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8DF80" w14:textId="1ABE2CA0" w:rsidR="0065368C" w:rsidRPr="00AA7AFA" w:rsidRDefault="000C6F82" w:rsidP="00AA7AFA">
      <w:pPr>
        <w:pStyle w:val="Title"/>
      </w:pPr>
      <w:r w:rsidRPr="00AA7AFA">
        <w:t>COVID-19, Australia: Epidemiology Report 1</w:t>
      </w:r>
      <w:r w:rsidR="005F15EE" w:rsidRPr="00AA7AFA">
        <w:t>9</w:t>
      </w:r>
      <w:r w:rsidR="0065368C" w:rsidRPr="00AA7AFA">
        <w:t>:</w:t>
      </w:r>
    </w:p>
    <w:p w14:paraId="62394971" w14:textId="564D800C" w:rsidR="000C6F82" w:rsidRPr="00D54777" w:rsidRDefault="000C6F82" w:rsidP="00D54777">
      <w:pPr>
        <w:pStyle w:val="Subtitle"/>
        <w:rPr>
          <w:rStyle w:val="SubtleEmphasis"/>
          <w:i/>
          <w:iCs/>
        </w:rPr>
      </w:pPr>
      <w:r w:rsidRPr="00D54777">
        <w:rPr>
          <w:rStyle w:val="SubtleEmphasis"/>
          <w:i/>
          <w:iCs/>
        </w:rPr>
        <w:t xml:space="preserve">Fortnightly reporting period ending </w:t>
      </w:r>
      <w:r w:rsidR="002D19B6" w:rsidRPr="00D54777">
        <w:rPr>
          <w:rStyle w:val="SubtleEmphasis"/>
          <w:i/>
          <w:iCs/>
        </w:rPr>
        <w:t>21</w:t>
      </w:r>
      <w:r w:rsidR="002606BD" w:rsidRPr="00D54777">
        <w:rPr>
          <w:rStyle w:val="SubtleEmphasis"/>
          <w:i/>
          <w:iCs/>
        </w:rPr>
        <w:t xml:space="preserve"> June</w:t>
      </w:r>
      <w:r w:rsidRPr="00D54777">
        <w:rPr>
          <w:rStyle w:val="SubtleEmphasis"/>
          <w:i/>
          <w:iCs/>
        </w:rPr>
        <w:t xml:space="preserve"> 2020</w:t>
      </w:r>
    </w:p>
    <w:p w14:paraId="62394972" w14:textId="77777777" w:rsidR="000C6F82" w:rsidRDefault="000C6F82" w:rsidP="00D54777">
      <w:r>
        <w:t xml:space="preserve">COVID-19 National Incident Room Surveillance Team </w:t>
      </w:r>
    </w:p>
    <w:p w14:paraId="62394973" w14:textId="3AD99C16" w:rsidR="000C6F82" w:rsidRDefault="000C6F82" w:rsidP="00D54777">
      <w:r w:rsidRPr="00C27DFA">
        <w:rPr>
          <w:rStyle w:val="Emphasis"/>
          <w:b w:val="0"/>
        </w:rPr>
        <w:t xml:space="preserve">Notified cases of COVID-19 and associated deaths reported to the National Notifiable Diseases Surveillance System (NNDSS) to </w:t>
      </w:r>
      <w:r w:rsidR="002D19B6" w:rsidRPr="002B53E4">
        <w:rPr>
          <w:rStyle w:val="Emphasis"/>
          <w:b w:val="0"/>
        </w:rPr>
        <w:t>21</w:t>
      </w:r>
      <w:r w:rsidR="00271573" w:rsidRPr="002B53E4">
        <w:rPr>
          <w:rStyle w:val="Emphasis"/>
          <w:b w:val="0"/>
        </w:rPr>
        <w:t xml:space="preserve"> June</w:t>
      </w:r>
      <w:r w:rsidRPr="002B53E4">
        <w:rPr>
          <w:rStyle w:val="Emphasis"/>
          <w:b w:val="0"/>
        </w:rPr>
        <w:t xml:space="preserve"> </w:t>
      </w:r>
      <w:r w:rsidRPr="00C27DFA">
        <w:rPr>
          <w:rStyle w:val="Emphasis"/>
          <w:b w:val="0"/>
        </w:rPr>
        <w:t xml:space="preserve">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Confirmed cases in Australia notified up to 24 May 2020&#10;Notifications 7,135&#10;Deaths 102&#10;"/>
      </w:tblPr>
      <w:tblGrid>
        <w:gridCol w:w="3194"/>
        <w:gridCol w:w="1581"/>
      </w:tblGrid>
      <w:tr w:rsidR="0048340A" w:rsidRPr="00787C82" w14:paraId="62394975" w14:textId="77777777" w:rsidTr="005041FE">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14:paraId="62394974" w14:textId="025D1128" w:rsidR="000C6F82" w:rsidRPr="00787C82" w:rsidRDefault="000C6F82" w:rsidP="002E513A">
            <w:pPr>
              <w:pStyle w:val="NormalWeb"/>
              <w:jc w:val="center"/>
              <w:rPr>
                <w:color w:val="FFFFFF" w:themeColor="background1"/>
                <w:sz w:val="20"/>
                <w:szCs w:val="18"/>
              </w:rPr>
            </w:pPr>
            <w:r w:rsidRPr="00787C82">
              <w:rPr>
                <w:color w:val="FFFFFF" w:themeColor="background1"/>
                <w:sz w:val="20"/>
                <w:szCs w:val="18"/>
              </w:rPr>
              <w:t xml:space="preserve">Confirmed cases in Australia notified up to </w:t>
            </w:r>
            <w:r w:rsidR="00BD04B2" w:rsidRPr="00787C82">
              <w:rPr>
                <w:color w:val="FFFFFF" w:themeColor="background1"/>
                <w:sz w:val="20"/>
                <w:szCs w:val="18"/>
              </w:rPr>
              <w:t>21</w:t>
            </w:r>
            <w:r w:rsidR="002606BD" w:rsidRPr="00787C82">
              <w:rPr>
                <w:color w:val="FFFFFF" w:themeColor="background1"/>
                <w:sz w:val="20"/>
                <w:szCs w:val="18"/>
              </w:rPr>
              <w:t xml:space="preserve"> June</w:t>
            </w:r>
            <w:r w:rsidRPr="00787C82">
              <w:rPr>
                <w:color w:val="FFFFFF" w:themeColor="background1"/>
                <w:sz w:val="20"/>
                <w:szCs w:val="18"/>
              </w:rPr>
              <w:t xml:space="preserve"> 2020</w:t>
            </w:r>
          </w:p>
        </w:tc>
      </w:tr>
      <w:tr w:rsidR="000C6F82" w:rsidRPr="00787C82" w14:paraId="62394978" w14:textId="77777777" w:rsidTr="005041FE">
        <w:tc>
          <w:tcPr>
            <w:tcW w:w="0" w:type="auto"/>
            <w:hideMark/>
          </w:tcPr>
          <w:p w14:paraId="62394976" w14:textId="77777777" w:rsidR="000C6F82" w:rsidRPr="00787C82" w:rsidRDefault="000C6F82" w:rsidP="00860D7E">
            <w:pPr>
              <w:pStyle w:val="NormalWeb"/>
              <w:rPr>
                <w:sz w:val="20"/>
                <w:szCs w:val="18"/>
              </w:rPr>
            </w:pPr>
            <w:r w:rsidRPr="00787C82">
              <w:rPr>
                <w:sz w:val="20"/>
                <w:szCs w:val="18"/>
              </w:rPr>
              <w:t>Notifications</w:t>
            </w:r>
          </w:p>
        </w:tc>
        <w:tc>
          <w:tcPr>
            <w:tcW w:w="0" w:type="auto"/>
            <w:hideMark/>
          </w:tcPr>
          <w:p w14:paraId="62394977" w14:textId="0E8CF9EF" w:rsidR="000C6F82" w:rsidRPr="00787C82" w:rsidRDefault="000C6F82" w:rsidP="002606BD">
            <w:pPr>
              <w:pStyle w:val="NormalWeb"/>
              <w:jc w:val="center"/>
              <w:rPr>
                <w:sz w:val="20"/>
                <w:szCs w:val="18"/>
              </w:rPr>
            </w:pPr>
            <w:r w:rsidRPr="00787C82">
              <w:rPr>
                <w:sz w:val="20"/>
                <w:szCs w:val="18"/>
              </w:rPr>
              <w:t>7,</w:t>
            </w:r>
            <w:r w:rsidR="00BD04B2" w:rsidRPr="00787C82">
              <w:rPr>
                <w:sz w:val="20"/>
                <w:szCs w:val="18"/>
              </w:rPr>
              <w:t>491</w:t>
            </w:r>
          </w:p>
        </w:tc>
      </w:tr>
      <w:tr w:rsidR="000C6F82" w:rsidRPr="00787C82" w14:paraId="6239497B"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79" w14:textId="77777777" w:rsidR="000C6F82" w:rsidRPr="00787C82" w:rsidRDefault="000C6F82" w:rsidP="00860D7E">
            <w:pPr>
              <w:pStyle w:val="NormalWeb"/>
              <w:rPr>
                <w:sz w:val="20"/>
                <w:szCs w:val="18"/>
              </w:rPr>
            </w:pPr>
            <w:r w:rsidRPr="00787C82">
              <w:rPr>
                <w:sz w:val="20"/>
                <w:szCs w:val="18"/>
              </w:rPr>
              <w:t>Deaths</w:t>
            </w:r>
          </w:p>
        </w:tc>
        <w:tc>
          <w:tcPr>
            <w:tcW w:w="0" w:type="auto"/>
            <w:hideMark/>
          </w:tcPr>
          <w:p w14:paraId="6239497A" w14:textId="77777777" w:rsidR="000C6F82" w:rsidRPr="00787C82" w:rsidRDefault="000C6F82" w:rsidP="00860D7E">
            <w:pPr>
              <w:pStyle w:val="NormalWeb"/>
              <w:jc w:val="center"/>
              <w:rPr>
                <w:sz w:val="20"/>
                <w:szCs w:val="18"/>
              </w:rPr>
            </w:pPr>
            <w:r w:rsidRPr="00787C82">
              <w:rPr>
                <w:sz w:val="20"/>
                <w:szCs w:val="18"/>
              </w:rPr>
              <w:t>102</w:t>
            </w:r>
          </w:p>
        </w:tc>
      </w:tr>
    </w:tbl>
    <w:p w14:paraId="6239497C" w14:textId="77777777" w:rsidR="000C6F82" w:rsidRPr="00FE34CA" w:rsidRDefault="000C6F82" w:rsidP="00FE34CA">
      <w:pPr>
        <w:pStyle w:val="Heading1"/>
      </w:pPr>
      <w:r w:rsidRPr="00FE34CA">
        <w:t xml:space="preserve">Summary </w:t>
      </w:r>
    </w:p>
    <w:p w14:paraId="5410FE49" w14:textId="58325AE6" w:rsidR="00DF56B0" w:rsidRPr="00873AC7" w:rsidRDefault="007B00A5" w:rsidP="00AA7AFA">
      <w:r w:rsidRPr="00873AC7">
        <w:t xml:space="preserve">Over the past </w:t>
      </w:r>
      <w:r w:rsidR="00D25C2B" w:rsidRPr="00873AC7">
        <w:t>fortnightly reporting period</w:t>
      </w:r>
      <w:r w:rsidR="000C01F8" w:rsidRPr="00873AC7">
        <w:t>:</w:t>
      </w:r>
      <w:r w:rsidR="00DF56B0" w:rsidRPr="00873AC7">
        <w:t xml:space="preserve"> </w:t>
      </w:r>
    </w:p>
    <w:p w14:paraId="2199AA94" w14:textId="236149EA" w:rsidR="00DF56B0" w:rsidRPr="00D25C2B" w:rsidRDefault="00BD04B2" w:rsidP="00AA7AFA">
      <w:pPr>
        <w:pStyle w:val="ListParagraph"/>
        <w:numPr>
          <w:ilvl w:val="0"/>
          <w:numId w:val="37"/>
        </w:numPr>
      </w:pPr>
      <w:r>
        <w:t xml:space="preserve">The number of new cases in most </w:t>
      </w:r>
      <w:r w:rsidR="00666155">
        <w:t xml:space="preserve">Australian </w:t>
      </w:r>
      <w:r>
        <w:t>states</w:t>
      </w:r>
      <w:r w:rsidR="00F47586">
        <w:t xml:space="preserve"> and territories</w:t>
      </w:r>
      <w:r>
        <w:t xml:space="preserve"> remains low</w:t>
      </w:r>
      <w:r w:rsidR="00F0038E">
        <w:t>;</w:t>
      </w:r>
      <w:r>
        <w:t xml:space="preserve"> however</w:t>
      </w:r>
      <w:r w:rsidR="00F0038E">
        <w:t>,</w:t>
      </w:r>
      <w:r>
        <w:t xml:space="preserve"> an increase in locally</w:t>
      </w:r>
      <w:r w:rsidR="00F0038E">
        <w:t>-</w:t>
      </w:r>
      <w:r>
        <w:t xml:space="preserve">acquired cases is observed for Victoria. </w:t>
      </w:r>
    </w:p>
    <w:p w14:paraId="29B74DE5" w14:textId="04F2A314" w:rsidR="00DF56B0" w:rsidRPr="00D25C2B" w:rsidRDefault="000C01F8" w:rsidP="00AA7AFA">
      <w:pPr>
        <w:pStyle w:val="ListParagraph"/>
        <w:numPr>
          <w:ilvl w:val="0"/>
          <w:numId w:val="37"/>
        </w:numPr>
      </w:pPr>
      <w:r w:rsidRPr="00D25C2B">
        <w:t>T</w:t>
      </w:r>
      <w:r w:rsidR="00D608F2" w:rsidRPr="00D25C2B">
        <w:t xml:space="preserve">esting rates continue to be high across all jurisdictions, with the </w:t>
      </w:r>
      <w:r w:rsidR="00666155">
        <w:t xml:space="preserve">nationwide </w:t>
      </w:r>
      <w:r w:rsidR="00D608F2" w:rsidRPr="00D25C2B">
        <w:t xml:space="preserve">positivity rate remaining very low at less than 0.1%. </w:t>
      </w:r>
    </w:p>
    <w:p w14:paraId="6C0D0157" w14:textId="4D3239E7" w:rsidR="00F47DCD" w:rsidRDefault="00F47DCD" w:rsidP="00AA7AFA">
      <w:pPr>
        <w:rPr>
          <w:color w:val="000000" w:themeColor="text1"/>
        </w:rPr>
      </w:pPr>
      <w:r>
        <w:t>The incidence of COVID-19 has markedly reduced since a peak in mid-March</w:t>
      </w:r>
      <w:r w:rsidR="00710E90">
        <w:t xml:space="preserve"> (Figure 1)</w:t>
      </w:r>
      <w:r>
        <w:t>. A combination of early case identification, physical distancing, public health measures and a reduction in international travel have been effective in slowing the spread of disease in Australia.</w:t>
      </w:r>
      <w:r>
        <w:rPr>
          <w:color w:val="000000" w:themeColor="text1"/>
        </w:rPr>
        <w:t xml:space="preserve"> </w:t>
      </w:r>
    </w:p>
    <w:p w14:paraId="7E80E9C5" w14:textId="65E837E5" w:rsidR="0048137C" w:rsidRDefault="00D608F2" w:rsidP="00AA7AFA">
      <w:r w:rsidRPr="00D35A05">
        <w:t xml:space="preserve">Of </w:t>
      </w:r>
      <w:r w:rsidR="00D25C2B" w:rsidRPr="00D35A05">
        <w:t xml:space="preserve">the </w:t>
      </w:r>
      <w:r w:rsidR="00BD04B2">
        <w:t>215</w:t>
      </w:r>
      <w:r w:rsidRPr="00AC7FDF">
        <w:t xml:space="preserve"> </w:t>
      </w:r>
      <w:r w:rsidRPr="00D35A05">
        <w:t xml:space="preserve">cases notified between </w:t>
      </w:r>
      <w:r w:rsidR="00BD04B2">
        <w:t>8</w:t>
      </w:r>
      <w:r w:rsidRPr="00D35A05">
        <w:t xml:space="preserve"> and </w:t>
      </w:r>
      <w:r w:rsidR="00BD04B2">
        <w:t>21</w:t>
      </w:r>
      <w:r w:rsidRPr="00D35A05">
        <w:t xml:space="preserve"> June, </w:t>
      </w:r>
      <w:r w:rsidR="00FC7D2A">
        <w:t>75% (163 cases) were notified from Victoria. Most of these cases were acquired locally</w:t>
      </w:r>
      <w:r w:rsidR="0048137C">
        <w:t>.</w:t>
      </w:r>
      <w:r w:rsidR="000C7E06">
        <w:t xml:space="preserve"> </w:t>
      </w:r>
      <w:r w:rsidR="0048137C">
        <w:t>I</w:t>
      </w:r>
      <w:r w:rsidR="000C7E06">
        <w:t>n contrast</w:t>
      </w:r>
      <w:r w:rsidR="0048137C">
        <w:t xml:space="preserve">, </w:t>
      </w:r>
      <w:r w:rsidR="00BD0C41">
        <w:t>cases notified from other</w:t>
      </w:r>
      <w:r w:rsidR="000C7E06">
        <w:t xml:space="preserve"> states</w:t>
      </w:r>
      <w:r w:rsidR="00BD0C41">
        <w:t xml:space="preserve"> (NSW, Qld and WA)</w:t>
      </w:r>
      <w:r w:rsidR="0048137C">
        <w:t xml:space="preserve"> over this period were</w:t>
      </w:r>
      <w:r w:rsidR="000C7E06">
        <w:t xml:space="preserve"> most</w:t>
      </w:r>
      <w:r w:rsidR="0048137C">
        <w:t>ly</w:t>
      </w:r>
      <w:r w:rsidR="003C3C43">
        <w:t xml:space="preserve"> </w:t>
      </w:r>
      <w:r w:rsidR="000C7E06">
        <w:t>overseas</w:t>
      </w:r>
      <w:r w:rsidR="00666155">
        <w:t>-</w:t>
      </w:r>
      <w:r w:rsidR="000C7E06">
        <w:t xml:space="preserve">acquired. </w:t>
      </w:r>
    </w:p>
    <w:p w14:paraId="4992A287" w14:textId="79302AB0" w:rsidR="00D608F2" w:rsidRPr="00D35A05" w:rsidRDefault="000C7E06" w:rsidP="00AA7AFA">
      <w:r>
        <w:t>Of locally</w:t>
      </w:r>
      <w:r w:rsidR="00F0038E">
        <w:t>-</w:t>
      </w:r>
      <w:r>
        <w:t>acquired cases in Victoria in this period</w:t>
      </w:r>
      <w:r w:rsidR="00F0038E">
        <w:t>,</w:t>
      </w:r>
      <w:r>
        <w:t xml:space="preserve"> 5</w:t>
      </w:r>
      <w:r w:rsidR="00D81C2F">
        <w:t>1</w:t>
      </w:r>
      <w:r>
        <w:t xml:space="preserve">% were associated with contacts of a confirmed case or in a known outbreak, </w:t>
      </w:r>
      <w:r w:rsidRPr="00180BD5">
        <w:t xml:space="preserve">while </w:t>
      </w:r>
      <w:r w:rsidR="00D81C2F" w:rsidRPr="003C3C43">
        <w:t>49</w:t>
      </w:r>
      <w:r w:rsidRPr="00180BD5">
        <w:t>%</w:t>
      </w:r>
      <w:r>
        <w:t xml:space="preserve"> </w:t>
      </w:r>
      <w:r w:rsidR="00F575FC">
        <w:t>were unable to be linked to another case</w:t>
      </w:r>
      <w:r w:rsidR="0048137C">
        <w:t xml:space="preserve"> or were under investigation at the time of reporting</w:t>
      </w:r>
      <w:r w:rsidR="00F575FC">
        <w:t xml:space="preserve">. </w:t>
      </w:r>
      <w:r w:rsidR="0048137C">
        <w:t>There are several clusters across a range of settings, including extended families, hotel quarantine facilities</w:t>
      </w:r>
      <w:r w:rsidR="00F14223">
        <w:t xml:space="preserve"> and </w:t>
      </w:r>
      <w:r w:rsidR="0048137C">
        <w:t>a retail store</w:t>
      </w:r>
      <w:r w:rsidR="00F14223">
        <w:t xml:space="preserve">, </w:t>
      </w:r>
      <w:r w:rsidR="00D81C2F">
        <w:t xml:space="preserve">with most cases limited in geographic spread to a number of Local Government Areas around Melbourne. </w:t>
      </w:r>
      <w:r w:rsidR="00F575FC">
        <w:t xml:space="preserve">In response, </w:t>
      </w:r>
      <w:r w:rsidR="000E0816">
        <w:t xml:space="preserve">the </w:t>
      </w:r>
      <w:r w:rsidR="00F575FC">
        <w:t>Victoria</w:t>
      </w:r>
      <w:r w:rsidR="000E0816">
        <w:t>n Government</w:t>
      </w:r>
      <w:r w:rsidR="00F575FC">
        <w:t xml:space="preserve"> has re-introduced restrictions</w:t>
      </w:r>
      <w:r w:rsidR="00F575FC" w:rsidDel="000C7E06">
        <w:t xml:space="preserve"> </w:t>
      </w:r>
      <w:r w:rsidR="00F575FC">
        <w:t>for household and outdoor gathering</w:t>
      </w:r>
      <w:r w:rsidR="00EB27C9">
        <w:t>s</w:t>
      </w:r>
      <w:r w:rsidR="00F14223">
        <w:t>,</w:t>
      </w:r>
      <w:r w:rsidR="003C3C43">
        <w:t xml:space="preserve"> </w:t>
      </w:r>
      <w:r w:rsidR="000A1BEA">
        <w:t xml:space="preserve">has </w:t>
      </w:r>
      <w:r w:rsidR="00F575FC">
        <w:t>delayed plans to ease other restrictions</w:t>
      </w:r>
      <w:r w:rsidR="00F14223">
        <w:t xml:space="preserve"> and</w:t>
      </w:r>
      <w:r w:rsidR="000A1BEA">
        <w:t xml:space="preserve"> has</w:t>
      </w:r>
      <w:r w:rsidR="00F14223">
        <w:t xml:space="preserve"> implemented enhanced public health response activities, particularly with regard to testing and contact tracing</w:t>
      </w:r>
      <w:r w:rsidR="00F575FC">
        <w:t xml:space="preserve">. </w:t>
      </w:r>
    </w:p>
    <w:p w14:paraId="52BABBFB" w14:textId="1917D6BC" w:rsidR="000C01F8" w:rsidRPr="00D35A05" w:rsidRDefault="00D608F2" w:rsidP="00AA7AFA">
      <w:r w:rsidRPr="00D35A05">
        <w:t xml:space="preserve">A small proportion of </w:t>
      </w:r>
      <w:r w:rsidR="00D25C2B" w:rsidRPr="00D35A05">
        <w:t xml:space="preserve">overall </w:t>
      </w:r>
      <w:r w:rsidRPr="00D35A05">
        <w:t>cases have experienced severe disease, requiring hospitalisation or intensive care</w:t>
      </w:r>
      <w:r w:rsidR="00666155">
        <w:t>,</w:t>
      </w:r>
      <w:r w:rsidRPr="00D35A05">
        <w:t xml:space="preserve"> with some fatalities. The crude case fatality rate amongst Australian cases is </w:t>
      </w:r>
      <w:r w:rsidRPr="00AC7FDF">
        <w:t xml:space="preserve">1.4%. </w:t>
      </w:r>
      <w:r w:rsidR="000C01F8" w:rsidRPr="00D35A05">
        <w:t xml:space="preserve">People who are older and have one or more comorbidities are more likely to experience severe disease. </w:t>
      </w:r>
    </w:p>
    <w:p w14:paraId="186A6D4E" w14:textId="021C8E20" w:rsidR="000C01F8" w:rsidRPr="00D35A05" w:rsidRDefault="000C01F8" w:rsidP="00AA7AFA">
      <w:r w:rsidRPr="00D35A05">
        <w:t>The highest rate of COVID-19 continues to be among people aged 65–79 years. Three-quarters of all cases in this age group have been associated with overseas travel, including several outbreaks linked to cruise ships. The lowest rate of disease is in children under 18</w:t>
      </w:r>
      <w:r w:rsidR="002D3EF7">
        <w:t xml:space="preserve"> years</w:t>
      </w:r>
      <w:r w:rsidRPr="00D35A05">
        <w:t>, a pattern reflected in international reports.</w:t>
      </w:r>
    </w:p>
    <w:p w14:paraId="1CE5B653" w14:textId="7AF6B18D" w:rsidR="000C01F8" w:rsidRPr="00D35A05" w:rsidRDefault="000C01F8" w:rsidP="00AA7AFA">
      <w:r w:rsidRPr="00D35A05">
        <w:t xml:space="preserve">Internationally, as of </w:t>
      </w:r>
      <w:r w:rsidR="00674D97">
        <w:t>21</w:t>
      </w:r>
      <w:r w:rsidRPr="00D35A05">
        <w:t xml:space="preserve"> June 2020, the largest numbers of both cases and deaths have been reported in the United States. Of the confirmed cases reported globally, the case fatality rate is approximately 5.</w:t>
      </w:r>
      <w:r w:rsidR="00674D97">
        <w:t>3</w:t>
      </w:r>
      <w:r w:rsidR="00C742F6">
        <w:t>%. Ot</w:t>
      </w:r>
      <w:bookmarkStart w:id="0" w:name="_GoBack"/>
      <w:bookmarkEnd w:id="0"/>
      <w:r w:rsidR="00C742F6">
        <w:t>her c</w:t>
      </w:r>
      <w:r w:rsidRPr="00D35A05">
        <w:t>ountries in</w:t>
      </w:r>
      <w:r w:rsidR="00674D97">
        <w:t xml:space="preserve"> the </w:t>
      </w:r>
      <w:r w:rsidR="00674D97">
        <w:lastRenderedPageBreak/>
        <w:t>Americas region</w:t>
      </w:r>
      <w:r w:rsidR="00C742F6">
        <w:t>, such as Brazil and Chile</w:t>
      </w:r>
      <w:r w:rsidR="00666155">
        <w:t>,</w:t>
      </w:r>
      <w:r w:rsidRPr="00D35A05">
        <w:t xml:space="preserve"> are seeing rapid growth in case numbers. Case numbers in Europe remain relatively steady, </w:t>
      </w:r>
      <w:r w:rsidR="008C0B6B">
        <w:t>while there is significant</w:t>
      </w:r>
      <w:r w:rsidRPr="00D35A05">
        <w:t xml:space="preserve"> growth</w:t>
      </w:r>
      <w:r w:rsidR="008C0B6B">
        <w:t xml:space="preserve"> in</w:t>
      </w:r>
      <w:r w:rsidR="00666155">
        <w:t xml:space="preserve"> the</w:t>
      </w:r>
      <w:r w:rsidRPr="00D35A05">
        <w:t xml:space="preserve"> South East Asia region, </w:t>
      </w:r>
      <w:r w:rsidR="00D87F39">
        <w:t>including</w:t>
      </w:r>
      <w:r w:rsidR="00A319DE">
        <w:t xml:space="preserve"> in</w:t>
      </w:r>
      <w:r w:rsidR="00D87F39">
        <w:t xml:space="preserve"> </w:t>
      </w:r>
      <w:r w:rsidRPr="00D35A05">
        <w:t xml:space="preserve">India and Bangladesh. </w:t>
      </w:r>
      <w:r w:rsidR="002723EF">
        <w:t xml:space="preserve">Reported cases are increasing in Africa, </w:t>
      </w:r>
      <w:r w:rsidRPr="00D35A05">
        <w:t>although the numbers are much smaller. In the Pacific</w:t>
      </w:r>
      <w:r w:rsidR="00F47586">
        <w:t xml:space="preserve"> region </w:t>
      </w:r>
      <w:r w:rsidRPr="00D35A05">
        <w:t>there are few new cases reported daily.</w:t>
      </w:r>
    </w:p>
    <w:p w14:paraId="62394983" w14:textId="4B0E98BC" w:rsidR="000C6F82" w:rsidRDefault="000C6F82" w:rsidP="00AA7AFA">
      <w:r w:rsidRPr="00D35A05">
        <w:t xml:space="preserve">Keywords: SARS-CoV-2; novel coronavirus; 2019-nCoV; coronavirus disease 2019; COVID-19; acute respiratory disease; epidemiology; Australia </w:t>
      </w:r>
    </w:p>
    <w:p w14:paraId="5A8E4202" w14:textId="7442C617" w:rsidR="008D17B2" w:rsidRDefault="001D2149" w:rsidP="00AA7AFA">
      <w:pPr>
        <w:pStyle w:val="CDIFigures"/>
      </w:pPr>
      <w:r>
        <w:t>Figure 1:</w:t>
      </w:r>
      <w:r w:rsidRPr="001D2149">
        <w:t xml:space="preserve"> </w:t>
      </w:r>
      <w:r w:rsidR="00AA7460">
        <w:t>N</w:t>
      </w:r>
      <w:r w:rsidR="0001173F">
        <w:t xml:space="preserve">ew and cumulative </w:t>
      </w:r>
      <w:r w:rsidR="00AA7460">
        <w:t xml:space="preserve">COVID-19 </w:t>
      </w:r>
      <w:r w:rsidR="0001173F">
        <w:t>notifications</w:t>
      </w:r>
      <w:r w:rsidRPr="001D2149">
        <w:t xml:space="preserve"> by date of </w:t>
      </w:r>
      <w:r w:rsidR="0001173F">
        <w:t>illness onset</w:t>
      </w:r>
      <w:r w:rsidRPr="001D2149">
        <w:t>, Australia</w:t>
      </w:r>
      <w:r w:rsidR="00C877DE">
        <w:rPr>
          <w:vertAlign w:val="superscript"/>
        </w:rPr>
        <w:t>a</w:t>
      </w:r>
      <w:r w:rsidRPr="001D2149">
        <w:t xml:space="preserve"> </w:t>
      </w:r>
    </w:p>
    <w:p w14:paraId="1D76B0FD" w14:textId="61ECA6B2" w:rsidR="00C37967" w:rsidRPr="00710E90" w:rsidRDefault="00AA7460" w:rsidP="00255D6B">
      <w:pPr>
        <w:tabs>
          <w:tab w:val="left" w:pos="284"/>
        </w:tabs>
        <w:rPr>
          <w:color w:val="FF0000"/>
        </w:rPr>
      </w:pPr>
      <w:r>
        <w:rPr>
          <w:noProof/>
          <w:color w:val="FF0000"/>
        </w:rPr>
        <w:drawing>
          <wp:inline distT="0" distB="0" distL="0" distR="0" wp14:anchorId="076B1793" wp14:editId="1668835B">
            <wp:extent cx="6656287" cy="2479534"/>
            <wp:effectExtent l="0" t="0" r="0" b="0"/>
            <wp:docPr id="23" name="Picture 23" descr="Bar chart showing COVID-19 notifications by date of illness onset, for the 7,491 Australian cases. Notifications for the cases shown have onset dates ranging from 13 January 2020 to 21 June 2020. The chart also shows the curve of cumulative cases, which rises most steeply between 15 and 25 March before levelling off to a much more gradual rise from April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56287" cy="2479534"/>
                    </a:xfrm>
                    <a:prstGeom prst="rect">
                      <a:avLst/>
                    </a:prstGeom>
                    <a:noFill/>
                    <a:ln>
                      <a:noFill/>
                    </a:ln>
                    <a:extLst>
                      <a:ext uri="{53640926-AAD7-44D8-BBD7-CCE9431645EC}">
                        <a14:shadowObscured xmlns:a14="http://schemas.microsoft.com/office/drawing/2010/main"/>
                      </a:ext>
                    </a:extLst>
                  </pic:spPr>
                </pic:pic>
              </a:graphicData>
            </a:graphic>
          </wp:inline>
        </w:drawing>
      </w:r>
      <w:r w:rsidR="00C877DE" w:rsidRPr="00AA7AFA">
        <w:rPr>
          <w:rStyle w:val="CDIfootnotesChar"/>
        </w:rPr>
        <w:t>a</w:t>
      </w:r>
      <w:r w:rsidR="00C877DE" w:rsidRPr="00AA7AFA">
        <w:rPr>
          <w:rStyle w:val="CDIfootnotesChar"/>
        </w:rPr>
        <w:tab/>
      </w:r>
      <w:r w:rsidR="000C6F82" w:rsidRPr="00AA7AFA">
        <w:rPr>
          <w:rStyle w:val="CDIfootnotesChar"/>
        </w:rPr>
        <w:t>Source: NNDSS</w:t>
      </w:r>
      <w:r w:rsidR="00C877DE" w:rsidRPr="00AA7AFA">
        <w:rPr>
          <w:rStyle w:val="CDIfootnotesChar"/>
        </w:rPr>
        <w:t>.</w:t>
      </w:r>
    </w:p>
    <w:p w14:paraId="62394985" w14:textId="241BD2AF" w:rsidR="000C6F82" w:rsidRPr="00AA7AFA" w:rsidRDefault="000C6F82" w:rsidP="00AA7AFA">
      <w:pPr>
        <w:pStyle w:val="Heading1"/>
      </w:pPr>
      <w:r w:rsidRPr="00AA7AFA">
        <w:t xml:space="preserve">Australian cases: descriptive epidemiology </w:t>
      </w:r>
    </w:p>
    <w:p w14:paraId="62394986" w14:textId="6ADF23B0" w:rsidR="000C6F82" w:rsidRPr="00AA7AFA" w:rsidRDefault="000C6F82" w:rsidP="00AA7AFA">
      <w:pPr>
        <w:pStyle w:val="Heading2"/>
      </w:pPr>
      <w:r w:rsidRPr="00AA7AFA">
        <w:t xml:space="preserve">National trends </w:t>
      </w:r>
    </w:p>
    <w:p w14:paraId="298FF211" w14:textId="4D3693C4" w:rsidR="00D904C1" w:rsidRPr="00D35A05" w:rsidRDefault="000C6F82" w:rsidP="00AA7AFA">
      <w:r>
        <w:t>The incidence of COVID-19 continues to be low with very few cases reported by most jurisdictions</w:t>
      </w:r>
      <w:r w:rsidR="00666155">
        <w:t>. H</w:t>
      </w:r>
      <w:r w:rsidR="00BD04B2">
        <w:t>owever</w:t>
      </w:r>
      <w:r w:rsidR="00666155">
        <w:t>,</w:t>
      </w:r>
      <w:r w:rsidR="00BD04B2">
        <w:t xml:space="preserve"> Victoria has reported an increased number of cases</w:t>
      </w:r>
      <w:r>
        <w:t xml:space="preserve"> </w:t>
      </w:r>
      <w:r w:rsidR="00931AFC">
        <w:t>this period</w:t>
      </w:r>
      <w:r w:rsidR="005354B8">
        <w:t xml:space="preserve"> (Figure 2</w:t>
      </w:r>
      <w:r>
        <w:t xml:space="preserve">). Compared </w:t>
      </w:r>
      <w:r w:rsidR="00942D0F">
        <w:t>with</w:t>
      </w:r>
      <w:r>
        <w:t xml:space="preserve"> the previous fortnight, the number of</w:t>
      </w:r>
      <w:r w:rsidR="00D904C1">
        <w:t xml:space="preserve"> </w:t>
      </w:r>
      <w:r w:rsidR="009371CE">
        <w:t xml:space="preserve">nationwide </w:t>
      </w:r>
      <w:r w:rsidR="00D904C1">
        <w:t xml:space="preserve">cases notified to </w:t>
      </w:r>
      <w:r w:rsidR="00D904C1" w:rsidRPr="00D35A05">
        <w:t xml:space="preserve">the NNDSS increased </w:t>
      </w:r>
      <w:r w:rsidR="00D904C1" w:rsidRPr="00F47586">
        <w:t>from 147 (25 May to 7 June</w:t>
      </w:r>
      <w:r w:rsidR="00BD04B2" w:rsidRPr="00F47586">
        <w:t>) to 215 (</w:t>
      </w:r>
      <w:r w:rsidR="00BD04B2">
        <w:t>8 June to 21 June</w:t>
      </w:r>
      <w:r w:rsidR="00D904C1" w:rsidRPr="00D35A05">
        <w:t>).</w:t>
      </w:r>
    </w:p>
    <w:p w14:paraId="34C319AD" w14:textId="77777777" w:rsidR="006F7328" w:rsidRDefault="000C01F8" w:rsidP="00AA7AFA">
      <w:r w:rsidRPr="00FC5692">
        <w:t xml:space="preserve">Since the epidemic began, the highest cumulative rates of COVID-19 per </w:t>
      </w:r>
      <w:r w:rsidR="007E16FA" w:rsidRPr="00FC5692">
        <w:t xml:space="preserve">100,000 </w:t>
      </w:r>
      <w:r w:rsidRPr="00FC5692">
        <w:t>population have been reported from NSW and Tasmania (Table 1). This appears to be driven by the cruise-ship-related outbreaks in NSW and by a large outbreak in hospitals in North West Tasmania.</w:t>
      </w:r>
    </w:p>
    <w:p w14:paraId="4BCA82F3" w14:textId="0DAFD34E" w:rsidR="00CA163F" w:rsidRDefault="00132805" w:rsidP="00AA7AFA">
      <w:r>
        <w:t xml:space="preserve">In the </w:t>
      </w:r>
      <w:r w:rsidR="00DB2348">
        <w:t>latest</w:t>
      </w:r>
      <w:r>
        <w:t xml:space="preserve"> fortnight period 8–21 June, new cases were reported from four jurisdictions: NSW, Victoria, Queensland and WA. </w:t>
      </w:r>
      <w:r w:rsidR="006F7328">
        <w:t xml:space="preserve">Most cases in </w:t>
      </w:r>
      <w:r>
        <w:t>this</w:t>
      </w:r>
      <w:r w:rsidR="006F7328">
        <w:t xml:space="preserve"> period were reported to reside in major</w:t>
      </w:r>
      <w:r w:rsidR="005141C7">
        <w:t xml:space="preserve"> metropolitan areas (Figure 3).</w:t>
      </w:r>
      <w:r w:rsidR="006F7328">
        <w:t xml:space="preserve"> </w:t>
      </w:r>
      <w:r w:rsidR="00126657">
        <w:t xml:space="preserve">Cases continue to be notified in parts of Melbourne, with the Victorian Local Government Areas (LGAs) of Hume, Casey, Brimbank, Moreland, Cardinia and Darebin named as current outbreaks of concern. The </w:t>
      </w:r>
      <w:r w:rsidR="000A1BEA" w:rsidRPr="000A1BEA">
        <w:t>Australian Health Protection Principal Committee (</w:t>
      </w:r>
      <w:r w:rsidR="00126657">
        <w:t>AHPPC</w:t>
      </w:r>
      <w:r w:rsidR="000A1BEA">
        <w:t>)</w:t>
      </w:r>
      <w:r w:rsidR="00126657">
        <w:t xml:space="preserve"> has </w:t>
      </w:r>
      <w:r w:rsidR="00F14223">
        <w:t>recognised the importance of measures taken by the Victorian Government which seek to reduce further spread and the development of new outbreaks</w:t>
      </w:r>
      <w:r w:rsidR="000A1BEA">
        <w:t>,</w:t>
      </w:r>
      <w:r w:rsidR="00F14223">
        <w:t xml:space="preserve"> and </w:t>
      </w:r>
      <w:r w:rsidR="000A1BEA">
        <w:t xml:space="preserve">has </w:t>
      </w:r>
      <w:r w:rsidR="00F14223">
        <w:t xml:space="preserve">strongly </w:t>
      </w:r>
      <w:r w:rsidR="00126657">
        <w:t>discouraged travel to and from these areas until control of community transmission has been confirmed.</w:t>
      </w:r>
      <w:r w:rsidR="00DC531F">
        <w:rPr>
          <w:vertAlign w:val="superscript"/>
        </w:rPr>
        <w:t>1</w:t>
      </w:r>
      <w:r w:rsidR="00126657">
        <w:t xml:space="preserve"> </w:t>
      </w:r>
      <w:r w:rsidR="00CA163F">
        <w:br w:type="page"/>
      </w:r>
    </w:p>
    <w:p w14:paraId="62394988" w14:textId="38979275" w:rsidR="00574FF7" w:rsidRPr="00444F27" w:rsidRDefault="005354B8" w:rsidP="00B509B9">
      <w:pPr>
        <w:pStyle w:val="CDIFigures"/>
        <w:rPr>
          <w:color w:val="FF0000"/>
        </w:rPr>
      </w:pPr>
      <w:r>
        <w:lastRenderedPageBreak/>
        <w:t>Figure 2</w:t>
      </w:r>
      <w:r w:rsidR="00574FF7">
        <w:t xml:space="preserve">: </w:t>
      </w:r>
      <w:r w:rsidR="00574FF7" w:rsidRPr="00AC7FDF">
        <w:t>Fortnightly COVID-19 new case notif</w:t>
      </w:r>
      <w:r w:rsidR="008C2D41" w:rsidRPr="00AC7FDF">
        <w:t>ications per 100,000 population,</w:t>
      </w:r>
      <w:r w:rsidR="00574FF7" w:rsidRPr="00AC7FDF">
        <w:rPr>
          <w:vertAlign w:val="superscript"/>
        </w:rPr>
        <w:t>a</w:t>
      </w:r>
      <w:r w:rsidR="008C2D41" w:rsidRPr="00AC7FDF">
        <w:t xml:space="preserve"> </w:t>
      </w:r>
      <w:r w:rsidR="00574FF7" w:rsidRPr="00AC7FDF">
        <w:t xml:space="preserve">as at </w:t>
      </w:r>
      <w:r w:rsidR="0016325A">
        <w:t>21</w:t>
      </w:r>
      <w:r w:rsidR="0016325A" w:rsidRPr="00AC7FDF">
        <w:t xml:space="preserve"> </w:t>
      </w:r>
      <w:r w:rsidR="002F24A8" w:rsidRPr="00AC7FDF">
        <w:t>June</w:t>
      </w:r>
      <w:r w:rsidR="00574FF7" w:rsidRPr="00AC7FDF">
        <w:t xml:space="preserve"> 2020, by jurisdiction</w:t>
      </w:r>
    </w:p>
    <w:p w14:paraId="62394989" w14:textId="055BB2B1" w:rsidR="00574FF7" w:rsidRDefault="009701FE" w:rsidP="00EB0BB7">
      <w:pPr>
        <w:pStyle w:val="NormalWeb"/>
        <w:spacing w:line="240" w:lineRule="auto"/>
        <w:jc w:val="center"/>
      </w:pPr>
      <w:r>
        <w:rPr>
          <w:noProof/>
        </w:rPr>
        <w:drawing>
          <wp:inline distT="0" distB="0" distL="0" distR="0" wp14:anchorId="470CC72B" wp14:editId="77DC3B14">
            <wp:extent cx="6625034" cy="4313208"/>
            <wp:effectExtent l="0" t="0" r="4445" b="0"/>
            <wp:docPr id="7" name="Picture 7" descr="Line graph showing fortnightly COVID-19 notifications per 100,000 population by jurisdiction, from 6 January 2020 to 21 June 2020. Fortnightly notifications in all jurisdictions except Tasmania peaked during the fortnight 16 to 29 March; peak notifications for Tasmania occurred during the fortnight of 30 March to 12 April. An uptick in the case notification rate for Victoria, well below the earlier peak in March, is visible for the latest fortn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8011" cy="4321657"/>
                    </a:xfrm>
                    <a:prstGeom prst="rect">
                      <a:avLst/>
                    </a:prstGeom>
                    <a:noFill/>
                  </pic:spPr>
                </pic:pic>
              </a:graphicData>
            </a:graphic>
          </wp:inline>
        </w:drawing>
      </w:r>
    </w:p>
    <w:p w14:paraId="06817565" w14:textId="77777777" w:rsidR="00CA163F" w:rsidRPr="00AA7AFA" w:rsidRDefault="00574FF7" w:rsidP="00AA7AFA">
      <w:pPr>
        <w:pStyle w:val="CDIfootnotes"/>
      </w:pPr>
      <w:r w:rsidRPr="00AA7AFA">
        <w:t>a</w:t>
      </w:r>
      <w:r w:rsidRPr="00AA7AFA">
        <w:tab/>
        <w:t>Source: NNDSS.</w:t>
      </w:r>
    </w:p>
    <w:p w14:paraId="6239498D" w14:textId="33C77933" w:rsidR="000C6F82" w:rsidRPr="00AC7FDF" w:rsidRDefault="000C6F82" w:rsidP="00CA163F">
      <w:pPr>
        <w:pStyle w:val="CDIFigures"/>
      </w:pPr>
      <w:r w:rsidRPr="00AC7FDF">
        <w:t>Table 1: Fortnightly notifications and cumulative total cases of COVID-19,</w:t>
      </w:r>
      <w:r w:rsidRPr="00AC7FDF">
        <w:rPr>
          <w:vertAlign w:val="superscript"/>
        </w:rPr>
        <w:t>a</w:t>
      </w:r>
      <w:r w:rsidRPr="00AC7FDF">
        <w:t xml:space="preserve"> Australia,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fortnightly COVID-19 notifications by jurisdiction, for the two most recent reporting fortnights. The number of new COVID-19 notifications is declining or static in most jurisdictions, but has increased by almost 50% overall, due largely to a recent outbreak in Victoria.&#10;"/>
      </w:tblPr>
      <w:tblGrid>
        <w:gridCol w:w="1157"/>
        <w:gridCol w:w="2244"/>
        <w:gridCol w:w="2245"/>
        <w:gridCol w:w="2253"/>
        <w:gridCol w:w="2567"/>
      </w:tblGrid>
      <w:tr w:rsidR="0048340A" w:rsidRPr="005D58CF" w14:paraId="62394991"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239498E" w14:textId="77777777" w:rsidR="000C6F82" w:rsidRPr="005D58CF" w:rsidRDefault="000C6F82" w:rsidP="00490187">
            <w:pPr>
              <w:pStyle w:val="NormalWeb"/>
              <w:rPr>
                <w:color w:val="FFFFFF" w:themeColor="background1"/>
                <w:szCs w:val="18"/>
              </w:rPr>
            </w:pPr>
            <w:r w:rsidRPr="005D58CF">
              <w:rPr>
                <w:color w:val="FFFFFF" w:themeColor="background1"/>
                <w:szCs w:val="18"/>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14:paraId="6239498F" w14:textId="67568A4E" w:rsidR="000C6F82" w:rsidRPr="005D58CF" w:rsidRDefault="000C6F82" w:rsidP="00771481">
            <w:pPr>
              <w:pStyle w:val="NormalWeb"/>
              <w:jc w:val="center"/>
              <w:rPr>
                <w:color w:val="FFFFFF" w:themeColor="background1"/>
                <w:szCs w:val="18"/>
              </w:rPr>
            </w:pPr>
            <w:r w:rsidRPr="005D58CF">
              <w:rPr>
                <w:color w:val="FFFFFF" w:themeColor="background1"/>
                <w:szCs w:val="18"/>
              </w:rPr>
              <w:t>New cases</w:t>
            </w:r>
            <w:r w:rsidR="00771481" w:rsidRPr="005D58CF">
              <w:rPr>
                <w:color w:val="FFFFFF" w:themeColor="background1"/>
                <w:szCs w:val="18"/>
                <w:vertAlign w:val="superscript"/>
              </w:rPr>
              <w:t>b</w:t>
            </w:r>
          </w:p>
        </w:tc>
        <w:tc>
          <w:tcPr>
            <w:tcW w:w="4894" w:type="dxa"/>
            <w:gridSpan w:val="2"/>
            <w:tcBorders>
              <w:left w:val="single" w:sz="2" w:space="0" w:color="FFFFFF" w:themeColor="background1"/>
              <w:bottom w:val="single" w:sz="2" w:space="0" w:color="FFFFFF" w:themeColor="background1"/>
            </w:tcBorders>
            <w:hideMark/>
          </w:tcPr>
          <w:p w14:paraId="62394990" w14:textId="77777777" w:rsidR="000C6F82" w:rsidRPr="005D58CF" w:rsidRDefault="000C6F82" w:rsidP="00860D7E">
            <w:pPr>
              <w:pStyle w:val="NormalWeb"/>
              <w:jc w:val="center"/>
              <w:rPr>
                <w:color w:val="FFFFFF" w:themeColor="background1"/>
                <w:szCs w:val="18"/>
              </w:rPr>
            </w:pPr>
            <w:r w:rsidRPr="005D58CF">
              <w:rPr>
                <w:color w:val="FFFFFF" w:themeColor="background1"/>
                <w:szCs w:val="18"/>
              </w:rPr>
              <w:t>Total cases</w:t>
            </w:r>
          </w:p>
        </w:tc>
      </w:tr>
      <w:tr w:rsidR="0048340A" w:rsidRPr="005D58CF" w14:paraId="62394997"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2394992" w14:textId="77777777" w:rsidR="000C6F82" w:rsidRPr="005D58CF" w:rsidRDefault="000C6F82" w:rsidP="00490187">
            <w:pPr>
              <w:rPr>
                <w:color w:val="FFFFFF" w:themeColor="background1"/>
                <w:szCs w:val="18"/>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3" w14:textId="5509D610" w:rsidR="000C6F82" w:rsidRPr="005D58CF" w:rsidRDefault="00931AFC" w:rsidP="00860D7E">
            <w:pPr>
              <w:pStyle w:val="NormalWeb"/>
              <w:jc w:val="center"/>
              <w:rPr>
                <w:color w:val="FFFFFF" w:themeColor="background1"/>
                <w:szCs w:val="18"/>
              </w:rPr>
            </w:pPr>
            <w:r w:rsidRPr="005D58CF">
              <w:rPr>
                <w:color w:val="FFFFFF" w:themeColor="background1"/>
                <w:szCs w:val="18"/>
              </w:rPr>
              <w:t xml:space="preserve">25 May – 7 June </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14:paraId="62394994" w14:textId="15B548B4" w:rsidR="000C6F82" w:rsidRPr="005D58CF" w:rsidRDefault="00931AFC" w:rsidP="00860D7E">
            <w:pPr>
              <w:pStyle w:val="NormalWeb"/>
              <w:jc w:val="center"/>
              <w:rPr>
                <w:color w:val="FFFFFF" w:themeColor="background1"/>
                <w:szCs w:val="18"/>
              </w:rPr>
            </w:pPr>
            <w:r w:rsidRPr="005D58CF">
              <w:rPr>
                <w:color w:val="FFFFFF" w:themeColor="background1"/>
                <w:szCs w:val="18"/>
              </w:rPr>
              <w:t xml:space="preserve">8 – 21 June </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2394995" w14:textId="77777777" w:rsidR="000C6F82" w:rsidRPr="005D58CF" w:rsidRDefault="000C6F82" w:rsidP="00860D7E">
            <w:pPr>
              <w:pStyle w:val="NormalWeb"/>
              <w:jc w:val="center"/>
              <w:rPr>
                <w:color w:val="FFFFFF" w:themeColor="background1"/>
                <w:szCs w:val="18"/>
              </w:rPr>
            </w:pPr>
            <w:r w:rsidRPr="005D58CF">
              <w:rPr>
                <w:color w:val="FFFFFF" w:themeColor="background1"/>
                <w:szCs w:val="18"/>
              </w:rPr>
              <w:t>Number of cases</w:t>
            </w:r>
          </w:p>
        </w:tc>
        <w:tc>
          <w:tcPr>
            <w:tcW w:w="2605" w:type="dxa"/>
            <w:tcBorders>
              <w:top w:val="single" w:sz="2" w:space="0" w:color="FFFFFF" w:themeColor="background1"/>
              <w:left w:val="single" w:sz="2" w:space="0" w:color="FFFFFF" w:themeColor="background1"/>
            </w:tcBorders>
            <w:hideMark/>
          </w:tcPr>
          <w:p w14:paraId="62394996" w14:textId="77777777" w:rsidR="000C6F82" w:rsidRPr="005D58CF" w:rsidRDefault="000C6F82" w:rsidP="00860D7E">
            <w:pPr>
              <w:pStyle w:val="NormalWeb"/>
              <w:jc w:val="center"/>
              <w:rPr>
                <w:color w:val="FFFFFF" w:themeColor="background1"/>
                <w:szCs w:val="18"/>
              </w:rPr>
            </w:pPr>
            <w:r w:rsidRPr="005D58CF">
              <w:rPr>
                <w:color w:val="FFFFFF" w:themeColor="background1"/>
                <w:szCs w:val="18"/>
              </w:rPr>
              <w:t>Rates per 100,000 population</w:t>
            </w:r>
          </w:p>
        </w:tc>
      </w:tr>
      <w:tr w:rsidR="007341FE" w:rsidRPr="005D58CF" w14:paraId="6239499D" w14:textId="77777777" w:rsidTr="00EC00CF">
        <w:tc>
          <w:tcPr>
            <w:tcW w:w="0" w:type="auto"/>
            <w:hideMark/>
          </w:tcPr>
          <w:p w14:paraId="62394998" w14:textId="77777777" w:rsidR="007341FE" w:rsidRPr="005D58CF" w:rsidRDefault="007341FE" w:rsidP="007341FE">
            <w:pPr>
              <w:pStyle w:val="NormalWeb"/>
              <w:rPr>
                <w:szCs w:val="18"/>
              </w:rPr>
            </w:pPr>
            <w:r w:rsidRPr="005D58CF">
              <w:rPr>
                <w:szCs w:val="18"/>
              </w:rPr>
              <w:t>NSW</w:t>
            </w:r>
          </w:p>
        </w:tc>
        <w:tc>
          <w:tcPr>
            <w:tcW w:w="2289" w:type="dxa"/>
            <w:hideMark/>
          </w:tcPr>
          <w:p w14:paraId="62394999" w14:textId="04481AA0" w:rsidR="007341FE" w:rsidRPr="005D58CF" w:rsidRDefault="00931AFC" w:rsidP="007341FE">
            <w:pPr>
              <w:pStyle w:val="NormalWeb"/>
              <w:jc w:val="center"/>
              <w:rPr>
                <w:szCs w:val="18"/>
              </w:rPr>
            </w:pPr>
            <w:r w:rsidRPr="005D58CF">
              <w:t>26</w:t>
            </w:r>
          </w:p>
        </w:tc>
        <w:tc>
          <w:tcPr>
            <w:tcW w:w="2290" w:type="dxa"/>
            <w:hideMark/>
          </w:tcPr>
          <w:p w14:paraId="6239499A" w14:textId="4CCBE718" w:rsidR="007341FE" w:rsidRPr="005D58CF" w:rsidRDefault="00931AFC" w:rsidP="007341FE">
            <w:pPr>
              <w:pStyle w:val="NormalWeb"/>
              <w:jc w:val="center"/>
              <w:rPr>
                <w:szCs w:val="18"/>
              </w:rPr>
            </w:pPr>
            <w:r w:rsidRPr="005D58CF">
              <w:t>42</w:t>
            </w:r>
          </w:p>
        </w:tc>
        <w:tc>
          <w:tcPr>
            <w:tcW w:w="2289" w:type="dxa"/>
            <w:hideMark/>
          </w:tcPr>
          <w:p w14:paraId="6239499B" w14:textId="677BD02C" w:rsidR="007341FE" w:rsidRPr="005D58CF" w:rsidRDefault="007341FE" w:rsidP="007341FE">
            <w:pPr>
              <w:pStyle w:val="NormalWeb"/>
              <w:jc w:val="center"/>
              <w:rPr>
                <w:szCs w:val="18"/>
              </w:rPr>
            </w:pPr>
            <w:r w:rsidRPr="005D58CF">
              <w:t>3,</w:t>
            </w:r>
            <w:r w:rsidR="00931AFC" w:rsidRPr="005D58CF">
              <w:t>159</w:t>
            </w:r>
          </w:p>
        </w:tc>
        <w:tc>
          <w:tcPr>
            <w:tcW w:w="2605" w:type="dxa"/>
            <w:hideMark/>
          </w:tcPr>
          <w:p w14:paraId="6239499C" w14:textId="4A077902" w:rsidR="007341FE" w:rsidRPr="005D58CF" w:rsidRDefault="00931AFC" w:rsidP="007341FE">
            <w:pPr>
              <w:pStyle w:val="NormalWeb"/>
              <w:jc w:val="center"/>
              <w:rPr>
                <w:szCs w:val="18"/>
              </w:rPr>
            </w:pPr>
            <w:r w:rsidRPr="005D58CF">
              <w:t>39.0</w:t>
            </w:r>
          </w:p>
        </w:tc>
      </w:tr>
      <w:tr w:rsidR="007341FE" w:rsidRPr="005D58CF" w14:paraId="623949A3"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9E" w14:textId="77777777" w:rsidR="007341FE" w:rsidRPr="005D58CF" w:rsidRDefault="007341FE" w:rsidP="007341FE">
            <w:pPr>
              <w:pStyle w:val="NormalWeb"/>
              <w:rPr>
                <w:szCs w:val="18"/>
              </w:rPr>
            </w:pPr>
            <w:r w:rsidRPr="005D58CF">
              <w:rPr>
                <w:szCs w:val="18"/>
              </w:rPr>
              <w:t>Vic</w:t>
            </w:r>
          </w:p>
        </w:tc>
        <w:tc>
          <w:tcPr>
            <w:tcW w:w="2289" w:type="dxa"/>
            <w:hideMark/>
          </w:tcPr>
          <w:p w14:paraId="6239499F" w14:textId="6560BAB9" w:rsidR="007341FE" w:rsidRPr="005D58CF" w:rsidRDefault="00931AFC" w:rsidP="007341FE">
            <w:pPr>
              <w:pStyle w:val="NormalWeb"/>
              <w:jc w:val="center"/>
              <w:rPr>
                <w:szCs w:val="18"/>
              </w:rPr>
            </w:pPr>
            <w:r w:rsidRPr="005D58CF">
              <w:t>74</w:t>
            </w:r>
          </w:p>
        </w:tc>
        <w:tc>
          <w:tcPr>
            <w:tcW w:w="2290" w:type="dxa"/>
            <w:hideMark/>
          </w:tcPr>
          <w:p w14:paraId="623949A0" w14:textId="456D62CE" w:rsidR="007341FE" w:rsidRPr="005D58CF" w:rsidRDefault="00931AFC" w:rsidP="007341FE">
            <w:pPr>
              <w:pStyle w:val="NormalWeb"/>
              <w:jc w:val="center"/>
              <w:rPr>
                <w:szCs w:val="18"/>
              </w:rPr>
            </w:pPr>
            <w:r w:rsidRPr="005D58CF">
              <w:t>163</w:t>
            </w:r>
          </w:p>
        </w:tc>
        <w:tc>
          <w:tcPr>
            <w:tcW w:w="2289" w:type="dxa"/>
            <w:hideMark/>
          </w:tcPr>
          <w:p w14:paraId="623949A1" w14:textId="5CFB913E" w:rsidR="007341FE" w:rsidRPr="005D58CF" w:rsidRDefault="007341FE" w:rsidP="007341FE">
            <w:pPr>
              <w:pStyle w:val="NormalWeb"/>
              <w:jc w:val="center"/>
              <w:rPr>
                <w:szCs w:val="18"/>
              </w:rPr>
            </w:pPr>
            <w:r w:rsidRPr="005D58CF">
              <w:t>1,</w:t>
            </w:r>
            <w:r w:rsidR="00931AFC" w:rsidRPr="005D58CF">
              <w:t>857</w:t>
            </w:r>
          </w:p>
        </w:tc>
        <w:tc>
          <w:tcPr>
            <w:tcW w:w="2605" w:type="dxa"/>
            <w:hideMark/>
          </w:tcPr>
          <w:p w14:paraId="623949A2" w14:textId="33CC421A" w:rsidR="007341FE" w:rsidRPr="005D58CF" w:rsidRDefault="00931AFC" w:rsidP="007341FE">
            <w:pPr>
              <w:pStyle w:val="NormalWeb"/>
              <w:jc w:val="center"/>
              <w:rPr>
                <w:szCs w:val="18"/>
              </w:rPr>
            </w:pPr>
            <w:r w:rsidRPr="005D58CF">
              <w:t>28.2</w:t>
            </w:r>
          </w:p>
        </w:tc>
      </w:tr>
      <w:tr w:rsidR="007341FE" w:rsidRPr="005D58CF" w14:paraId="623949A9" w14:textId="77777777" w:rsidTr="00EC00CF">
        <w:tc>
          <w:tcPr>
            <w:tcW w:w="0" w:type="auto"/>
            <w:hideMark/>
          </w:tcPr>
          <w:p w14:paraId="623949A4" w14:textId="77777777" w:rsidR="007341FE" w:rsidRPr="005D58CF" w:rsidRDefault="007341FE" w:rsidP="007341FE">
            <w:pPr>
              <w:pStyle w:val="NormalWeb"/>
              <w:rPr>
                <w:szCs w:val="18"/>
              </w:rPr>
            </w:pPr>
            <w:r w:rsidRPr="005D58CF">
              <w:rPr>
                <w:szCs w:val="18"/>
              </w:rPr>
              <w:t>Qld</w:t>
            </w:r>
          </w:p>
        </w:tc>
        <w:tc>
          <w:tcPr>
            <w:tcW w:w="2289" w:type="dxa"/>
            <w:hideMark/>
          </w:tcPr>
          <w:p w14:paraId="623949A5" w14:textId="470A4D38" w:rsidR="007341FE" w:rsidRPr="005D58CF" w:rsidRDefault="00931AFC" w:rsidP="007341FE">
            <w:pPr>
              <w:pStyle w:val="NormalWeb"/>
              <w:jc w:val="center"/>
              <w:rPr>
                <w:szCs w:val="18"/>
              </w:rPr>
            </w:pPr>
            <w:r w:rsidRPr="005D58CF">
              <w:t>3</w:t>
            </w:r>
          </w:p>
        </w:tc>
        <w:tc>
          <w:tcPr>
            <w:tcW w:w="2290" w:type="dxa"/>
            <w:hideMark/>
          </w:tcPr>
          <w:p w14:paraId="623949A6" w14:textId="10743F92" w:rsidR="007341FE" w:rsidRPr="005D58CF" w:rsidRDefault="00931AFC" w:rsidP="007341FE">
            <w:pPr>
              <w:pStyle w:val="NormalWeb"/>
              <w:jc w:val="center"/>
              <w:rPr>
                <w:szCs w:val="18"/>
              </w:rPr>
            </w:pPr>
            <w:r w:rsidRPr="005D58CF">
              <w:t>4</w:t>
            </w:r>
          </w:p>
        </w:tc>
        <w:tc>
          <w:tcPr>
            <w:tcW w:w="2289" w:type="dxa"/>
            <w:hideMark/>
          </w:tcPr>
          <w:p w14:paraId="623949A7" w14:textId="1588C971" w:rsidR="007341FE" w:rsidRPr="005D58CF" w:rsidRDefault="007341FE" w:rsidP="007341FE">
            <w:pPr>
              <w:pStyle w:val="NormalWeb"/>
              <w:jc w:val="center"/>
              <w:rPr>
                <w:szCs w:val="18"/>
              </w:rPr>
            </w:pPr>
            <w:r w:rsidRPr="005D58CF">
              <w:t>1,</w:t>
            </w:r>
            <w:r w:rsidR="00931AFC" w:rsidRPr="005D58CF">
              <w:t>065</w:t>
            </w:r>
          </w:p>
        </w:tc>
        <w:tc>
          <w:tcPr>
            <w:tcW w:w="2605" w:type="dxa"/>
            <w:hideMark/>
          </w:tcPr>
          <w:p w14:paraId="623949A8" w14:textId="02A7DB6F" w:rsidR="007341FE" w:rsidRPr="005D58CF" w:rsidRDefault="007341FE" w:rsidP="007341FE">
            <w:pPr>
              <w:pStyle w:val="NormalWeb"/>
              <w:jc w:val="center"/>
              <w:rPr>
                <w:szCs w:val="18"/>
              </w:rPr>
            </w:pPr>
            <w:r w:rsidRPr="005D58CF">
              <w:t>20.</w:t>
            </w:r>
            <w:r w:rsidR="00931AFC" w:rsidRPr="005D58CF">
              <w:t>9</w:t>
            </w:r>
          </w:p>
        </w:tc>
      </w:tr>
      <w:tr w:rsidR="007341FE" w:rsidRPr="005D58CF" w14:paraId="623949AF"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AA" w14:textId="77777777" w:rsidR="007341FE" w:rsidRPr="005D58CF" w:rsidRDefault="007341FE" w:rsidP="007341FE">
            <w:pPr>
              <w:pStyle w:val="NormalWeb"/>
              <w:rPr>
                <w:szCs w:val="18"/>
              </w:rPr>
            </w:pPr>
            <w:r w:rsidRPr="005D58CF">
              <w:rPr>
                <w:szCs w:val="18"/>
              </w:rPr>
              <w:t>WA</w:t>
            </w:r>
          </w:p>
        </w:tc>
        <w:tc>
          <w:tcPr>
            <w:tcW w:w="2289" w:type="dxa"/>
            <w:hideMark/>
          </w:tcPr>
          <w:p w14:paraId="623949AB" w14:textId="70B7B7AC" w:rsidR="007341FE" w:rsidRPr="005D58CF" w:rsidRDefault="00931AFC" w:rsidP="007341FE">
            <w:pPr>
              <w:pStyle w:val="NormalWeb"/>
              <w:jc w:val="center"/>
              <w:rPr>
                <w:szCs w:val="18"/>
              </w:rPr>
            </w:pPr>
            <w:r w:rsidRPr="005D58CF">
              <w:t>42</w:t>
            </w:r>
          </w:p>
        </w:tc>
        <w:tc>
          <w:tcPr>
            <w:tcW w:w="2290" w:type="dxa"/>
            <w:hideMark/>
          </w:tcPr>
          <w:p w14:paraId="623949AC" w14:textId="56B7897F" w:rsidR="007341FE" w:rsidRPr="005D58CF" w:rsidRDefault="00931AFC" w:rsidP="007341FE">
            <w:pPr>
              <w:pStyle w:val="NormalWeb"/>
              <w:jc w:val="center"/>
              <w:rPr>
                <w:szCs w:val="18"/>
              </w:rPr>
            </w:pPr>
            <w:r w:rsidRPr="005D58CF">
              <w:t>6</w:t>
            </w:r>
          </w:p>
        </w:tc>
        <w:tc>
          <w:tcPr>
            <w:tcW w:w="2289" w:type="dxa"/>
            <w:hideMark/>
          </w:tcPr>
          <w:p w14:paraId="623949AD" w14:textId="59FA3C21" w:rsidR="007341FE" w:rsidRPr="005D58CF" w:rsidRDefault="00931AFC" w:rsidP="007341FE">
            <w:pPr>
              <w:pStyle w:val="NormalWeb"/>
              <w:jc w:val="center"/>
              <w:rPr>
                <w:szCs w:val="18"/>
              </w:rPr>
            </w:pPr>
            <w:r w:rsidRPr="005D58CF">
              <w:t>605</w:t>
            </w:r>
          </w:p>
        </w:tc>
        <w:tc>
          <w:tcPr>
            <w:tcW w:w="2605" w:type="dxa"/>
            <w:hideMark/>
          </w:tcPr>
          <w:p w14:paraId="623949AE" w14:textId="20E2114F" w:rsidR="007341FE" w:rsidRPr="005D58CF" w:rsidRDefault="00931AFC" w:rsidP="007341FE">
            <w:pPr>
              <w:pStyle w:val="NormalWeb"/>
              <w:jc w:val="center"/>
              <w:rPr>
                <w:szCs w:val="18"/>
              </w:rPr>
            </w:pPr>
            <w:r w:rsidRPr="005D58CF">
              <w:t>23.1</w:t>
            </w:r>
          </w:p>
        </w:tc>
      </w:tr>
      <w:tr w:rsidR="007341FE" w:rsidRPr="005D58CF" w14:paraId="623949B5" w14:textId="77777777" w:rsidTr="00EC00CF">
        <w:tc>
          <w:tcPr>
            <w:tcW w:w="0" w:type="auto"/>
            <w:hideMark/>
          </w:tcPr>
          <w:p w14:paraId="623949B0" w14:textId="77777777" w:rsidR="007341FE" w:rsidRPr="005D58CF" w:rsidRDefault="007341FE" w:rsidP="007341FE">
            <w:pPr>
              <w:pStyle w:val="NormalWeb"/>
              <w:rPr>
                <w:szCs w:val="18"/>
              </w:rPr>
            </w:pPr>
            <w:r w:rsidRPr="005D58CF">
              <w:rPr>
                <w:szCs w:val="18"/>
              </w:rPr>
              <w:t>SA</w:t>
            </w:r>
          </w:p>
        </w:tc>
        <w:tc>
          <w:tcPr>
            <w:tcW w:w="2289" w:type="dxa"/>
            <w:hideMark/>
          </w:tcPr>
          <w:p w14:paraId="623949B1" w14:textId="6140799E" w:rsidR="007341FE" w:rsidRPr="005D58CF" w:rsidRDefault="00931AFC" w:rsidP="007341FE">
            <w:pPr>
              <w:pStyle w:val="NormalWeb"/>
              <w:jc w:val="center"/>
              <w:rPr>
                <w:szCs w:val="18"/>
              </w:rPr>
            </w:pPr>
            <w:r w:rsidRPr="005D58CF">
              <w:t>1</w:t>
            </w:r>
          </w:p>
        </w:tc>
        <w:tc>
          <w:tcPr>
            <w:tcW w:w="2290" w:type="dxa"/>
            <w:hideMark/>
          </w:tcPr>
          <w:p w14:paraId="623949B2" w14:textId="5A22B596" w:rsidR="007341FE" w:rsidRPr="005D58CF" w:rsidRDefault="00931AFC" w:rsidP="007341FE">
            <w:pPr>
              <w:pStyle w:val="NormalWeb"/>
              <w:jc w:val="center"/>
              <w:rPr>
                <w:szCs w:val="18"/>
              </w:rPr>
            </w:pPr>
            <w:r w:rsidRPr="005D58CF">
              <w:t>0</w:t>
            </w:r>
          </w:p>
        </w:tc>
        <w:tc>
          <w:tcPr>
            <w:tcW w:w="2289" w:type="dxa"/>
            <w:hideMark/>
          </w:tcPr>
          <w:p w14:paraId="623949B3" w14:textId="258A5DCE" w:rsidR="007341FE" w:rsidRPr="005D58CF" w:rsidRDefault="007341FE" w:rsidP="007341FE">
            <w:pPr>
              <w:pStyle w:val="NormalWeb"/>
              <w:jc w:val="center"/>
              <w:rPr>
                <w:szCs w:val="18"/>
              </w:rPr>
            </w:pPr>
            <w:r w:rsidRPr="005D58CF">
              <w:t>440</w:t>
            </w:r>
          </w:p>
        </w:tc>
        <w:tc>
          <w:tcPr>
            <w:tcW w:w="2605" w:type="dxa"/>
            <w:hideMark/>
          </w:tcPr>
          <w:p w14:paraId="623949B4" w14:textId="77777777" w:rsidR="007341FE" w:rsidRPr="005D58CF" w:rsidRDefault="007341FE" w:rsidP="007341FE">
            <w:pPr>
              <w:pStyle w:val="NormalWeb"/>
              <w:jc w:val="center"/>
              <w:rPr>
                <w:szCs w:val="18"/>
              </w:rPr>
            </w:pPr>
            <w:r w:rsidRPr="005D58CF">
              <w:t>25.1</w:t>
            </w:r>
          </w:p>
        </w:tc>
      </w:tr>
      <w:tr w:rsidR="007341FE" w:rsidRPr="005D58CF" w14:paraId="623949BB"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B6" w14:textId="77777777" w:rsidR="007341FE" w:rsidRPr="005D58CF" w:rsidRDefault="007341FE" w:rsidP="007341FE">
            <w:pPr>
              <w:pStyle w:val="NormalWeb"/>
              <w:rPr>
                <w:szCs w:val="18"/>
              </w:rPr>
            </w:pPr>
            <w:r w:rsidRPr="005D58CF">
              <w:rPr>
                <w:szCs w:val="18"/>
              </w:rPr>
              <w:t>Tas</w:t>
            </w:r>
          </w:p>
        </w:tc>
        <w:tc>
          <w:tcPr>
            <w:tcW w:w="2289" w:type="dxa"/>
            <w:hideMark/>
          </w:tcPr>
          <w:p w14:paraId="623949B7" w14:textId="24246A9D" w:rsidR="007341FE" w:rsidRPr="005D58CF" w:rsidRDefault="00931AFC" w:rsidP="007341FE">
            <w:pPr>
              <w:pStyle w:val="NormalWeb"/>
              <w:jc w:val="center"/>
              <w:rPr>
                <w:szCs w:val="18"/>
              </w:rPr>
            </w:pPr>
            <w:r w:rsidRPr="005D58CF">
              <w:t>0</w:t>
            </w:r>
          </w:p>
        </w:tc>
        <w:tc>
          <w:tcPr>
            <w:tcW w:w="2290" w:type="dxa"/>
            <w:hideMark/>
          </w:tcPr>
          <w:p w14:paraId="623949B8" w14:textId="3751555D" w:rsidR="007341FE" w:rsidRPr="005D58CF" w:rsidRDefault="007341FE" w:rsidP="007341FE">
            <w:pPr>
              <w:pStyle w:val="NormalWeb"/>
              <w:jc w:val="center"/>
              <w:rPr>
                <w:szCs w:val="18"/>
              </w:rPr>
            </w:pPr>
            <w:r w:rsidRPr="005D58CF">
              <w:t>0</w:t>
            </w:r>
          </w:p>
        </w:tc>
        <w:tc>
          <w:tcPr>
            <w:tcW w:w="2289" w:type="dxa"/>
            <w:hideMark/>
          </w:tcPr>
          <w:p w14:paraId="623949B9" w14:textId="77777777" w:rsidR="007341FE" w:rsidRPr="005D58CF" w:rsidRDefault="007341FE" w:rsidP="007341FE">
            <w:pPr>
              <w:pStyle w:val="NormalWeb"/>
              <w:jc w:val="center"/>
              <w:rPr>
                <w:szCs w:val="18"/>
              </w:rPr>
            </w:pPr>
            <w:r w:rsidRPr="005D58CF">
              <w:t>228</w:t>
            </w:r>
          </w:p>
        </w:tc>
        <w:tc>
          <w:tcPr>
            <w:tcW w:w="2605" w:type="dxa"/>
            <w:hideMark/>
          </w:tcPr>
          <w:p w14:paraId="623949BA" w14:textId="77777777" w:rsidR="007341FE" w:rsidRPr="005D58CF" w:rsidRDefault="007341FE" w:rsidP="007341FE">
            <w:pPr>
              <w:pStyle w:val="NormalWeb"/>
              <w:jc w:val="center"/>
              <w:rPr>
                <w:szCs w:val="18"/>
              </w:rPr>
            </w:pPr>
            <w:r w:rsidRPr="005D58CF">
              <w:t>42.7</w:t>
            </w:r>
          </w:p>
        </w:tc>
      </w:tr>
      <w:tr w:rsidR="007341FE" w:rsidRPr="005D58CF" w14:paraId="623949C1" w14:textId="77777777" w:rsidTr="00EC00CF">
        <w:tc>
          <w:tcPr>
            <w:tcW w:w="0" w:type="auto"/>
            <w:hideMark/>
          </w:tcPr>
          <w:p w14:paraId="623949BC" w14:textId="77777777" w:rsidR="007341FE" w:rsidRPr="005D58CF" w:rsidRDefault="007341FE" w:rsidP="007341FE">
            <w:pPr>
              <w:pStyle w:val="NormalWeb"/>
              <w:rPr>
                <w:szCs w:val="18"/>
              </w:rPr>
            </w:pPr>
            <w:r w:rsidRPr="005D58CF">
              <w:rPr>
                <w:szCs w:val="18"/>
              </w:rPr>
              <w:t>NT</w:t>
            </w:r>
          </w:p>
        </w:tc>
        <w:tc>
          <w:tcPr>
            <w:tcW w:w="2289" w:type="dxa"/>
            <w:hideMark/>
          </w:tcPr>
          <w:p w14:paraId="623949BD" w14:textId="014B6F6E" w:rsidR="007341FE" w:rsidRPr="005D58CF" w:rsidRDefault="007341FE" w:rsidP="007341FE">
            <w:pPr>
              <w:pStyle w:val="NormalWeb"/>
              <w:jc w:val="center"/>
              <w:rPr>
                <w:szCs w:val="18"/>
              </w:rPr>
            </w:pPr>
            <w:r w:rsidRPr="005D58CF">
              <w:rPr>
                <w:szCs w:val="18"/>
              </w:rPr>
              <w:t>0</w:t>
            </w:r>
          </w:p>
        </w:tc>
        <w:tc>
          <w:tcPr>
            <w:tcW w:w="2290" w:type="dxa"/>
            <w:hideMark/>
          </w:tcPr>
          <w:p w14:paraId="623949BE" w14:textId="539D4A6F" w:rsidR="007341FE" w:rsidRPr="005D58CF" w:rsidRDefault="007341FE" w:rsidP="007341FE">
            <w:pPr>
              <w:pStyle w:val="NormalWeb"/>
              <w:jc w:val="center"/>
              <w:rPr>
                <w:szCs w:val="18"/>
              </w:rPr>
            </w:pPr>
            <w:r w:rsidRPr="005D58CF">
              <w:t>0</w:t>
            </w:r>
          </w:p>
        </w:tc>
        <w:tc>
          <w:tcPr>
            <w:tcW w:w="2289" w:type="dxa"/>
            <w:hideMark/>
          </w:tcPr>
          <w:p w14:paraId="623949BF" w14:textId="77777777" w:rsidR="007341FE" w:rsidRPr="005D58CF" w:rsidRDefault="007341FE" w:rsidP="007341FE">
            <w:pPr>
              <w:pStyle w:val="NormalWeb"/>
              <w:jc w:val="center"/>
              <w:rPr>
                <w:szCs w:val="18"/>
              </w:rPr>
            </w:pPr>
            <w:r w:rsidRPr="005D58CF">
              <w:t>29</w:t>
            </w:r>
          </w:p>
        </w:tc>
        <w:tc>
          <w:tcPr>
            <w:tcW w:w="2605" w:type="dxa"/>
            <w:hideMark/>
          </w:tcPr>
          <w:p w14:paraId="623949C0" w14:textId="77777777" w:rsidR="007341FE" w:rsidRPr="005D58CF" w:rsidRDefault="007341FE" w:rsidP="007341FE">
            <w:pPr>
              <w:pStyle w:val="NormalWeb"/>
              <w:jc w:val="center"/>
              <w:rPr>
                <w:szCs w:val="18"/>
              </w:rPr>
            </w:pPr>
            <w:r w:rsidRPr="005D58CF">
              <w:t>11.8</w:t>
            </w:r>
          </w:p>
        </w:tc>
      </w:tr>
      <w:tr w:rsidR="007341FE" w:rsidRPr="005D58CF" w14:paraId="623949C7"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23949C2" w14:textId="77777777" w:rsidR="007341FE" w:rsidRPr="005D58CF" w:rsidRDefault="007341FE" w:rsidP="007341FE">
            <w:pPr>
              <w:pStyle w:val="NormalWeb"/>
              <w:rPr>
                <w:szCs w:val="18"/>
              </w:rPr>
            </w:pPr>
            <w:r w:rsidRPr="005D58CF">
              <w:rPr>
                <w:szCs w:val="18"/>
              </w:rPr>
              <w:t>ACT</w:t>
            </w:r>
          </w:p>
        </w:tc>
        <w:tc>
          <w:tcPr>
            <w:tcW w:w="2289" w:type="dxa"/>
            <w:hideMark/>
          </w:tcPr>
          <w:p w14:paraId="623949C3" w14:textId="5A59DCBE" w:rsidR="007341FE" w:rsidRPr="005D58CF" w:rsidRDefault="00931AFC" w:rsidP="007341FE">
            <w:pPr>
              <w:pStyle w:val="NormalWeb"/>
              <w:jc w:val="center"/>
              <w:rPr>
                <w:szCs w:val="18"/>
              </w:rPr>
            </w:pPr>
            <w:r w:rsidRPr="005D58CF">
              <w:t>1</w:t>
            </w:r>
          </w:p>
        </w:tc>
        <w:tc>
          <w:tcPr>
            <w:tcW w:w="2290" w:type="dxa"/>
            <w:hideMark/>
          </w:tcPr>
          <w:p w14:paraId="623949C4" w14:textId="067CE607" w:rsidR="007341FE" w:rsidRPr="005D58CF" w:rsidRDefault="00931AFC" w:rsidP="007341FE">
            <w:pPr>
              <w:pStyle w:val="NormalWeb"/>
              <w:jc w:val="center"/>
              <w:rPr>
                <w:szCs w:val="18"/>
              </w:rPr>
            </w:pPr>
            <w:r w:rsidRPr="005D58CF">
              <w:t>0</w:t>
            </w:r>
          </w:p>
        </w:tc>
        <w:tc>
          <w:tcPr>
            <w:tcW w:w="2289" w:type="dxa"/>
            <w:hideMark/>
          </w:tcPr>
          <w:p w14:paraId="623949C5" w14:textId="54F4F9FE" w:rsidR="007341FE" w:rsidRPr="005D58CF" w:rsidRDefault="007341FE" w:rsidP="007341FE">
            <w:pPr>
              <w:pStyle w:val="NormalWeb"/>
              <w:jc w:val="center"/>
              <w:rPr>
                <w:szCs w:val="18"/>
              </w:rPr>
            </w:pPr>
            <w:r w:rsidRPr="005D58CF">
              <w:t>108</w:t>
            </w:r>
          </w:p>
        </w:tc>
        <w:tc>
          <w:tcPr>
            <w:tcW w:w="2605" w:type="dxa"/>
            <w:hideMark/>
          </w:tcPr>
          <w:p w14:paraId="623949C6" w14:textId="20C23C45" w:rsidR="007341FE" w:rsidRPr="005D58CF" w:rsidRDefault="007341FE" w:rsidP="007341FE">
            <w:pPr>
              <w:pStyle w:val="NormalWeb"/>
              <w:jc w:val="center"/>
              <w:rPr>
                <w:szCs w:val="18"/>
              </w:rPr>
            </w:pPr>
            <w:r w:rsidRPr="005D58CF">
              <w:t>25.3</w:t>
            </w:r>
          </w:p>
        </w:tc>
      </w:tr>
      <w:tr w:rsidR="007341FE" w:rsidRPr="005D58CF" w14:paraId="623949CD" w14:textId="77777777" w:rsidTr="00EF02DD">
        <w:tc>
          <w:tcPr>
            <w:tcW w:w="0" w:type="auto"/>
            <w:shd w:val="clear" w:color="auto" w:fill="FDE9D9" w:themeFill="accent6" w:themeFillTint="33"/>
            <w:hideMark/>
          </w:tcPr>
          <w:p w14:paraId="623949C8" w14:textId="77777777" w:rsidR="007341FE" w:rsidRPr="005D58CF" w:rsidRDefault="007341FE" w:rsidP="007341FE">
            <w:pPr>
              <w:pStyle w:val="NormalWeb"/>
              <w:rPr>
                <w:b/>
                <w:szCs w:val="18"/>
              </w:rPr>
            </w:pPr>
            <w:r w:rsidRPr="005D58CF">
              <w:rPr>
                <w:b/>
                <w:szCs w:val="18"/>
              </w:rPr>
              <w:t>Australia</w:t>
            </w:r>
          </w:p>
        </w:tc>
        <w:tc>
          <w:tcPr>
            <w:tcW w:w="2289" w:type="dxa"/>
            <w:shd w:val="clear" w:color="auto" w:fill="FDE9D9" w:themeFill="accent6" w:themeFillTint="33"/>
            <w:hideMark/>
          </w:tcPr>
          <w:p w14:paraId="623949C9" w14:textId="0A6732A8" w:rsidR="007341FE" w:rsidRPr="005D58CF" w:rsidRDefault="00931AFC" w:rsidP="007341FE">
            <w:pPr>
              <w:pStyle w:val="NormalWeb"/>
              <w:jc w:val="center"/>
              <w:rPr>
                <w:b/>
                <w:szCs w:val="18"/>
              </w:rPr>
            </w:pPr>
            <w:r w:rsidRPr="005D58CF">
              <w:rPr>
                <w:b/>
              </w:rPr>
              <w:t>147</w:t>
            </w:r>
          </w:p>
        </w:tc>
        <w:tc>
          <w:tcPr>
            <w:tcW w:w="2290" w:type="dxa"/>
            <w:shd w:val="clear" w:color="auto" w:fill="FDE9D9" w:themeFill="accent6" w:themeFillTint="33"/>
            <w:hideMark/>
          </w:tcPr>
          <w:p w14:paraId="623949CA" w14:textId="00914F42" w:rsidR="007341FE" w:rsidRPr="005D58CF" w:rsidRDefault="00931AFC" w:rsidP="007341FE">
            <w:pPr>
              <w:pStyle w:val="NormalWeb"/>
              <w:jc w:val="center"/>
              <w:rPr>
                <w:b/>
                <w:szCs w:val="18"/>
              </w:rPr>
            </w:pPr>
            <w:r w:rsidRPr="005D58CF">
              <w:rPr>
                <w:b/>
              </w:rPr>
              <w:t>215</w:t>
            </w:r>
          </w:p>
        </w:tc>
        <w:tc>
          <w:tcPr>
            <w:tcW w:w="2289" w:type="dxa"/>
            <w:shd w:val="clear" w:color="auto" w:fill="FDE9D9" w:themeFill="accent6" w:themeFillTint="33"/>
            <w:hideMark/>
          </w:tcPr>
          <w:p w14:paraId="623949CB" w14:textId="5D45FB67" w:rsidR="007341FE" w:rsidRPr="005D58CF" w:rsidRDefault="007341FE" w:rsidP="007341FE">
            <w:pPr>
              <w:pStyle w:val="NormalWeb"/>
              <w:jc w:val="center"/>
              <w:rPr>
                <w:b/>
                <w:szCs w:val="18"/>
              </w:rPr>
            </w:pPr>
            <w:r w:rsidRPr="005D58CF">
              <w:rPr>
                <w:b/>
              </w:rPr>
              <w:t>7,</w:t>
            </w:r>
            <w:r w:rsidR="00931AFC" w:rsidRPr="005D58CF">
              <w:rPr>
                <w:b/>
              </w:rPr>
              <w:t>491</w:t>
            </w:r>
          </w:p>
        </w:tc>
        <w:tc>
          <w:tcPr>
            <w:tcW w:w="2605" w:type="dxa"/>
            <w:shd w:val="clear" w:color="auto" w:fill="FDE9D9" w:themeFill="accent6" w:themeFillTint="33"/>
            <w:hideMark/>
          </w:tcPr>
          <w:p w14:paraId="623949CC" w14:textId="28A7296F" w:rsidR="007341FE" w:rsidRPr="005D58CF" w:rsidRDefault="00931AFC" w:rsidP="007341FE">
            <w:pPr>
              <w:pStyle w:val="NormalWeb"/>
              <w:jc w:val="center"/>
              <w:rPr>
                <w:b/>
                <w:szCs w:val="18"/>
              </w:rPr>
            </w:pPr>
            <w:r w:rsidRPr="005D58CF">
              <w:rPr>
                <w:b/>
              </w:rPr>
              <w:t>29.5</w:t>
            </w:r>
          </w:p>
        </w:tc>
      </w:tr>
    </w:tbl>
    <w:p w14:paraId="622FCA6E" w14:textId="59345646" w:rsidR="00BF1EAD" w:rsidRPr="00AA7AFA" w:rsidRDefault="000C6F82" w:rsidP="00AA7AFA">
      <w:pPr>
        <w:pStyle w:val="CDIfootnotes"/>
      </w:pPr>
      <w:r w:rsidRPr="00AA7AFA">
        <w:t>a</w:t>
      </w:r>
      <w:r w:rsidRPr="00AA7AFA">
        <w:tab/>
        <w:t>Source: NNDSS.</w:t>
      </w:r>
      <w:r w:rsidR="003C3C43" w:rsidRPr="00AA7AFA">
        <w:t xml:space="preserve"> </w:t>
      </w:r>
    </w:p>
    <w:p w14:paraId="16EC8F54" w14:textId="1E8D7967" w:rsidR="00921CEE" w:rsidRDefault="00D35A05" w:rsidP="006439D1">
      <w:pPr>
        <w:pStyle w:val="CDIfootnotes"/>
      </w:pPr>
      <w:r w:rsidRPr="00AA7AFA">
        <w:t>b</w:t>
      </w:r>
      <w:r w:rsidR="00BF1EAD" w:rsidRPr="00AA7AFA">
        <w:tab/>
        <w:t>New cases notified to NNDSS within each fortnightly period.</w:t>
      </w:r>
    </w:p>
    <w:p w14:paraId="0BFA2400" w14:textId="05578E69" w:rsidR="00921CEE" w:rsidRDefault="004F46DB" w:rsidP="006439D1">
      <w:pPr>
        <w:pStyle w:val="CDIFigures"/>
      </w:pPr>
      <w:r>
        <w:br w:type="page"/>
      </w:r>
      <w:r w:rsidR="00921CEE">
        <w:lastRenderedPageBreak/>
        <w:t xml:space="preserve">Figure </w:t>
      </w:r>
      <w:r w:rsidR="00AF3295">
        <w:t>3</w:t>
      </w:r>
      <w:r w:rsidR="00921CEE">
        <w:t>: Number of COVID-19</w:t>
      </w:r>
      <w:r w:rsidR="00D1266A">
        <w:t xml:space="preserve"> locally</w:t>
      </w:r>
      <w:r w:rsidR="00DC531F">
        <w:t>-</w:t>
      </w:r>
      <w:r w:rsidR="00D1266A">
        <w:t>acquired</w:t>
      </w:r>
      <w:r w:rsidR="00921CEE">
        <w:t xml:space="preserve"> case notifications, Australia, by location of usual residence and selected areas,</w:t>
      </w:r>
      <w:r w:rsidR="00921CEE" w:rsidRPr="00EB2A8A">
        <w:rPr>
          <w:vertAlign w:val="superscript"/>
        </w:rPr>
        <w:t>a</w:t>
      </w:r>
      <w:r w:rsidR="00921CEE">
        <w:t xml:space="preserve"> 14-day heat maps for the four most recent fortnightly reporting periods</w:t>
      </w:r>
      <w:r w:rsidR="00921CEE" w:rsidRPr="00EB2A8A">
        <w:rPr>
          <w:vertAlign w:val="superscript"/>
        </w:rPr>
        <w:t>b</w:t>
      </w:r>
    </w:p>
    <w:p w14:paraId="5934DD5B" w14:textId="2D449CB5" w:rsidR="004C57CA" w:rsidRDefault="00D1266A" w:rsidP="004C57CA">
      <w:pPr>
        <w:pStyle w:val="CDIFigures"/>
        <w:jc w:val="center"/>
      </w:pPr>
      <w:r>
        <w:rPr>
          <w:noProof/>
        </w:rPr>
        <w:drawing>
          <wp:inline distT="0" distB="0" distL="0" distR="0" wp14:anchorId="3C3C8D2B" wp14:editId="79A32970">
            <wp:extent cx="5257264" cy="7437410"/>
            <wp:effectExtent l="0" t="0" r="635" b="0"/>
            <wp:docPr id="28" name="Picture 28" descr="Heat maps of Sydney, Melbourne, Brisbane, Perth, Adelaide and Tasmania showing the location of residence, aggregated at Statistical Area Level 3, of confirmed cases of COVID-19 notified between 8 and 21 June 2020, as well as during the three most recent previous fortnights. An outbreak in Melbourne is apparent in rising case numbers in the current reporting period. Case numbers for the current reporting fortnight are markedly down in most other locations on the numbers from preceding fortnigh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ties Compare - 4 weeks - 8 June to 21 June 2020 locally acquired.jpg"/>
                    <pic:cNvPicPr/>
                  </pic:nvPicPr>
                  <pic:blipFill>
                    <a:blip r:embed="rId14">
                      <a:extLst>
                        <a:ext uri="{28A0092B-C50C-407E-A947-70E740481C1C}">
                          <a14:useLocalDpi xmlns:a14="http://schemas.microsoft.com/office/drawing/2010/main" val="0"/>
                        </a:ext>
                      </a:extLst>
                    </a:blip>
                    <a:stretch>
                      <a:fillRect/>
                    </a:stretch>
                  </pic:blipFill>
                  <pic:spPr>
                    <a:xfrm>
                      <a:off x="0" y="0"/>
                      <a:ext cx="5257264" cy="7437410"/>
                    </a:xfrm>
                    <a:prstGeom prst="rect">
                      <a:avLst/>
                    </a:prstGeom>
                  </pic:spPr>
                </pic:pic>
              </a:graphicData>
            </a:graphic>
          </wp:inline>
        </w:drawing>
      </w:r>
    </w:p>
    <w:p w14:paraId="0CACF250" w14:textId="1B7C69AE" w:rsidR="004C57CA" w:rsidRPr="004C57CA" w:rsidRDefault="004C57CA" w:rsidP="00AA7AFA">
      <w:pPr>
        <w:pStyle w:val="CDIfootnotes"/>
        <w:rPr>
          <w:b/>
        </w:rPr>
      </w:pPr>
      <w:r w:rsidRPr="004C57CA">
        <w:t>a</w:t>
      </w:r>
      <w:r w:rsidRPr="004C57CA">
        <w:tab/>
        <w:t>This map requires caution especially when drawing inferences about areas of current transmission. The allocation of a case to an SA3 area represents the usual location of residence of a case, which does not necessarily mean that this is the place where they acquired their infection or were diagnosed. Overseas residents who do not have a usual place of residence in Australia are not shown.</w:t>
      </w:r>
    </w:p>
    <w:p w14:paraId="6C605DA7" w14:textId="3885F820" w:rsidR="004F46DB" w:rsidRPr="004C57CA" w:rsidRDefault="004C57CA" w:rsidP="00AA7AFA">
      <w:pPr>
        <w:pStyle w:val="CDIfootnotes"/>
      </w:pPr>
      <w:r>
        <w:t>b</w:t>
      </w:r>
      <w:r>
        <w:tab/>
        <w:t>Source: NNDSS.</w:t>
      </w:r>
      <w:r w:rsidR="004F46DB">
        <w:br w:type="page"/>
      </w:r>
    </w:p>
    <w:p w14:paraId="2D38F0E8" w14:textId="1132FEA9" w:rsidR="008C5C7A" w:rsidRPr="00AA7AFA" w:rsidRDefault="008C5C7A" w:rsidP="00AA7AFA">
      <w:pPr>
        <w:pStyle w:val="Heading2"/>
      </w:pPr>
      <w:r w:rsidRPr="00AA7AFA">
        <w:lastRenderedPageBreak/>
        <w:t>Testing</w:t>
      </w:r>
    </w:p>
    <w:p w14:paraId="1BD040F9" w14:textId="3D33490A" w:rsidR="000C6F82" w:rsidRPr="006C2E04" w:rsidDel="002C05BE" w:rsidRDefault="002C05BE" w:rsidP="00AA7AFA">
      <w:r w:rsidRPr="006C2E04">
        <w:t>On 12 June</w:t>
      </w:r>
      <w:r w:rsidR="00DC531F">
        <w:t>,</w:t>
      </w:r>
      <w:r w:rsidRPr="006C2E04">
        <w:t xml:space="preserve"> the COVID-19 CDNA National Guidelines for Public Health Units case definition for suspect cases was modified to include loss of smell or loss of taste in the clinical criteria alongside fever and </w:t>
      </w:r>
      <w:r w:rsidR="0032337D" w:rsidRPr="006C2E04">
        <w:t>acute respiratory infection</w:t>
      </w:r>
      <w:r w:rsidRPr="006C2E04">
        <w:t>.</w:t>
      </w:r>
      <w:r w:rsidR="00DC531F">
        <w:rPr>
          <w:vertAlign w:val="superscript"/>
        </w:rPr>
        <w:t>2</w:t>
      </w:r>
      <w:r w:rsidR="00DC531F" w:rsidRPr="006C2E04">
        <w:t xml:space="preserve"> </w:t>
      </w:r>
      <w:r w:rsidRPr="006C2E04">
        <w:t>This means individuals who met the epidemiological criteria and the updated clinical criteria would be eligible for testing. This change may not have made a substantial difference to testing rates, as such cases may have been tested prior to 12 June where deemed necessary based on clinical and public health judgement.</w:t>
      </w:r>
    </w:p>
    <w:p w14:paraId="45986966" w14:textId="572BC91D" w:rsidR="00BD6E54" w:rsidRDefault="000C6F82" w:rsidP="00AA7AFA">
      <w:r>
        <w:t>At the conclusion of the reporting period</w:t>
      </w:r>
      <w:r w:rsidR="008A7FCD">
        <w:t>,</w:t>
      </w:r>
      <w:r>
        <w:t xml:space="preserve"> a total </w:t>
      </w:r>
      <w:r w:rsidRPr="00F47586">
        <w:t xml:space="preserve">of </w:t>
      </w:r>
      <w:r w:rsidR="003B7C90" w:rsidRPr="00F47586">
        <w:t>2,041,324</w:t>
      </w:r>
      <w:r w:rsidRPr="00F47586">
        <w:t xml:space="preserve"> tests </w:t>
      </w:r>
      <w:r w:rsidR="000631B3">
        <w:t>had</w:t>
      </w:r>
      <w:r>
        <w:t xml:space="preserve"> been conducted in Australia. </w:t>
      </w:r>
      <w:r w:rsidR="00FA5C41">
        <w:t xml:space="preserve">High rates of testing continued </w:t>
      </w:r>
      <w:r w:rsidR="0043213D" w:rsidRPr="0043213D">
        <w:t>across the country with the</w:t>
      </w:r>
      <w:r w:rsidRPr="0043213D">
        <w:t xml:space="preserve"> </w:t>
      </w:r>
      <w:r w:rsidR="00055EBF">
        <w:t xml:space="preserve">cumulative </w:t>
      </w:r>
      <w:r w:rsidRPr="0043213D">
        <w:t xml:space="preserve">proportion of positive tests </w:t>
      </w:r>
      <w:r w:rsidR="0043213D" w:rsidRPr="0043213D">
        <w:t>remaining low at less than 1% in each jurisdiction</w:t>
      </w:r>
      <w:r w:rsidRPr="0043213D">
        <w:t xml:space="preserve"> </w:t>
      </w:r>
      <w:r>
        <w:t>(Table 2).</w:t>
      </w:r>
      <w:r w:rsidR="007879A2">
        <w:t xml:space="preserve"> </w:t>
      </w:r>
      <w:r w:rsidR="007879A2" w:rsidRPr="00DB3B04">
        <w:t xml:space="preserve">Between </w:t>
      </w:r>
      <w:r w:rsidR="003B7C90">
        <w:t>8 and 21</w:t>
      </w:r>
      <w:r w:rsidR="007879A2" w:rsidRPr="00DB3B04">
        <w:t xml:space="preserve"> June</w:t>
      </w:r>
      <w:r w:rsidR="008C5C7A" w:rsidRPr="00F47586">
        <w:t>,</w:t>
      </w:r>
      <w:r w:rsidR="007879A2" w:rsidRPr="00F47586">
        <w:t xml:space="preserve"> </w:t>
      </w:r>
      <w:r w:rsidR="003B7C90" w:rsidRPr="00F47586">
        <w:t>423,862</w:t>
      </w:r>
      <w:r w:rsidR="007879A2" w:rsidRPr="00F47586">
        <w:t xml:space="preserve"> tests </w:t>
      </w:r>
      <w:r w:rsidR="007879A2" w:rsidRPr="00DB3B04">
        <w:t>were conducted</w:t>
      </w:r>
      <w:r w:rsidR="00FA5C41">
        <w:t xml:space="preserve"> nationally</w:t>
      </w:r>
      <w:r w:rsidR="007879A2" w:rsidRPr="00DB3B04">
        <w:t>, with a</w:t>
      </w:r>
      <w:r w:rsidR="00DC531F">
        <w:t>n overall</w:t>
      </w:r>
      <w:r w:rsidR="007879A2" w:rsidRPr="00DB3B04">
        <w:t xml:space="preserve"> positivity rate of </w:t>
      </w:r>
      <w:r w:rsidR="00DB3B04" w:rsidRPr="00DB3B04">
        <w:t>less than 0.1%</w:t>
      </w:r>
      <w:r w:rsidR="007879A2" w:rsidRPr="00DB3B04">
        <w:t xml:space="preserve">. </w:t>
      </w:r>
      <w:r>
        <w:t>The low positivity rate is a good indic</w:t>
      </w:r>
      <w:r w:rsidR="00FA5C41">
        <w:t>ation of widespread testing in the</w:t>
      </w:r>
      <w:r>
        <w:t xml:space="preserve"> community and supports the low le</w:t>
      </w:r>
      <w:r w:rsidR="008C5C7A">
        <w:t>vels of disease being observed</w:t>
      </w:r>
      <w:r w:rsidR="008A7FCD">
        <w:t>.</w:t>
      </w:r>
    </w:p>
    <w:p w14:paraId="623949D7" w14:textId="2205245F" w:rsidR="000C6F82" w:rsidRPr="008C5C7A" w:rsidRDefault="000C6F82" w:rsidP="00BD6E54">
      <w:pPr>
        <w:pStyle w:val="CDIFigures"/>
      </w:pPr>
      <w:r>
        <w:t xml:space="preserve">Table 2: Diagnostic tests performed as </w:t>
      </w:r>
      <w:r w:rsidRPr="00F47586">
        <w:t xml:space="preserve">at </w:t>
      </w:r>
      <w:r w:rsidR="003B7C90" w:rsidRPr="00F47586">
        <w:t>21</w:t>
      </w:r>
      <w:r w:rsidR="0008370B" w:rsidRPr="00F47586">
        <w:t xml:space="preserve"> June</w:t>
      </w:r>
      <w:r w:rsidRPr="00F47586">
        <w:t xml:space="preserve"> </w:t>
      </w:r>
      <w:r>
        <w:t>2020, Australia, by jurisdiction</w:t>
      </w:r>
      <w:r w:rsidR="001A4E40" w:rsidRPr="001A4E40">
        <w:rPr>
          <w:vertAlign w:val="superscript"/>
        </w:rPr>
        <w:t>a</w:t>
      </w:r>
    </w:p>
    <w:tbl>
      <w:tblPr>
        <w:tblW w:w="10526" w:type="dxa"/>
        <w:tblInd w:w="-30" w:type="dxa"/>
        <w:tblLayout w:type="fixed"/>
        <w:tblCellMar>
          <w:top w:w="57" w:type="dxa"/>
          <w:left w:w="57" w:type="dxa"/>
          <w:bottom w:w="57" w:type="dxa"/>
          <w:right w:w="57" w:type="dxa"/>
        </w:tblCellMar>
        <w:tblLook w:val="0000" w:firstRow="0" w:lastRow="0" w:firstColumn="0" w:lastColumn="0" w:noHBand="0" w:noVBand="0"/>
        <w:tblDescription w:val="Table 2 shows the cumulative number of diagnostic tests performed (and the percentage of such tests positive) within each jurisdiction by the end of this reporting fortnight, as well as at the end of the previous reporting fortnight. Nationwide, for this reporting period there have been 423,862 tests performed, with a positivity rate of 0.05%. Of all tests performed in Australia since 13 January 2020 (2,041,324 tests), the cumulative testing rate is 8,048 tests per 100,000 population and the positivity rate is 0.37%.&#10;"/>
      </w:tblPr>
      <w:tblGrid>
        <w:gridCol w:w="1145"/>
        <w:gridCol w:w="1145"/>
        <w:gridCol w:w="1144"/>
        <w:gridCol w:w="1145"/>
        <w:gridCol w:w="1145"/>
        <w:gridCol w:w="1934"/>
        <w:gridCol w:w="934"/>
        <w:gridCol w:w="1934"/>
      </w:tblGrid>
      <w:tr w:rsidR="001A4E40" w:rsidRPr="0001487E" w14:paraId="2E5C1528" w14:textId="77777777" w:rsidTr="00617136">
        <w:trPr>
          <w:trHeight w:val="463"/>
        </w:trPr>
        <w:tc>
          <w:tcPr>
            <w:tcW w:w="1145" w:type="dxa"/>
            <w:tcBorders>
              <w:top w:val="nil"/>
              <w:left w:val="nil"/>
              <w:bottom w:val="nil"/>
              <w:right w:val="nil"/>
            </w:tcBorders>
            <w:shd w:val="solid" w:color="333333" w:fill="auto"/>
          </w:tcPr>
          <w:p w14:paraId="405FE41F" w14:textId="77777777" w:rsidR="001A4E40" w:rsidRPr="0001487E" w:rsidRDefault="001A4E40">
            <w:pPr>
              <w:autoSpaceDE w:val="0"/>
              <w:autoSpaceDN w:val="0"/>
              <w:adjustRightInd w:val="0"/>
              <w:spacing w:after="0" w:line="240" w:lineRule="auto"/>
              <w:rPr>
                <w:rFonts w:ascii="Calibri" w:hAnsi="Calibri" w:cs="Calibri"/>
                <w:b/>
                <w:bCs/>
                <w:color w:val="FFFFFF"/>
              </w:rPr>
            </w:pPr>
            <w:r w:rsidRPr="0001487E">
              <w:rPr>
                <w:rFonts w:ascii="Calibri" w:hAnsi="Calibri" w:cs="Calibri"/>
                <w:b/>
                <w:bCs/>
                <w:color w:val="FFFFFF"/>
              </w:rPr>
              <w:t>Jurisdiction</w:t>
            </w:r>
          </w:p>
        </w:tc>
        <w:tc>
          <w:tcPr>
            <w:tcW w:w="2289" w:type="dxa"/>
            <w:gridSpan w:val="2"/>
            <w:tcBorders>
              <w:top w:val="nil"/>
              <w:left w:val="nil"/>
              <w:bottom w:val="nil"/>
              <w:right w:val="nil"/>
            </w:tcBorders>
            <w:shd w:val="solid" w:color="333333" w:fill="auto"/>
          </w:tcPr>
          <w:p w14:paraId="39BF5952" w14:textId="60054222" w:rsidR="001A4E40" w:rsidRPr="0001487E" w:rsidRDefault="001A4E40" w:rsidP="001F74F6">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 xml:space="preserve">Tests performed </w:t>
            </w:r>
            <w:r w:rsidRPr="0001487E">
              <w:rPr>
                <w:rFonts w:ascii="Calibri" w:hAnsi="Calibri" w:cs="Calibri"/>
                <w:b/>
                <w:bCs/>
                <w:color w:val="FFFFFF"/>
              </w:rPr>
              <w:br/>
            </w:r>
            <w:r w:rsidR="003B7C90" w:rsidRPr="0001487E">
              <w:rPr>
                <w:rFonts w:ascii="Calibri" w:hAnsi="Calibri" w:cs="Calibri"/>
                <w:b/>
                <w:bCs/>
                <w:color w:val="FFFFFF"/>
              </w:rPr>
              <w:t>25 May – 7 June</w:t>
            </w:r>
          </w:p>
        </w:tc>
        <w:tc>
          <w:tcPr>
            <w:tcW w:w="2290" w:type="dxa"/>
            <w:gridSpan w:val="2"/>
            <w:tcBorders>
              <w:top w:val="nil"/>
              <w:left w:val="nil"/>
              <w:bottom w:val="nil"/>
              <w:right w:val="nil"/>
            </w:tcBorders>
            <w:shd w:val="solid" w:color="333333" w:fill="auto"/>
          </w:tcPr>
          <w:p w14:paraId="30A15337" w14:textId="6E65D107" w:rsidR="001A4E40" w:rsidRPr="0001487E" w:rsidRDefault="001A4E40" w:rsidP="003B7C9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 xml:space="preserve">Tests performed </w:t>
            </w:r>
            <w:r w:rsidRPr="0001487E">
              <w:rPr>
                <w:rFonts w:ascii="Calibri" w:hAnsi="Calibri" w:cs="Calibri"/>
                <w:b/>
                <w:bCs/>
                <w:color w:val="FFFFFF"/>
              </w:rPr>
              <w:br/>
            </w:r>
            <w:r w:rsidR="003B7C90" w:rsidRPr="0001487E">
              <w:rPr>
                <w:rFonts w:ascii="Calibri" w:hAnsi="Calibri" w:cs="Calibri"/>
                <w:b/>
                <w:bCs/>
                <w:color w:val="FFFFFF"/>
              </w:rPr>
              <w:t>8</w:t>
            </w:r>
            <w:r w:rsidRPr="0001487E">
              <w:rPr>
                <w:rFonts w:ascii="Calibri" w:hAnsi="Calibri" w:cs="Calibri"/>
                <w:b/>
                <w:bCs/>
                <w:color w:val="FFFFFF"/>
              </w:rPr>
              <w:t xml:space="preserve"> – </w:t>
            </w:r>
            <w:r w:rsidR="003B7C90" w:rsidRPr="0001487E">
              <w:rPr>
                <w:rFonts w:ascii="Calibri" w:hAnsi="Calibri" w:cs="Calibri"/>
                <w:b/>
                <w:bCs/>
                <w:color w:val="FFFFFF"/>
              </w:rPr>
              <w:t>21</w:t>
            </w:r>
            <w:r w:rsidRPr="0001487E">
              <w:rPr>
                <w:rFonts w:ascii="Calibri" w:hAnsi="Calibri" w:cs="Calibri"/>
                <w:b/>
                <w:bCs/>
                <w:color w:val="FFFFFF"/>
              </w:rPr>
              <w:t xml:space="preserve"> June</w:t>
            </w:r>
          </w:p>
        </w:tc>
        <w:tc>
          <w:tcPr>
            <w:tcW w:w="4802" w:type="dxa"/>
            <w:gridSpan w:val="3"/>
            <w:tcBorders>
              <w:top w:val="nil"/>
              <w:left w:val="nil"/>
              <w:bottom w:val="nil"/>
              <w:right w:val="nil"/>
            </w:tcBorders>
            <w:shd w:val="solid" w:color="333333" w:fill="auto"/>
          </w:tcPr>
          <w:p w14:paraId="465C708D" w14:textId="19897636" w:rsidR="001A4E40" w:rsidRPr="0001487E" w:rsidRDefault="001A4E40" w:rsidP="003B7C9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 xml:space="preserve">Cumulative tests performed to </w:t>
            </w:r>
            <w:r w:rsidR="003B7C90" w:rsidRPr="0001487E">
              <w:rPr>
                <w:rFonts w:ascii="Calibri" w:hAnsi="Calibri" w:cs="Calibri"/>
                <w:b/>
                <w:bCs/>
                <w:color w:val="FFFFFF"/>
              </w:rPr>
              <w:t xml:space="preserve">21 </w:t>
            </w:r>
            <w:r w:rsidRPr="0001487E">
              <w:rPr>
                <w:rFonts w:ascii="Calibri" w:hAnsi="Calibri" w:cs="Calibri"/>
                <w:b/>
                <w:bCs/>
                <w:color w:val="FFFFFF"/>
              </w:rPr>
              <w:t>June</w:t>
            </w:r>
          </w:p>
        </w:tc>
      </w:tr>
      <w:tr w:rsidR="001A4E40" w:rsidRPr="0001487E" w14:paraId="1219C42F" w14:textId="77777777" w:rsidTr="00617136">
        <w:trPr>
          <w:trHeight w:val="246"/>
        </w:trPr>
        <w:tc>
          <w:tcPr>
            <w:tcW w:w="1145" w:type="dxa"/>
            <w:tcBorders>
              <w:top w:val="nil"/>
              <w:left w:val="nil"/>
              <w:bottom w:val="nil"/>
              <w:right w:val="nil"/>
            </w:tcBorders>
            <w:shd w:val="solid" w:color="333333" w:fill="auto"/>
          </w:tcPr>
          <w:p w14:paraId="1DA47900" w14:textId="77777777" w:rsidR="001A4E40" w:rsidRPr="0001487E" w:rsidRDefault="001A4E40">
            <w:pPr>
              <w:autoSpaceDE w:val="0"/>
              <w:autoSpaceDN w:val="0"/>
              <w:adjustRightInd w:val="0"/>
              <w:spacing w:after="0" w:line="240" w:lineRule="auto"/>
              <w:jc w:val="right"/>
              <w:rPr>
                <w:rFonts w:ascii="Calibri" w:hAnsi="Calibri" w:cs="Calibri"/>
                <w:b/>
                <w:bCs/>
                <w:color w:val="FFFFFF"/>
              </w:rPr>
            </w:pPr>
          </w:p>
        </w:tc>
        <w:tc>
          <w:tcPr>
            <w:tcW w:w="1145" w:type="dxa"/>
            <w:tcBorders>
              <w:top w:val="nil"/>
              <w:left w:val="nil"/>
              <w:bottom w:val="nil"/>
              <w:right w:val="nil"/>
            </w:tcBorders>
            <w:shd w:val="solid" w:color="333333" w:fill="auto"/>
            <w:vAlign w:val="bottom"/>
          </w:tcPr>
          <w:p w14:paraId="49C2A3D4" w14:textId="5762056C" w:rsidR="001A4E40" w:rsidRPr="0001487E" w:rsidRDefault="003B7C9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N</w:t>
            </w:r>
          </w:p>
        </w:tc>
        <w:tc>
          <w:tcPr>
            <w:tcW w:w="1144" w:type="dxa"/>
            <w:tcBorders>
              <w:top w:val="nil"/>
              <w:left w:val="nil"/>
              <w:bottom w:val="nil"/>
              <w:right w:val="nil"/>
            </w:tcBorders>
            <w:shd w:val="solid" w:color="333333" w:fill="auto"/>
            <w:vAlign w:val="bottom"/>
          </w:tcPr>
          <w:p w14:paraId="4B13EA03" w14:textId="77777777"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positivity (%)</w:t>
            </w:r>
          </w:p>
        </w:tc>
        <w:tc>
          <w:tcPr>
            <w:tcW w:w="1145" w:type="dxa"/>
            <w:tcBorders>
              <w:top w:val="nil"/>
              <w:left w:val="nil"/>
              <w:bottom w:val="nil"/>
              <w:right w:val="nil"/>
            </w:tcBorders>
            <w:shd w:val="solid" w:color="333333" w:fill="auto"/>
            <w:vAlign w:val="bottom"/>
          </w:tcPr>
          <w:p w14:paraId="56054171" w14:textId="2EBA5288" w:rsidR="001A4E40" w:rsidRPr="0001487E" w:rsidRDefault="003B7C9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N</w:t>
            </w:r>
          </w:p>
        </w:tc>
        <w:tc>
          <w:tcPr>
            <w:tcW w:w="1145" w:type="dxa"/>
            <w:tcBorders>
              <w:top w:val="nil"/>
              <w:left w:val="nil"/>
              <w:bottom w:val="nil"/>
              <w:right w:val="nil"/>
            </w:tcBorders>
            <w:shd w:val="solid" w:color="333333" w:fill="auto"/>
            <w:vAlign w:val="bottom"/>
          </w:tcPr>
          <w:p w14:paraId="22AC696A" w14:textId="77777777"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positivity (%)</w:t>
            </w:r>
          </w:p>
        </w:tc>
        <w:tc>
          <w:tcPr>
            <w:tcW w:w="1934" w:type="dxa"/>
            <w:tcBorders>
              <w:top w:val="nil"/>
              <w:left w:val="nil"/>
              <w:bottom w:val="nil"/>
              <w:right w:val="nil"/>
            </w:tcBorders>
            <w:shd w:val="solid" w:color="333333" w:fill="auto"/>
            <w:vAlign w:val="bottom"/>
          </w:tcPr>
          <w:p w14:paraId="4B54C76C" w14:textId="499C04DB" w:rsidR="001A4E40" w:rsidRPr="0001487E" w:rsidRDefault="003B7C9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N</w:t>
            </w:r>
          </w:p>
        </w:tc>
        <w:tc>
          <w:tcPr>
            <w:tcW w:w="934" w:type="dxa"/>
            <w:tcBorders>
              <w:top w:val="nil"/>
              <w:left w:val="nil"/>
              <w:bottom w:val="nil"/>
              <w:right w:val="nil"/>
            </w:tcBorders>
            <w:shd w:val="solid" w:color="333333" w:fill="auto"/>
            <w:vAlign w:val="bottom"/>
          </w:tcPr>
          <w:p w14:paraId="0E7351C1" w14:textId="77777777"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positivity (%)</w:t>
            </w:r>
          </w:p>
        </w:tc>
        <w:tc>
          <w:tcPr>
            <w:tcW w:w="1934" w:type="dxa"/>
            <w:tcBorders>
              <w:top w:val="nil"/>
              <w:left w:val="nil"/>
              <w:bottom w:val="nil"/>
              <w:right w:val="nil"/>
            </w:tcBorders>
            <w:shd w:val="solid" w:color="333333" w:fill="auto"/>
            <w:vAlign w:val="bottom"/>
          </w:tcPr>
          <w:p w14:paraId="79141295" w14:textId="2E049664" w:rsidR="001A4E40" w:rsidRPr="0001487E" w:rsidRDefault="001A4E40" w:rsidP="001A4E40">
            <w:pPr>
              <w:autoSpaceDE w:val="0"/>
              <w:autoSpaceDN w:val="0"/>
              <w:adjustRightInd w:val="0"/>
              <w:spacing w:after="0" w:line="240" w:lineRule="auto"/>
              <w:jc w:val="center"/>
              <w:rPr>
                <w:rFonts w:ascii="Calibri" w:hAnsi="Calibri" w:cs="Calibri"/>
                <w:b/>
                <w:bCs/>
                <w:color w:val="FFFFFF"/>
              </w:rPr>
            </w:pPr>
            <w:r w:rsidRPr="0001487E">
              <w:rPr>
                <w:rFonts w:ascii="Calibri" w:hAnsi="Calibri" w:cs="Calibri"/>
                <w:b/>
                <w:bCs/>
                <w:color w:val="FFFFFF"/>
              </w:rPr>
              <w:t>per 100,000 population</w:t>
            </w:r>
            <w:r w:rsidRPr="0001487E">
              <w:rPr>
                <w:rFonts w:ascii="Calibri" w:hAnsi="Calibri" w:cs="Calibri"/>
                <w:b/>
                <w:bCs/>
                <w:color w:val="FFFFFF"/>
                <w:vertAlign w:val="superscript"/>
              </w:rPr>
              <w:t>b</w:t>
            </w:r>
          </w:p>
        </w:tc>
      </w:tr>
      <w:tr w:rsidR="00F47586" w:rsidRPr="0001487E" w14:paraId="34FC39EA" w14:textId="77777777" w:rsidTr="00617136">
        <w:trPr>
          <w:trHeight w:val="290"/>
        </w:trPr>
        <w:tc>
          <w:tcPr>
            <w:tcW w:w="1145" w:type="dxa"/>
            <w:tcBorders>
              <w:top w:val="nil"/>
              <w:left w:val="nil"/>
              <w:bottom w:val="nil"/>
              <w:right w:val="nil"/>
            </w:tcBorders>
            <w:vAlign w:val="center"/>
          </w:tcPr>
          <w:p w14:paraId="018801D7"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NSW</w:t>
            </w:r>
          </w:p>
        </w:tc>
        <w:tc>
          <w:tcPr>
            <w:tcW w:w="1145" w:type="dxa"/>
            <w:tcBorders>
              <w:top w:val="nil"/>
              <w:left w:val="nil"/>
              <w:bottom w:val="nil"/>
              <w:right w:val="nil"/>
            </w:tcBorders>
            <w:vAlign w:val="center"/>
          </w:tcPr>
          <w:p w14:paraId="59BB4283" w14:textId="5E00D53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146,736</w:t>
            </w:r>
          </w:p>
        </w:tc>
        <w:tc>
          <w:tcPr>
            <w:tcW w:w="1144" w:type="dxa"/>
            <w:tcBorders>
              <w:top w:val="nil"/>
              <w:left w:val="nil"/>
              <w:bottom w:val="nil"/>
              <w:right w:val="nil"/>
            </w:tcBorders>
            <w:vAlign w:val="center"/>
          </w:tcPr>
          <w:p w14:paraId="7FF37846" w14:textId="3A9139A8"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0.02</w:t>
            </w:r>
          </w:p>
        </w:tc>
        <w:tc>
          <w:tcPr>
            <w:tcW w:w="1145" w:type="dxa"/>
            <w:tcBorders>
              <w:top w:val="nil"/>
              <w:left w:val="nil"/>
              <w:bottom w:val="nil"/>
              <w:right w:val="nil"/>
            </w:tcBorders>
            <w:vAlign w:val="center"/>
          </w:tcPr>
          <w:p w14:paraId="3A5A152F" w14:textId="115D356E"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160,654</w:t>
            </w:r>
          </w:p>
        </w:tc>
        <w:tc>
          <w:tcPr>
            <w:tcW w:w="1145" w:type="dxa"/>
            <w:tcBorders>
              <w:top w:val="nil"/>
              <w:left w:val="nil"/>
              <w:bottom w:val="nil"/>
              <w:right w:val="nil"/>
            </w:tcBorders>
            <w:vAlign w:val="center"/>
          </w:tcPr>
          <w:p w14:paraId="2CEB7A60" w14:textId="7777777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0.02</w:t>
            </w:r>
          </w:p>
        </w:tc>
        <w:tc>
          <w:tcPr>
            <w:tcW w:w="1934" w:type="dxa"/>
            <w:tcBorders>
              <w:top w:val="nil"/>
              <w:left w:val="nil"/>
              <w:bottom w:val="nil"/>
              <w:right w:val="nil"/>
            </w:tcBorders>
            <w:vAlign w:val="center"/>
          </w:tcPr>
          <w:p w14:paraId="60C28798" w14:textId="0E6D16EC"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725,817</w:t>
            </w:r>
          </w:p>
        </w:tc>
        <w:tc>
          <w:tcPr>
            <w:tcW w:w="934" w:type="dxa"/>
            <w:tcBorders>
              <w:top w:val="nil"/>
              <w:left w:val="nil"/>
              <w:bottom w:val="nil"/>
              <w:right w:val="nil"/>
            </w:tcBorders>
            <w:vAlign w:val="center"/>
          </w:tcPr>
          <w:p w14:paraId="21D8C071" w14:textId="6670CB3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0.43</w:t>
            </w:r>
          </w:p>
        </w:tc>
        <w:tc>
          <w:tcPr>
            <w:tcW w:w="1934" w:type="dxa"/>
            <w:tcBorders>
              <w:top w:val="nil"/>
              <w:left w:val="nil"/>
              <w:bottom w:val="nil"/>
              <w:right w:val="nil"/>
            </w:tcBorders>
            <w:vAlign w:val="center"/>
          </w:tcPr>
          <w:p w14:paraId="135B69F3" w14:textId="1CB069E4"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8,972</w:t>
            </w:r>
          </w:p>
        </w:tc>
      </w:tr>
      <w:tr w:rsidR="00F47586" w:rsidRPr="0001487E" w14:paraId="4D15A1FF" w14:textId="77777777" w:rsidTr="00617136">
        <w:trPr>
          <w:trHeight w:val="290"/>
        </w:trPr>
        <w:tc>
          <w:tcPr>
            <w:tcW w:w="1145" w:type="dxa"/>
            <w:tcBorders>
              <w:top w:val="nil"/>
              <w:left w:val="nil"/>
              <w:bottom w:val="nil"/>
              <w:right w:val="nil"/>
            </w:tcBorders>
            <w:shd w:val="solid" w:color="C0C0C0" w:fill="auto"/>
            <w:vAlign w:val="center"/>
          </w:tcPr>
          <w:p w14:paraId="4B46870C"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Vic</w:t>
            </w:r>
          </w:p>
        </w:tc>
        <w:tc>
          <w:tcPr>
            <w:tcW w:w="1145" w:type="dxa"/>
            <w:tcBorders>
              <w:top w:val="nil"/>
              <w:left w:val="nil"/>
              <w:bottom w:val="nil"/>
              <w:right w:val="nil"/>
            </w:tcBorders>
            <w:shd w:val="solid" w:color="C0C0C0" w:fill="auto"/>
            <w:vAlign w:val="center"/>
          </w:tcPr>
          <w:p w14:paraId="6BB7A44F" w14:textId="2D86210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119,710</w:t>
            </w:r>
          </w:p>
        </w:tc>
        <w:tc>
          <w:tcPr>
            <w:tcW w:w="1144" w:type="dxa"/>
            <w:tcBorders>
              <w:top w:val="nil"/>
              <w:left w:val="nil"/>
              <w:bottom w:val="nil"/>
              <w:right w:val="nil"/>
            </w:tcBorders>
            <w:shd w:val="solid" w:color="C0C0C0" w:fill="auto"/>
            <w:vAlign w:val="center"/>
          </w:tcPr>
          <w:p w14:paraId="7F275971" w14:textId="2E9640CC"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0.07</w:t>
            </w:r>
          </w:p>
        </w:tc>
        <w:tc>
          <w:tcPr>
            <w:tcW w:w="1145" w:type="dxa"/>
            <w:tcBorders>
              <w:top w:val="nil"/>
              <w:left w:val="nil"/>
              <w:bottom w:val="nil"/>
              <w:right w:val="nil"/>
            </w:tcBorders>
            <w:shd w:val="solid" w:color="C0C0C0" w:fill="auto"/>
            <w:vAlign w:val="center"/>
          </w:tcPr>
          <w:p w14:paraId="239F2FE0" w14:textId="11C3EFB2"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120,845</w:t>
            </w:r>
          </w:p>
        </w:tc>
        <w:tc>
          <w:tcPr>
            <w:tcW w:w="1145" w:type="dxa"/>
            <w:tcBorders>
              <w:top w:val="nil"/>
              <w:left w:val="nil"/>
              <w:bottom w:val="nil"/>
              <w:right w:val="nil"/>
            </w:tcBorders>
            <w:shd w:val="solid" w:color="C0C0C0" w:fill="auto"/>
            <w:vAlign w:val="center"/>
          </w:tcPr>
          <w:p w14:paraId="2CFC668A" w14:textId="27FBF77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0.12</w:t>
            </w:r>
          </w:p>
        </w:tc>
        <w:tc>
          <w:tcPr>
            <w:tcW w:w="1934" w:type="dxa"/>
            <w:tcBorders>
              <w:top w:val="nil"/>
              <w:left w:val="nil"/>
              <w:bottom w:val="nil"/>
              <w:right w:val="nil"/>
            </w:tcBorders>
            <w:shd w:val="solid" w:color="C0C0C0" w:fill="auto"/>
            <w:vAlign w:val="center"/>
          </w:tcPr>
          <w:p w14:paraId="69F67E84" w14:textId="2AA60D3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660,801</w:t>
            </w:r>
          </w:p>
        </w:tc>
        <w:tc>
          <w:tcPr>
            <w:tcW w:w="934" w:type="dxa"/>
            <w:tcBorders>
              <w:top w:val="nil"/>
              <w:left w:val="nil"/>
              <w:bottom w:val="nil"/>
              <w:right w:val="nil"/>
            </w:tcBorders>
            <w:shd w:val="solid" w:color="C0C0C0" w:fill="auto"/>
            <w:vAlign w:val="center"/>
          </w:tcPr>
          <w:p w14:paraId="30608B9C" w14:textId="6C414A4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0.28</w:t>
            </w:r>
          </w:p>
        </w:tc>
        <w:tc>
          <w:tcPr>
            <w:tcW w:w="1934" w:type="dxa"/>
            <w:tcBorders>
              <w:top w:val="nil"/>
              <w:left w:val="nil"/>
              <w:bottom w:val="nil"/>
              <w:right w:val="nil"/>
            </w:tcBorders>
            <w:shd w:val="solid" w:color="C0C0C0" w:fill="auto"/>
            <w:vAlign w:val="center"/>
          </w:tcPr>
          <w:p w14:paraId="02D8AA9B" w14:textId="4DBE0CDD"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10,018</w:t>
            </w:r>
          </w:p>
        </w:tc>
      </w:tr>
      <w:tr w:rsidR="00F47586" w:rsidRPr="0001487E" w14:paraId="189539F1" w14:textId="77777777" w:rsidTr="00617136">
        <w:trPr>
          <w:trHeight w:val="290"/>
        </w:trPr>
        <w:tc>
          <w:tcPr>
            <w:tcW w:w="1145" w:type="dxa"/>
            <w:tcBorders>
              <w:top w:val="nil"/>
              <w:left w:val="nil"/>
              <w:bottom w:val="nil"/>
              <w:right w:val="nil"/>
            </w:tcBorders>
            <w:vAlign w:val="center"/>
          </w:tcPr>
          <w:p w14:paraId="51F49B7D"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Qld</w:t>
            </w:r>
          </w:p>
        </w:tc>
        <w:tc>
          <w:tcPr>
            <w:tcW w:w="1145" w:type="dxa"/>
            <w:tcBorders>
              <w:top w:val="nil"/>
              <w:left w:val="nil"/>
              <w:bottom w:val="nil"/>
              <w:right w:val="nil"/>
            </w:tcBorders>
            <w:vAlign w:val="center"/>
          </w:tcPr>
          <w:p w14:paraId="2FFDF1D0" w14:textId="2FA1C73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45,558</w:t>
            </w:r>
          </w:p>
        </w:tc>
        <w:tc>
          <w:tcPr>
            <w:tcW w:w="1144" w:type="dxa"/>
            <w:tcBorders>
              <w:top w:val="nil"/>
              <w:left w:val="nil"/>
              <w:bottom w:val="nil"/>
              <w:right w:val="nil"/>
            </w:tcBorders>
            <w:vAlign w:val="center"/>
          </w:tcPr>
          <w:p w14:paraId="3C328584" w14:textId="57817F0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0.01</w:t>
            </w:r>
          </w:p>
        </w:tc>
        <w:tc>
          <w:tcPr>
            <w:tcW w:w="1145" w:type="dxa"/>
            <w:tcBorders>
              <w:top w:val="nil"/>
              <w:left w:val="nil"/>
              <w:bottom w:val="nil"/>
              <w:right w:val="nil"/>
            </w:tcBorders>
            <w:vAlign w:val="center"/>
          </w:tcPr>
          <w:p w14:paraId="7938E155" w14:textId="0EFC959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55,266</w:t>
            </w:r>
          </w:p>
        </w:tc>
        <w:tc>
          <w:tcPr>
            <w:tcW w:w="1145" w:type="dxa"/>
            <w:tcBorders>
              <w:top w:val="nil"/>
              <w:left w:val="nil"/>
              <w:bottom w:val="nil"/>
              <w:right w:val="nil"/>
            </w:tcBorders>
            <w:vAlign w:val="center"/>
          </w:tcPr>
          <w:p w14:paraId="1629658E" w14:textId="7777777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0.01</w:t>
            </w:r>
          </w:p>
        </w:tc>
        <w:tc>
          <w:tcPr>
            <w:tcW w:w="1934" w:type="dxa"/>
            <w:tcBorders>
              <w:top w:val="nil"/>
              <w:left w:val="nil"/>
              <w:bottom w:val="nil"/>
              <w:right w:val="nil"/>
            </w:tcBorders>
            <w:vAlign w:val="center"/>
          </w:tcPr>
          <w:p w14:paraId="4D29ACCF" w14:textId="02C8E51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274,688</w:t>
            </w:r>
          </w:p>
        </w:tc>
        <w:tc>
          <w:tcPr>
            <w:tcW w:w="934" w:type="dxa"/>
            <w:tcBorders>
              <w:top w:val="nil"/>
              <w:left w:val="nil"/>
              <w:bottom w:val="nil"/>
              <w:right w:val="nil"/>
            </w:tcBorders>
            <w:vAlign w:val="center"/>
          </w:tcPr>
          <w:p w14:paraId="52D77231" w14:textId="47096111"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0.39</w:t>
            </w:r>
          </w:p>
        </w:tc>
        <w:tc>
          <w:tcPr>
            <w:tcW w:w="1934" w:type="dxa"/>
            <w:tcBorders>
              <w:top w:val="nil"/>
              <w:left w:val="nil"/>
              <w:bottom w:val="nil"/>
              <w:right w:val="nil"/>
            </w:tcBorders>
            <w:vAlign w:val="center"/>
          </w:tcPr>
          <w:p w14:paraId="2E449858" w14:textId="798C74D4"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5,392</w:t>
            </w:r>
          </w:p>
        </w:tc>
      </w:tr>
      <w:tr w:rsidR="00F47586" w:rsidRPr="0001487E" w14:paraId="5F108C55" w14:textId="77777777" w:rsidTr="00617136">
        <w:trPr>
          <w:trHeight w:val="290"/>
        </w:trPr>
        <w:tc>
          <w:tcPr>
            <w:tcW w:w="1145" w:type="dxa"/>
            <w:tcBorders>
              <w:top w:val="nil"/>
              <w:left w:val="nil"/>
              <w:bottom w:val="nil"/>
              <w:right w:val="nil"/>
            </w:tcBorders>
            <w:shd w:val="solid" w:color="C0C0C0" w:fill="auto"/>
            <w:vAlign w:val="center"/>
          </w:tcPr>
          <w:p w14:paraId="2FDCA174"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WA</w:t>
            </w:r>
          </w:p>
        </w:tc>
        <w:tc>
          <w:tcPr>
            <w:tcW w:w="1145" w:type="dxa"/>
            <w:tcBorders>
              <w:top w:val="nil"/>
              <w:left w:val="nil"/>
              <w:bottom w:val="nil"/>
              <w:right w:val="nil"/>
            </w:tcBorders>
            <w:shd w:val="solid" w:color="C0C0C0" w:fill="auto"/>
            <w:vAlign w:val="center"/>
          </w:tcPr>
          <w:p w14:paraId="3E2A9CE2" w14:textId="441F6D99"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38,863</w:t>
            </w:r>
          </w:p>
        </w:tc>
        <w:tc>
          <w:tcPr>
            <w:tcW w:w="1144" w:type="dxa"/>
            <w:tcBorders>
              <w:top w:val="nil"/>
              <w:left w:val="nil"/>
              <w:bottom w:val="nil"/>
              <w:right w:val="nil"/>
            </w:tcBorders>
            <w:shd w:val="solid" w:color="C0C0C0" w:fill="auto"/>
            <w:vAlign w:val="center"/>
          </w:tcPr>
          <w:p w14:paraId="03D1575B" w14:textId="7C96850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0.11</w:t>
            </w:r>
          </w:p>
        </w:tc>
        <w:tc>
          <w:tcPr>
            <w:tcW w:w="1145" w:type="dxa"/>
            <w:tcBorders>
              <w:top w:val="nil"/>
              <w:left w:val="nil"/>
              <w:bottom w:val="nil"/>
              <w:right w:val="nil"/>
            </w:tcBorders>
            <w:shd w:val="solid" w:color="C0C0C0" w:fill="auto"/>
            <w:vAlign w:val="center"/>
          </w:tcPr>
          <w:p w14:paraId="1110FBF4" w14:textId="1A57B5B9"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45,758</w:t>
            </w:r>
          </w:p>
        </w:tc>
        <w:tc>
          <w:tcPr>
            <w:tcW w:w="1145" w:type="dxa"/>
            <w:tcBorders>
              <w:top w:val="nil"/>
              <w:left w:val="nil"/>
              <w:bottom w:val="nil"/>
              <w:right w:val="nil"/>
            </w:tcBorders>
            <w:shd w:val="solid" w:color="C0C0C0" w:fill="auto"/>
            <w:vAlign w:val="center"/>
          </w:tcPr>
          <w:p w14:paraId="539E7477" w14:textId="5683D14D"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0.01</w:t>
            </w:r>
          </w:p>
        </w:tc>
        <w:tc>
          <w:tcPr>
            <w:tcW w:w="1934" w:type="dxa"/>
            <w:tcBorders>
              <w:top w:val="nil"/>
              <w:left w:val="nil"/>
              <w:bottom w:val="nil"/>
              <w:right w:val="nil"/>
            </w:tcBorders>
            <w:shd w:val="solid" w:color="C0C0C0" w:fill="auto"/>
            <w:vAlign w:val="center"/>
          </w:tcPr>
          <w:p w14:paraId="00E6D53F" w14:textId="4074A280"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161,265</w:t>
            </w:r>
          </w:p>
        </w:tc>
        <w:tc>
          <w:tcPr>
            <w:tcW w:w="934" w:type="dxa"/>
            <w:tcBorders>
              <w:top w:val="nil"/>
              <w:left w:val="nil"/>
              <w:bottom w:val="nil"/>
              <w:right w:val="nil"/>
            </w:tcBorders>
            <w:shd w:val="solid" w:color="C0C0C0" w:fill="auto"/>
            <w:vAlign w:val="center"/>
          </w:tcPr>
          <w:p w14:paraId="328F8776" w14:textId="4C84507E"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0.38</w:t>
            </w:r>
          </w:p>
        </w:tc>
        <w:tc>
          <w:tcPr>
            <w:tcW w:w="1934" w:type="dxa"/>
            <w:tcBorders>
              <w:top w:val="nil"/>
              <w:left w:val="nil"/>
              <w:bottom w:val="nil"/>
              <w:right w:val="nil"/>
            </w:tcBorders>
            <w:shd w:val="solid" w:color="C0C0C0" w:fill="auto"/>
            <w:vAlign w:val="center"/>
          </w:tcPr>
          <w:p w14:paraId="474C8ED6" w14:textId="2CB1EE32"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6,152</w:t>
            </w:r>
          </w:p>
        </w:tc>
      </w:tr>
      <w:tr w:rsidR="00F47586" w:rsidRPr="0001487E" w14:paraId="286F0D98" w14:textId="77777777" w:rsidTr="00617136">
        <w:trPr>
          <w:trHeight w:val="290"/>
        </w:trPr>
        <w:tc>
          <w:tcPr>
            <w:tcW w:w="1145" w:type="dxa"/>
            <w:tcBorders>
              <w:top w:val="nil"/>
              <w:left w:val="nil"/>
              <w:bottom w:val="nil"/>
              <w:right w:val="nil"/>
            </w:tcBorders>
            <w:vAlign w:val="center"/>
          </w:tcPr>
          <w:p w14:paraId="18E48048"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SA</w:t>
            </w:r>
          </w:p>
        </w:tc>
        <w:tc>
          <w:tcPr>
            <w:tcW w:w="1145" w:type="dxa"/>
            <w:tcBorders>
              <w:top w:val="nil"/>
              <w:left w:val="nil"/>
              <w:bottom w:val="nil"/>
              <w:right w:val="nil"/>
            </w:tcBorders>
            <w:vAlign w:val="center"/>
          </w:tcPr>
          <w:p w14:paraId="111A171C" w14:textId="46EB736F"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26,303</w:t>
            </w:r>
          </w:p>
        </w:tc>
        <w:tc>
          <w:tcPr>
            <w:tcW w:w="1144" w:type="dxa"/>
            <w:tcBorders>
              <w:top w:val="nil"/>
              <w:left w:val="nil"/>
              <w:bottom w:val="nil"/>
              <w:right w:val="nil"/>
            </w:tcBorders>
            <w:vAlign w:val="center"/>
          </w:tcPr>
          <w:p w14:paraId="30F5558E" w14:textId="7FBD8B5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145" w:type="dxa"/>
            <w:tcBorders>
              <w:top w:val="nil"/>
              <w:left w:val="nil"/>
              <w:bottom w:val="nil"/>
              <w:right w:val="nil"/>
            </w:tcBorders>
            <w:vAlign w:val="center"/>
          </w:tcPr>
          <w:p w14:paraId="4EDFEDE5" w14:textId="12DE57E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22,541</w:t>
            </w:r>
          </w:p>
        </w:tc>
        <w:tc>
          <w:tcPr>
            <w:tcW w:w="1145" w:type="dxa"/>
            <w:tcBorders>
              <w:top w:val="nil"/>
              <w:left w:val="nil"/>
              <w:bottom w:val="nil"/>
              <w:right w:val="nil"/>
            </w:tcBorders>
          </w:tcPr>
          <w:p w14:paraId="7FB644B4" w14:textId="6606AFD0"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vAlign w:val="center"/>
          </w:tcPr>
          <w:p w14:paraId="0E76976B" w14:textId="5388209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137,290</w:t>
            </w:r>
          </w:p>
        </w:tc>
        <w:tc>
          <w:tcPr>
            <w:tcW w:w="934" w:type="dxa"/>
            <w:tcBorders>
              <w:top w:val="nil"/>
              <w:left w:val="nil"/>
              <w:bottom w:val="nil"/>
              <w:right w:val="nil"/>
            </w:tcBorders>
            <w:vAlign w:val="center"/>
          </w:tcPr>
          <w:p w14:paraId="769B983E" w14:textId="1C1E7CE0"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0.32</w:t>
            </w:r>
          </w:p>
        </w:tc>
        <w:tc>
          <w:tcPr>
            <w:tcW w:w="1934" w:type="dxa"/>
            <w:tcBorders>
              <w:top w:val="nil"/>
              <w:left w:val="nil"/>
              <w:bottom w:val="nil"/>
              <w:right w:val="nil"/>
            </w:tcBorders>
            <w:vAlign w:val="center"/>
          </w:tcPr>
          <w:p w14:paraId="4A2C8174" w14:textId="15225132"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7,836</w:t>
            </w:r>
          </w:p>
        </w:tc>
      </w:tr>
      <w:tr w:rsidR="00F47586" w:rsidRPr="0001487E" w14:paraId="4ABA26F9" w14:textId="77777777" w:rsidTr="00617136">
        <w:trPr>
          <w:trHeight w:val="290"/>
        </w:trPr>
        <w:tc>
          <w:tcPr>
            <w:tcW w:w="1145" w:type="dxa"/>
            <w:tcBorders>
              <w:top w:val="nil"/>
              <w:left w:val="nil"/>
              <w:bottom w:val="nil"/>
              <w:right w:val="nil"/>
            </w:tcBorders>
            <w:shd w:val="solid" w:color="C0C0C0" w:fill="auto"/>
            <w:vAlign w:val="center"/>
          </w:tcPr>
          <w:p w14:paraId="47693A83"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Tas</w:t>
            </w:r>
          </w:p>
        </w:tc>
        <w:tc>
          <w:tcPr>
            <w:tcW w:w="1145" w:type="dxa"/>
            <w:tcBorders>
              <w:top w:val="nil"/>
              <w:left w:val="nil"/>
              <w:bottom w:val="nil"/>
              <w:right w:val="nil"/>
            </w:tcBorders>
            <w:shd w:val="solid" w:color="C0C0C0" w:fill="auto"/>
            <w:vAlign w:val="center"/>
          </w:tcPr>
          <w:p w14:paraId="2AF69992" w14:textId="28B4F42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8,533</w:t>
            </w:r>
          </w:p>
        </w:tc>
        <w:tc>
          <w:tcPr>
            <w:tcW w:w="1144" w:type="dxa"/>
            <w:tcBorders>
              <w:top w:val="nil"/>
              <w:left w:val="nil"/>
              <w:bottom w:val="nil"/>
              <w:right w:val="nil"/>
            </w:tcBorders>
            <w:shd w:val="solid" w:color="C0C0C0" w:fill="auto"/>
            <w:vAlign w:val="center"/>
          </w:tcPr>
          <w:p w14:paraId="516E31AE" w14:textId="3DC09746"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145" w:type="dxa"/>
            <w:tcBorders>
              <w:top w:val="nil"/>
              <w:left w:val="nil"/>
              <w:bottom w:val="nil"/>
              <w:right w:val="nil"/>
            </w:tcBorders>
            <w:shd w:val="solid" w:color="C0C0C0" w:fill="auto"/>
            <w:vAlign w:val="center"/>
          </w:tcPr>
          <w:p w14:paraId="0B74D088" w14:textId="4C023308"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11,301</w:t>
            </w:r>
          </w:p>
        </w:tc>
        <w:tc>
          <w:tcPr>
            <w:tcW w:w="1145" w:type="dxa"/>
            <w:tcBorders>
              <w:top w:val="nil"/>
              <w:left w:val="nil"/>
              <w:bottom w:val="nil"/>
              <w:right w:val="nil"/>
            </w:tcBorders>
            <w:shd w:val="solid" w:color="C0C0C0" w:fill="auto"/>
          </w:tcPr>
          <w:p w14:paraId="1B70AF99" w14:textId="575104D8"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shd w:val="solid" w:color="C0C0C0" w:fill="auto"/>
            <w:vAlign w:val="center"/>
          </w:tcPr>
          <w:p w14:paraId="4D0D5148" w14:textId="0E352FB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44,025</w:t>
            </w:r>
          </w:p>
        </w:tc>
        <w:tc>
          <w:tcPr>
            <w:tcW w:w="934" w:type="dxa"/>
            <w:tcBorders>
              <w:top w:val="nil"/>
              <w:left w:val="nil"/>
              <w:bottom w:val="nil"/>
              <w:right w:val="nil"/>
            </w:tcBorders>
            <w:shd w:val="solid" w:color="C0C0C0" w:fill="auto"/>
            <w:vAlign w:val="center"/>
          </w:tcPr>
          <w:p w14:paraId="12F402B0" w14:textId="51452D8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0.52</w:t>
            </w:r>
          </w:p>
        </w:tc>
        <w:tc>
          <w:tcPr>
            <w:tcW w:w="1934" w:type="dxa"/>
            <w:tcBorders>
              <w:top w:val="nil"/>
              <w:left w:val="nil"/>
              <w:bottom w:val="nil"/>
              <w:right w:val="nil"/>
            </w:tcBorders>
            <w:shd w:val="solid" w:color="C0C0C0" w:fill="auto"/>
            <w:vAlign w:val="center"/>
          </w:tcPr>
          <w:p w14:paraId="3617D103" w14:textId="28F64D3A"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8,237</w:t>
            </w:r>
          </w:p>
        </w:tc>
      </w:tr>
      <w:tr w:rsidR="00F47586" w:rsidRPr="0001487E" w14:paraId="48348859" w14:textId="77777777" w:rsidTr="00617136">
        <w:trPr>
          <w:trHeight w:val="290"/>
        </w:trPr>
        <w:tc>
          <w:tcPr>
            <w:tcW w:w="1145" w:type="dxa"/>
            <w:tcBorders>
              <w:top w:val="nil"/>
              <w:left w:val="nil"/>
              <w:bottom w:val="nil"/>
              <w:right w:val="nil"/>
            </w:tcBorders>
            <w:vAlign w:val="center"/>
          </w:tcPr>
          <w:p w14:paraId="6275F1DA"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NT</w:t>
            </w:r>
          </w:p>
        </w:tc>
        <w:tc>
          <w:tcPr>
            <w:tcW w:w="1145" w:type="dxa"/>
            <w:tcBorders>
              <w:top w:val="nil"/>
              <w:left w:val="nil"/>
              <w:bottom w:val="nil"/>
              <w:right w:val="nil"/>
            </w:tcBorders>
            <w:vAlign w:val="center"/>
          </w:tcPr>
          <w:p w14:paraId="61CC1867" w14:textId="2D6C8087"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2,237</w:t>
            </w:r>
          </w:p>
        </w:tc>
        <w:tc>
          <w:tcPr>
            <w:tcW w:w="1144" w:type="dxa"/>
            <w:tcBorders>
              <w:top w:val="nil"/>
              <w:left w:val="nil"/>
              <w:bottom w:val="nil"/>
              <w:right w:val="nil"/>
            </w:tcBorders>
            <w:vAlign w:val="center"/>
          </w:tcPr>
          <w:p w14:paraId="6DD109F2" w14:textId="499A2A3E"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145" w:type="dxa"/>
            <w:tcBorders>
              <w:top w:val="nil"/>
              <w:left w:val="nil"/>
              <w:bottom w:val="nil"/>
              <w:right w:val="nil"/>
            </w:tcBorders>
            <w:vAlign w:val="center"/>
          </w:tcPr>
          <w:p w14:paraId="077783A7" w14:textId="4BDD9333"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2,079</w:t>
            </w:r>
          </w:p>
        </w:tc>
        <w:tc>
          <w:tcPr>
            <w:tcW w:w="1145" w:type="dxa"/>
            <w:tcBorders>
              <w:top w:val="nil"/>
              <w:left w:val="nil"/>
              <w:bottom w:val="nil"/>
              <w:right w:val="nil"/>
            </w:tcBorders>
          </w:tcPr>
          <w:p w14:paraId="0F023F2A" w14:textId="46CB4A55"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vAlign w:val="center"/>
          </w:tcPr>
          <w:p w14:paraId="643DE926" w14:textId="3C5DAAB1"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11,533</w:t>
            </w:r>
          </w:p>
        </w:tc>
        <w:tc>
          <w:tcPr>
            <w:tcW w:w="934" w:type="dxa"/>
            <w:tcBorders>
              <w:top w:val="nil"/>
              <w:left w:val="nil"/>
              <w:bottom w:val="nil"/>
              <w:right w:val="nil"/>
            </w:tcBorders>
            <w:vAlign w:val="center"/>
          </w:tcPr>
          <w:p w14:paraId="36264E2B" w14:textId="3372E7D4"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0.25</w:t>
            </w:r>
          </w:p>
        </w:tc>
        <w:tc>
          <w:tcPr>
            <w:tcW w:w="1934" w:type="dxa"/>
            <w:tcBorders>
              <w:top w:val="nil"/>
              <w:left w:val="nil"/>
              <w:bottom w:val="nil"/>
              <w:right w:val="nil"/>
            </w:tcBorders>
            <w:vAlign w:val="center"/>
          </w:tcPr>
          <w:p w14:paraId="769188A8" w14:textId="29DCE370"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4,690</w:t>
            </w:r>
          </w:p>
        </w:tc>
      </w:tr>
      <w:tr w:rsidR="00F47586" w:rsidRPr="0001487E" w14:paraId="5BAA5700" w14:textId="77777777" w:rsidTr="00617136">
        <w:trPr>
          <w:trHeight w:val="290"/>
        </w:trPr>
        <w:tc>
          <w:tcPr>
            <w:tcW w:w="1145" w:type="dxa"/>
            <w:tcBorders>
              <w:top w:val="nil"/>
              <w:left w:val="nil"/>
              <w:bottom w:val="nil"/>
              <w:right w:val="nil"/>
            </w:tcBorders>
            <w:shd w:val="solid" w:color="C0C0C0" w:fill="auto"/>
            <w:vAlign w:val="center"/>
          </w:tcPr>
          <w:p w14:paraId="225F86CA" w14:textId="77777777" w:rsidR="003B7C90" w:rsidRPr="0001487E" w:rsidRDefault="003B7C90" w:rsidP="003B7C90">
            <w:pPr>
              <w:autoSpaceDE w:val="0"/>
              <w:autoSpaceDN w:val="0"/>
              <w:adjustRightInd w:val="0"/>
              <w:spacing w:after="0" w:line="240" w:lineRule="auto"/>
              <w:rPr>
                <w:rFonts w:ascii="Calibri" w:hAnsi="Calibri" w:cs="Calibri"/>
              </w:rPr>
            </w:pPr>
            <w:r w:rsidRPr="0001487E">
              <w:rPr>
                <w:rFonts w:ascii="Calibri" w:hAnsi="Calibri" w:cs="Calibri"/>
              </w:rPr>
              <w:t>ACT</w:t>
            </w:r>
          </w:p>
        </w:tc>
        <w:tc>
          <w:tcPr>
            <w:tcW w:w="1145" w:type="dxa"/>
            <w:tcBorders>
              <w:top w:val="nil"/>
              <w:left w:val="nil"/>
              <w:bottom w:val="nil"/>
              <w:right w:val="nil"/>
            </w:tcBorders>
            <w:shd w:val="solid" w:color="C0C0C0" w:fill="auto"/>
            <w:vAlign w:val="center"/>
          </w:tcPr>
          <w:p w14:paraId="45C2BFA9" w14:textId="5A366378"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4,727</w:t>
            </w:r>
          </w:p>
        </w:tc>
        <w:tc>
          <w:tcPr>
            <w:tcW w:w="1144" w:type="dxa"/>
            <w:tcBorders>
              <w:top w:val="nil"/>
              <w:left w:val="nil"/>
              <w:bottom w:val="nil"/>
              <w:right w:val="nil"/>
            </w:tcBorders>
            <w:shd w:val="solid" w:color="C0C0C0" w:fill="auto"/>
            <w:vAlign w:val="center"/>
          </w:tcPr>
          <w:p w14:paraId="5B3F8CC9" w14:textId="221040FC"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0.02</w:t>
            </w:r>
          </w:p>
        </w:tc>
        <w:tc>
          <w:tcPr>
            <w:tcW w:w="1145" w:type="dxa"/>
            <w:tcBorders>
              <w:top w:val="nil"/>
              <w:left w:val="nil"/>
              <w:bottom w:val="nil"/>
              <w:right w:val="nil"/>
            </w:tcBorders>
            <w:shd w:val="solid" w:color="C0C0C0" w:fill="auto"/>
            <w:vAlign w:val="center"/>
          </w:tcPr>
          <w:p w14:paraId="3008E56B" w14:textId="014A0D09"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5,418</w:t>
            </w:r>
          </w:p>
        </w:tc>
        <w:tc>
          <w:tcPr>
            <w:tcW w:w="1145" w:type="dxa"/>
            <w:tcBorders>
              <w:top w:val="nil"/>
              <w:left w:val="nil"/>
              <w:bottom w:val="nil"/>
              <w:right w:val="nil"/>
            </w:tcBorders>
            <w:shd w:val="solid" w:color="C0C0C0" w:fill="auto"/>
          </w:tcPr>
          <w:p w14:paraId="60561103" w14:textId="74DE507E" w:rsidR="003B7C90" w:rsidRPr="0001487E" w:rsidRDefault="00F47586" w:rsidP="003B7C90">
            <w:pPr>
              <w:autoSpaceDE w:val="0"/>
              <w:autoSpaceDN w:val="0"/>
              <w:adjustRightInd w:val="0"/>
              <w:spacing w:after="0" w:line="240" w:lineRule="auto"/>
              <w:jc w:val="center"/>
              <w:rPr>
                <w:rFonts w:ascii="Calibri" w:hAnsi="Calibri" w:cs="Calibri"/>
              </w:rPr>
            </w:pPr>
            <w:r w:rsidRPr="0001487E">
              <w:rPr>
                <w:rFonts w:ascii="Calibri" w:hAnsi="Calibri" w:cs="Calibri"/>
              </w:rPr>
              <w:t>0.00</w:t>
            </w:r>
          </w:p>
        </w:tc>
        <w:tc>
          <w:tcPr>
            <w:tcW w:w="1934" w:type="dxa"/>
            <w:tcBorders>
              <w:top w:val="nil"/>
              <w:left w:val="nil"/>
              <w:bottom w:val="nil"/>
              <w:right w:val="nil"/>
            </w:tcBorders>
            <w:shd w:val="solid" w:color="C0C0C0" w:fill="auto"/>
            <w:vAlign w:val="center"/>
          </w:tcPr>
          <w:p w14:paraId="60D78371" w14:textId="12A25C25"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25,905</w:t>
            </w:r>
          </w:p>
        </w:tc>
        <w:tc>
          <w:tcPr>
            <w:tcW w:w="934" w:type="dxa"/>
            <w:tcBorders>
              <w:top w:val="nil"/>
              <w:left w:val="nil"/>
              <w:bottom w:val="nil"/>
              <w:right w:val="nil"/>
            </w:tcBorders>
            <w:shd w:val="solid" w:color="C0C0C0" w:fill="auto"/>
            <w:vAlign w:val="center"/>
          </w:tcPr>
          <w:p w14:paraId="46DA80B5" w14:textId="4BFA2D8E"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0.42</w:t>
            </w:r>
          </w:p>
        </w:tc>
        <w:tc>
          <w:tcPr>
            <w:tcW w:w="1934" w:type="dxa"/>
            <w:tcBorders>
              <w:top w:val="nil"/>
              <w:left w:val="nil"/>
              <w:bottom w:val="nil"/>
              <w:right w:val="nil"/>
            </w:tcBorders>
            <w:shd w:val="solid" w:color="C0C0C0" w:fill="auto"/>
            <w:vAlign w:val="center"/>
          </w:tcPr>
          <w:p w14:paraId="478886DB" w14:textId="0A1E027B" w:rsidR="003B7C90" w:rsidRPr="0001487E" w:rsidRDefault="003B7C90" w:rsidP="003B7C90">
            <w:pPr>
              <w:autoSpaceDE w:val="0"/>
              <w:autoSpaceDN w:val="0"/>
              <w:adjustRightInd w:val="0"/>
              <w:spacing w:after="0" w:line="240" w:lineRule="auto"/>
              <w:jc w:val="center"/>
              <w:rPr>
                <w:rFonts w:ascii="Calibri" w:hAnsi="Calibri" w:cs="Calibri"/>
              </w:rPr>
            </w:pPr>
            <w:r w:rsidRPr="0001487E">
              <w:rPr>
                <w:rFonts w:ascii="Calibri" w:hAnsi="Calibri" w:cs="Calibri"/>
              </w:rPr>
              <w:t>6,071</w:t>
            </w:r>
          </w:p>
        </w:tc>
      </w:tr>
      <w:tr w:rsidR="00F47586" w:rsidRPr="0001487E" w14:paraId="220F6629" w14:textId="77777777" w:rsidTr="00617136">
        <w:trPr>
          <w:trHeight w:val="290"/>
        </w:trPr>
        <w:tc>
          <w:tcPr>
            <w:tcW w:w="1145" w:type="dxa"/>
            <w:tcBorders>
              <w:top w:val="nil"/>
              <w:left w:val="nil"/>
              <w:bottom w:val="nil"/>
              <w:right w:val="nil"/>
            </w:tcBorders>
            <w:shd w:val="clear" w:color="auto" w:fill="FDE9D9" w:themeFill="accent6" w:themeFillTint="33"/>
            <w:vAlign w:val="center"/>
          </w:tcPr>
          <w:p w14:paraId="30D873DE" w14:textId="77777777" w:rsidR="003B7C90" w:rsidRPr="0001487E" w:rsidRDefault="003B7C90" w:rsidP="003B7C90">
            <w:pPr>
              <w:autoSpaceDE w:val="0"/>
              <w:autoSpaceDN w:val="0"/>
              <w:adjustRightInd w:val="0"/>
              <w:spacing w:after="0" w:line="240" w:lineRule="auto"/>
              <w:rPr>
                <w:rFonts w:ascii="Calibri" w:hAnsi="Calibri" w:cs="Calibri"/>
                <w:b/>
                <w:bCs/>
              </w:rPr>
            </w:pPr>
            <w:r w:rsidRPr="0001487E">
              <w:rPr>
                <w:rFonts w:ascii="Calibri" w:hAnsi="Calibri" w:cs="Calibri"/>
                <w:b/>
                <w:bCs/>
              </w:rPr>
              <w:t>Australia</w:t>
            </w:r>
          </w:p>
        </w:tc>
        <w:tc>
          <w:tcPr>
            <w:tcW w:w="1145" w:type="dxa"/>
            <w:tcBorders>
              <w:top w:val="nil"/>
              <w:left w:val="nil"/>
              <w:bottom w:val="nil"/>
              <w:right w:val="nil"/>
            </w:tcBorders>
            <w:shd w:val="clear" w:color="auto" w:fill="FDE9D9" w:themeFill="accent6" w:themeFillTint="33"/>
            <w:vAlign w:val="center"/>
          </w:tcPr>
          <w:p w14:paraId="7AE1CF75" w14:textId="5529208F"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392,667</w:t>
            </w:r>
          </w:p>
        </w:tc>
        <w:tc>
          <w:tcPr>
            <w:tcW w:w="1144" w:type="dxa"/>
            <w:tcBorders>
              <w:top w:val="nil"/>
              <w:left w:val="nil"/>
              <w:bottom w:val="nil"/>
              <w:right w:val="nil"/>
            </w:tcBorders>
            <w:shd w:val="clear" w:color="auto" w:fill="FDE9D9" w:themeFill="accent6" w:themeFillTint="33"/>
            <w:vAlign w:val="center"/>
          </w:tcPr>
          <w:p w14:paraId="43E0A41B" w14:textId="77777777"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0.04</w:t>
            </w:r>
          </w:p>
        </w:tc>
        <w:tc>
          <w:tcPr>
            <w:tcW w:w="1145" w:type="dxa"/>
            <w:tcBorders>
              <w:top w:val="nil"/>
              <w:left w:val="nil"/>
              <w:bottom w:val="nil"/>
              <w:right w:val="nil"/>
            </w:tcBorders>
            <w:shd w:val="clear" w:color="auto" w:fill="FDE9D9" w:themeFill="accent6" w:themeFillTint="33"/>
            <w:vAlign w:val="center"/>
          </w:tcPr>
          <w:p w14:paraId="1C04692A" w14:textId="1C6E0360"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423,862</w:t>
            </w:r>
          </w:p>
        </w:tc>
        <w:tc>
          <w:tcPr>
            <w:tcW w:w="1145" w:type="dxa"/>
            <w:tcBorders>
              <w:top w:val="nil"/>
              <w:left w:val="nil"/>
              <w:bottom w:val="nil"/>
              <w:right w:val="nil"/>
            </w:tcBorders>
            <w:shd w:val="clear" w:color="auto" w:fill="FDE9D9" w:themeFill="accent6" w:themeFillTint="33"/>
            <w:vAlign w:val="center"/>
          </w:tcPr>
          <w:p w14:paraId="7043436D" w14:textId="476E031F"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0.05</w:t>
            </w:r>
          </w:p>
        </w:tc>
        <w:tc>
          <w:tcPr>
            <w:tcW w:w="1934" w:type="dxa"/>
            <w:tcBorders>
              <w:top w:val="nil"/>
              <w:left w:val="nil"/>
              <w:bottom w:val="nil"/>
              <w:right w:val="nil"/>
            </w:tcBorders>
            <w:shd w:val="clear" w:color="auto" w:fill="FDE9D9" w:themeFill="accent6" w:themeFillTint="33"/>
            <w:vAlign w:val="center"/>
          </w:tcPr>
          <w:p w14:paraId="5F7E9E43" w14:textId="16D6F2D9"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2,041,324</w:t>
            </w:r>
          </w:p>
        </w:tc>
        <w:tc>
          <w:tcPr>
            <w:tcW w:w="934" w:type="dxa"/>
            <w:tcBorders>
              <w:top w:val="nil"/>
              <w:left w:val="nil"/>
              <w:bottom w:val="nil"/>
              <w:right w:val="nil"/>
            </w:tcBorders>
            <w:shd w:val="clear" w:color="auto" w:fill="FDE9D9" w:themeFill="accent6" w:themeFillTint="33"/>
            <w:vAlign w:val="center"/>
          </w:tcPr>
          <w:p w14:paraId="178A5F50" w14:textId="61437FD7"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0.37</w:t>
            </w:r>
          </w:p>
        </w:tc>
        <w:tc>
          <w:tcPr>
            <w:tcW w:w="1934" w:type="dxa"/>
            <w:tcBorders>
              <w:top w:val="nil"/>
              <w:left w:val="nil"/>
              <w:bottom w:val="nil"/>
              <w:right w:val="nil"/>
            </w:tcBorders>
            <w:shd w:val="clear" w:color="auto" w:fill="FDE9D9" w:themeFill="accent6" w:themeFillTint="33"/>
            <w:vAlign w:val="center"/>
          </w:tcPr>
          <w:p w14:paraId="327733EA" w14:textId="428A16B6" w:rsidR="003B7C90" w:rsidRPr="0001487E" w:rsidRDefault="003B7C90" w:rsidP="003B7C90">
            <w:pPr>
              <w:autoSpaceDE w:val="0"/>
              <w:autoSpaceDN w:val="0"/>
              <w:adjustRightInd w:val="0"/>
              <w:spacing w:after="0" w:line="240" w:lineRule="auto"/>
              <w:jc w:val="center"/>
              <w:rPr>
                <w:rFonts w:ascii="Calibri" w:hAnsi="Calibri" w:cs="Calibri"/>
                <w:b/>
                <w:bCs/>
              </w:rPr>
            </w:pPr>
            <w:r w:rsidRPr="0001487E">
              <w:rPr>
                <w:rFonts w:ascii="Calibri" w:hAnsi="Calibri" w:cs="Calibri"/>
                <w:b/>
                <w:bCs/>
              </w:rPr>
              <w:t>8,048</w:t>
            </w:r>
          </w:p>
        </w:tc>
      </w:tr>
    </w:tbl>
    <w:p w14:paraId="4E2B7C3A" w14:textId="77777777" w:rsidR="001A4E40" w:rsidRPr="00AA7AFA" w:rsidRDefault="000C6F82" w:rsidP="00AA7AFA">
      <w:pPr>
        <w:pStyle w:val="CDIfootnotes"/>
      </w:pPr>
      <w:r w:rsidRPr="00AA7AFA">
        <w:t>a</w:t>
      </w:r>
      <w:r w:rsidRPr="00AA7AFA">
        <w:tab/>
      </w:r>
      <w:r w:rsidR="001A4E40" w:rsidRPr="00AA7AFA">
        <w:t>Data in this table are based on reports of notification by states and territories.</w:t>
      </w:r>
    </w:p>
    <w:p w14:paraId="442E30F1" w14:textId="14E325C5" w:rsidR="001A4E40" w:rsidRPr="00AA7AFA" w:rsidRDefault="000C6F82" w:rsidP="00AA7AFA">
      <w:pPr>
        <w:pStyle w:val="CDIfootnotes"/>
      </w:pPr>
      <w:r w:rsidRPr="00AA7AFA">
        <w:t>b</w:t>
      </w:r>
      <w:r w:rsidRPr="00AA7AFA">
        <w:tab/>
      </w:r>
      <w:r w:rsidR="001A4E40" w:rsidRPr="00AA7AFA">
        <w:t xml:space="preserve">Population data based on Australian Bureau </w:t>
      </w:r>
      <w:r w:rsidR="007341FE" w:rsidRPr="00AA7AFA">
        <w:t xml:space="preserve">of </w:t>
      </w:r>
      <w:r w:rsidR="001A4E40" w:rsidRPr="00AA7AFA">
        <w:t>Statistics (ABS) Estimated Resident Population (ERP) as at 30 June 2019.</w:t>
      </w:r>
    </w:p>
    <w:p w14:paraId="62394A05" w14:textId="4E55A339" w:rsidR="000C6F82" w:rsidRPr="00616F9E" w:rsidRDefault="000C6F82" w:rsidP="00616F9E">
      <w:pPr>
        <w:pStyle w:val="Heading2"/>
      </w:pPr>
      <w:r w:rsidRPr="00616F9E">
        <w:t xml:space="preserve">Source of </w:t>
      </w:r>
      <w:r w:rsidR="00B92273" w:rsidRPr="00616F9E">
        <w:t xml:space="preserve">acquisition </w:t>
      </w:r>
    </w:p>
    <w:p w14:paraId="4E1D63C3" w14:textId="6008DBE2" w:rsidR="008C5C7A" w:rsidRPr="008C5C7A" w:rsidRDefault="008C5C7A" w:rsidP="00616F9E">
      <w:pPr>
        <w:rPr>
          <w:rStyle w:val="SubtleReference"/>
          <w:smallCaps w:val="0"/>
        </w:rPr>
      </w:pPr>
      <w:r w:rsidRPr="008C5C7A">
        <w:rPr>
          <w:rStyle w:val="SubtleReference"/>
          <w:smallCaps w:val="0"/>
        </w:rPr>
        <w:t xml:space="preserve">For the period </w:t>
      </w:r>
      <w:r w:rsidR="00931AFC">
        <w:rPr>
          <w:rStyle w:val="SubtleReference"/>
          <w:smallCaps w:val="0"/>
        </w:rPr>
        <w:t>8–21</w:t>
      </w:r>
      <w:r w:rsidRPr="008C5C7A">
        <w:rPr>
          <w:rStyle w:val="SubtleReference"/>
          <w:smallCaps w:val="0"/>
        </w:rPr>
        <w:t xml:space="preserve"> June, </w:t>
      </w:r>
      <w:r w:rsidR="00F90359">
        <w:rPr>
          <w:rStyle w:val="SubtleReference"/>
          <w:smallCaps w:val="0"/>
        </w:rPr>
        <w:t>45</w:t>
      </w:r>
      <w:r w:rsidRPr="008C5C7A">
        <w:rPr>
          <w:rStyle w:val="SubtleReference"/>
          <w:smallCaps w:val="0"/>
        </w:rPr>
        <w:t xml:space="preserve">% of cases acquired their infection overseas, </w:t>
      </w:r>
      <w:r w:rsidR="00336135">
        <w:rPr>
          <w:rStyle w:val="SubtleReference"/>
          <w:smallCaps w:val="0"/>
        </w:rPr>
        <w:t>5</w:t>
      </w:r>
      <w:r w:rsidR="00CE245C">
        <w:rPr>
          <w:rStyle w:val="SubtleReference"/>
          <w:smallCaps w:val="0"/>
        </w:rPr>
        <w:t>1</w:t>
      </w:r>
      <w:r w:rsidR="00931AFC">
        <w:rPr>
          <w:rStyle w:val="SubtleReference"/>
          <w:smallCaps w:val="0"/>
        </w:rPr>
        <w:t>% were locally</w:t>
      </w:r>
      <w:r w:rsidR="00DC531F">
        <w:rPr>
          <w:rStyle w:val="SubtleReference"/>
          <w:smallCaps w:val="0"/>
        </w:rPr>
        <w:t>-</w:t>
      </w:r>
      <w:r w:rsidR="00931AFC">
        <w:rPr>
          <w:rStyle w:val="SubtleReference"/>
          <w:smallCaps w:val="0"/>
        </w:rPr>
        <w:t>acquired and 4% were under investigation at time of reporting</w:t>
      </w:r>
      <w:r w:rsidRPr="008C5C7A">
        <w:rPr>
          <w:rStyle w:val="SubtleReference"/>
          <w:smallCaps w:val="0"/>
        </w:rPr>
        <w:t xml:space="preserve">. </w:t>
      </w:r>
      <w:r w:rsidR="00E9634D">
        <w:rPr>
          <w:rStyle w:val="SubtleReference"/>
          <w:smallCaps w:val="0"/>
        </w:rPr>
        <w:t xml:space="preserve">Of locally acquired cases, 73% were a contact of a case or in a known cluster, 23% </w:t>
      </w:r>
      <w:r w:rsidR="00F31635">
        <w:rPr>
          <w:rStyle w:val="SubtleReference"/>
          <w:smallCaps w:val="0"/>
        </w:rPr>
        <w:t>were unable to be linked to another case and 4% were unable to be linked but had travelled interstate during their exposure period.</w:t>
      </w:r>
      <w:r w:rsidR="00E9634D">
        <w:rPr>
          <w:rStyle w:val="SubtleReference"/>
          <w:smallCaps w:val="0"/>
        </w:rPr>
        <w:t xml:space="preserve"> </w:t>
      </w:r>
      <w:r w:rsidRPr="008C5C7A">
        <w:rPr>
          <w:rStyle w:val="SubtleReference"/>
          <w:smallCaps w:val="0"/>
        </w:rPr>
        <w:t>Most overseas-acquired cases in the last four weeks have been from Southern and Central Asia, followed by North Africa</w:t>
      </w:r>
      <w:r w:rsidR="00DC531F">
        <w:rPr>
          <w:rStyle w:val="SubtleReference"/>
          <w:smallCaps w:val="0"/>
        </w:rPr>
        <w:t>,</w:t>
      </w:r>
      <w:r w:rsidRPr="008C5C7A">
        <w:rPr>
          <w:rStyle w:val="SubtleReference"/>
          <w:smallCaps w:val="0"/>
        </w:rPr>
        <w:t xml:space="preserve"> the Middle East</w:t>
      </w:r>
      <w:r w:rsidR="00DC531F">
        <w:rPr>
          <w:rStyle w:val="SubtleReference"/>
          <w:smallCaps w:val="0"/>
        </w:rPr>
        <w:t>,</w:t>
      </w:r>
      <w:r w:rsidR="00931AFC">
        <w:rPr>
          <w:rStyle w:val="SubtleReference"/>
          <w:smallCaps w:val="0"/>
        </w:rPr>
        <w:t xml:space="preserve"> and Europe</w:t>
      </w:r>
      <w:r w:rsidRPr="008C5C7A">
        <w:rPr>
          <w:rStyle w:val="SubtleReference"/>
          <w:smallCaps w:val="0"/>
        </w:rPr>
        <w:t xml:space="preserve">. </w:t>
      </w:r>
    </w:p>
    <w:p w14:paraId="39C0A4C9" w14:textId="4EE86908" w:rsidR="006940D7" w:rsidRDefault="006940D7" w:rsidP="00616F9E">
      <w:pPr>
        <w:rPr>
          <w:rStyle w:val="SubtleReference"/>
          <w:smallCaps w:val="0"/>
        </w:rPr>
      </w:pPr>
      <w:r w:rsidRPr="00D65B18">
        <w:rPr>
          <w:rStyle w:val="SubtleReference"/>
          <w:smallCaps w:val="0"/>
        </w:rPr>
        <w:t xml:space="preserve">The source of </w:t>
      </w:r>
      <w:r w:rsidR="00D8300E" w:rsidRPr="00D65B18">
        <w:rPr>
          <w:rStyle w:val="SubtleReference"/>
          <w:smallCaps w:val="0"/>
        </w:rPr>
        <w:t>acquisition</w:t>
      </w:r>
      <w:r w:rsidR="00AB37E7" w:rsidRPr="00D65B18">
        <w:rPr>
          <w:rStyle w:val="SubtleReference"/>
          <w:smallCaps w:val="0"/>
        </w:rPr>
        <w:t xml:space="preserve"> has</w:t>
      </w:r>
      <w:r w:rsidRPr="00D65B18">
        <w:rPr>
          <w:rStyle w:val="SubtleReference"/>
          <w:smallCaps w:val="0"/>
        </w:rPr>
        <w:t xml:space="preserve"> varied </w:t>
      </w:r>
      <w:r w:rsidR="00E515A3" w:rsidRPr="00D65B18">
        <w:rPr>
          <w:rStyle w:val="SubtleReference"/>
          <w:smallCaps w:val="0"/>
        </w:rPr>
        <w:t>greatly</w:t>
      </w:r>
      <w:r w:rsidR="00E44041" w:rsidRPr="00D65B18">
        <w:rPr>
          <w:rStyle w:val="SubtleReference"/>
          <w:smallCaps w:val="0"/>
        </w:rPr>
        <w:t xml:space="preserve"> </w:t>
      </w:r>
      <w:r w:rsidRPr="00D65B18">
        <w:rPr>
          <w:rStyle w:val="SubtleReference"/>
          <w:smallCaps w:val="0"/>
        </w:rPr>
        <w:t>by jurisdiction</w:t>
      </w:r>
      <w:r w:rsidR="00AB37E7" w:rsidRPr="00D65B18">
        <w:rPr>
          <w:rStyle w:val="SubtleReference"/>
          <w:smallCaps w:val="0"/>
        </w:rPr>
        <w:t xml:space="preserve"> in the latest fortnight period</w:t>
      </w:r>
      <w:r w:rsidRPr="00D65B18">
        <w:rPr>
          <w:rStyle w:val="SubtleReference"/>
          <w:smallCaps w:val="0"/>
        </w:rPr>
        <w:t xml:space="preserve">. </w:t>
      </w:r>
      <w:r w:rsidR="00D8300E" w:rsidRPr="00D65B18">
        <w:rPr>
          <w:rStyle w:val="SubtleReference"/>
          <w:smallCaps w:val="0"/>
        </w:rPr>
        <w:t>Most new cases in Victoria were locally acquired</w:t>
      </w:r>
      <w:r w:rsidR="00E44041" w:rsidRPr="00D65B18">
        <w:rPr>
          <w:rStyle w:val="SubtleReference"/>
          <w:smallCaps w:val="0"/>
        </w:rPr>
        <w:t xml:space="preserve"> (</w:t>
      </w:r>
      <w:r w:rsidR="00132805" w:rsidRPr="00D65B18">
        <w:rPr>
          <w:rStyle w:val="SubtleReference"/>
          <w:smallCaps w:val="0"/>
        </w:rPr>
        <w:t>69</w:t>
      </w:r>
      <w:r w:rsidR="00E44041" w:rsidRPr="00D65B18">
        <w:rPr>
          <w:rStyle w:val="SubtleReference"/>
          <w:smallCaps w:val="0"/>
        </w:rPr>
        <w:t>%, including those still under investigation)</w:t>
      </w:r>
      <w:r w:rsidR="00D8300E" w:rsidRPr="00D65B18">
        <w:rPr>
          <w:rStyle w:val="SubtleReference"/>
          <w:smallCaps w:val="0"/>
        </w:rPr>
        <w:t xml:space="preserve">, </w:t>
      </w:r>
      <w:r w:rsidR="00132805" w:rsidRPr="00D65B18">
        <w:rPr>
          <w:rStyle w:val="SubtleReference"/>
          <w:smallCaps w:val="0"/>
        </w:rPr>
        <w:t>while</w:t>
      </w:r>
      <w:r w:rsidR="00D8300E" w:rsidRPr="00D65B18">
        <w:rPr>
          <w:rStyle w:val="SubtleReference"/>
          <w:smallCaps w:val="0"/>
        </w:rPr>
        <w:t xml:space="preserve"> </w:t>
      </w:r>
      <w:r w:rsidR="008F03BF" w:rsidRPr="00D65B18">
        <w:rPr>
          <w:rStyle w:val="SubtleReference"/>
          <w:smallCaps w:val="0"/>
        </w:rPr>
        <w:t>most</w:t>
      </w:r>
      <w:r w:rsidR="00D8300E" w:rsidRPr="00D65B18">
        <w:rPr>
          <w:rStyle w:val="SubtleReference"/>
          <w:smallCaps w:val="0"/>
        </w:rPr>
        <w:t xml:space="preserve"> new cases </w:t>
      </w:r>
      <w:r w:rsidR="00132805" w:rsidRPr="00D65B18">
        <w:rPr>
          <w:rStyle w:val="SubtleReference"/>
          <w:smallCaps w:val="0"/>
        </w:rPr>
        <w:t>in other jurisdictions</w:t>
      </w:r>
      <w:r w:rsidR="008F03BF" w:rsidRPr="00D65B18">
        <w:rPr>
          <w:rStyle w:val="SubtleReference"/>
          <w:smallCaps w:val="0"/>
        </w:rPr>
        <w:t xml:space="preserve"> </w:t>
      </w:r>
      <w:r w:rsidR="00773BC2" w:rsidRPr="00D65B18">
        <w:rPr>
          <w:rStyle w:val="SubtleReference"/>
          <w:smallCaps w:val="0"/>
        </w:rPr>
        <w:t xml:space="preserve">(NSW, Queensland, WA) </w:t>
      </w:r>
      <w:r w:rsidR="008F03BF" w:rsidRPr="00D65B18">
        <w:rPr>
          <w:rStyle w:val="SubtleReference"/>
          <w:smallCaps w:val="0"/>
        </w:rPr>
        <w:t>were overseas acquired</w:t>
      </w:r>
      <w:r w:rsidR="00AB37E7" w:rsidRPr="00D65B18">
        <w:rPr>
          <w:rStyle w:val="SubtleReference"/>
          <w:smallCaps w:val="0"/>
        </w:rPr>
        <w:t>,</w:t>
      </w:r>
      <w:r w:rsidR="008F03BF" w:rsidRPr="00D65B18">
        <w:rPr>
          <w:rStyle w:val="SubtleReference"/>
          <w:smallCaps w:val="0"/>
        </w:rPr>
        <w:t xml:space="preserve"> detected in returned travellers</w:t>
      </w:r>
      <w:r w:rsidR="00AB37E7" w:rsidRPr="00D65B18">
        <w:rPr>
          <w:rStyle w:val="SubtleReference"/>
          <w:smallCaps w:val="0"/>
        </w:rPr>
        <w:t xml:space="preserve"> in hotel quarantine</w:t>
      </w:r>
      <w:r w:rsidR="00E44041" w:rsidRPr="00D65B18">
        <w:rPr>
          <w:rStyle w:val="SubtleReference"/>
          <w:smallCaps w:val="0"/>
        </w:rPr>
        <w:t xml:space="preserve"> (8</w:t>
      </w:r>
      <w:r w:rsidR="00132805" w:rsidRPr="00D65B18">
        <w:rPr>
          <w:rStyle w:val="SubtleReference"/>
          <w:smallCaps w:val="0"/>
        </w:rPr>
        <w:t>7</w:t>
      </w:r>
      <w:r w:rsidR="00E44041" w:rsidRPr="00D65B18">
        <w:rPr>
          <w:rStyle w:val="SubtleReference"/>
          <w:smallCaps w:val="0"/>
        </w:rPr>
        <w:t>%)</w:t>
      </w:r>
      <w:r w:rsidR="008F03BF" w:rsidRPr="00D65B18">
        <w:rPr>
          <w:rStyle w:val="SubtleReference"/>
          <w:smallCaps w:val="0"/>
        </w:rPr>
        <w:t xml:space="preserve">. </w:t>
      </w:r>
      <w:r w:rsidR="00773BC2" w:rsidRPr="00D65B18">
        <w:rPr>
          <w:rStyle w:val="SubtleReference"/>
          <w:smallCaps w:val="0"/>
        </w:rPr>
        <w:t xml:space="preserve">Although the increase in locally-acquired cases in Victoria has been driven by multiple clusters across a range of settings, 49% of </w:t>
      </w:r>
      <w:r w:rsidR="00CE245C" w:rsidRPr="00D65B18">
        <w:rPr>
          <w:rStyle w:val="SubtleReference"/>
          <w:smallCaps w:val="0"/>
        </w:rPr>
        <w:t xml:space="preserve">locally-acquired cases </w:t>
      </w:r>
      <w:r w:rsidR="007E433A" w:rsidRPr="00D65B18">
        <w:rPr>
          <w:rStyle w:val="SubtleReference"/>
          <w:smallCaps w:val="0"/>
        </w:rPr>
        <w:t xml:space="preserve">were unable to be linked to another case or remain under investigation. </w:t>
      </w:r>
    </w:p>
    <w:p w14:paraId="11E4ED85" w14:textId="0055E387" w:rsidR="00EE5608" w:rsidRPr="00D35A05" w:rsidRDefault="000C6F82" w:rsidP="00616F9E">
      <w:r w:rsidRPr="00D35A05">
        <w:lastRenderedPageBreak/>
        <w:t xml:space="preserve">Of the total </w:t>
      </w:r>
      <w:r w:rsidRPr="00AC7FDF">
        <w:t>7,</w:t>
      </w:r>
      <w:r w:rsidR="00931AFC" w:rsidRPr="00931AFC">
        <w:t>491</w:t>
      </w:r>
      <w:r w:rsidRPr="00AC7FDF">
        <w:t xml:space="preserve"> </w:t>
      </w:r>
      <w:r w:rsidRPr="00D35A05">
        <w:t xml:space="preserve">cases, </w:t>
      </w:r>
      <w:r w:rsidR="00DC531F">
        <w:t>almost</w:t>
      </w:r>
      <w:r w:rsidR="00DC531F" w:rsidRPr="00D35A05">
        <w:t xml:space="preserve"> </w:t>
      </w:r>
      <w:r w:rsidRPr="00D35A05">
        <w:t xml:space="preserve">two-thirds </w:t>
      </w:r>
      <w:r w:rsidR="00E67BE2" w:rsidRPr="00AC7FDF">
        <w:t xml:space="preserve">(62%) </w:t>
      </w:r>
      <w:r w:rsidRPr="00D35A05">
        <w:t>are considered to have acquired their infection overseas (</w:t>
      </w:r>
      <w:r w:rsidR="002E266D" w:rsidRPr="00D35A05">
        <w:t xml:space="preserve">Figure </w:t>
      </w:r>
      <w:r w:rsidR="00AF3295">
        <w:t>4</w:t>
      </w:r>
      <w:r w:rsidR="00E67BE2" w:rsidRPr="00D35A05">
        <w:t>)</w:t>
      </w:r>
      <w:r w:rsidRPr="00D35A05">
        <w:t xml:space="preserve">. Cruise-ship-related travel and travel history to the European region </w:t>
      </w:r>
      <w:r w:rsidR="002458C1">
        <w:t xml:space="preserve">have </w:t>
      </w:r>
      <w:r w:rsidRPr="00D35A05">
        <w:t>accounted for the majority of overseas-acquired infections</w:t>
      </w:r>
      <w:r w:rsidR="002458C1">
        <w:t xml:space="preserve"> overall</w:t>
      </w:r>
      <w:r w:rsidRPr="00D35A05">
        <w:t xml:space="preserve">. </w:t>
      </w:r>
    </w:p>
    <w:p w14:paraId="026741E5" w14:textId="77777777" w:rsidR="002422FB" w:rsidRDefault="00EE5608" w:rsidP="00616F9E">
      <w:r w:rsidRPr="00D35A05">
        <w:t>Over a quarter of cases (28%) are considered to be locally-acquired and linked to a confirmed case. Many locally</w:t>
      </w:r>
      <w:r w:rsidR="002458C1">
        <w:t>-</w:t>
      </w:r>
      <w:r w:rsidRPr="00D35A05">
        <w:t xml:space="preserve">acquired cases are associated with large interconnected clusters, with a small proportion (10%) unable to be linked to contact with a confirmed case. At the time of this report, approximately 1% of cases are under investigation, or are missing data on </w:t>
      </w:r>
      <w:r w:rsidR="005D442A" w:rsidRPr="00D35A05">
        <w:t xml:space="preserve">source </w:t>
      </w:r>
      <w:r w:rsidR="008C5C7A" w:rsidRPr="00D35A05">
        <w:t>of acquisition</w:t>
      </w:r>
      <w:r w:rsidR="002458C1">
        <w:t>.</w:t>
      </w:r>
    </w:p>
    <w:p w14:paraId="6CD191AA" w14:textId="34D0BC18" w:rsidR="000C6F82" w:rsidRPr="00AC7FDF" w:rsidRDefault="000C6F82" w:rsidP="002422FB">
      <w:pPr>
        <w:pStyle w:val="CDIFigures"/>
      </w:pPr>
      <w:r w:rsidRPr="00AC7FDF">
        <w:t xml:space="preserve">Figure </w:t>
      </w:r>
      <w:r w:rsidR="00AF3295">
        <w:t>4</w:t>
      </w:r>
      <w:r w:rsidRPr="00AC7FDF">
        <w:t>: Number of new case notifications in Australia, by source of acquisition</w:t>
      </w:r>
      <w:r w:rsidRPr="00AC7FDF">
        <w:rPr>
          <w:vertAlign w:val="superscript"/>
        </w:rPr>
        <w:t>a</w:t>
      </w:r>
    </w:p>
    <w:p w14:paraId="28C07B03" w14:textId="6F1E8C50" w:rsidR="008D17B2" w:rsidRPr="008D17B2" w:rsidRDefault="00A13315" w:rsidP="000B2127">
      <w:pPr>
        <w:pStyle w:val="CDIFigures"/>
        <w:rPr>
          <w:color w:val="FF0000"/>
        </w:rPr>
      </w:pPr>
      <w:r>
        <w:rPr>
          <w:noProof/>
        </w:rPr>
        <w:drawing>
          <wp:inline distT="0" distB="0" distL="0" distR="0" wp14:anchorId="2BD14D7E" wp14:editId="70F7218C">
            <wp:extent cx="6659718" cy="3554083"/>
            <wp:effectExtent l="0" t="0" r="8255" b="8890"/>
            <wp:docPr id="24" name="Picture 24" descr="Bar chart of new case notifications in Australia by date of illness onset and source of acquisition. It is apparent that a majority of cases during the outbreak to date have been overseas-acquired, especially during the outbreak’s peak in mid-to-late Ma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75047" cy="3562263"/>
                    </a:xfrm>
                    <a:prstGeom prst="rect">
                      <a:avLst/>
                    </a:prstGeom>
                    <a:ln>
                      <a:noFill/>
                    </a:ln>
                    <a:extLst>
                      <a:ext uri="{53640926-AAD7-44D8-BBD7-CCE9431645EC}">
                        <a14:shadowObscured xmlns:a14="http://schemas.microsoft.com/office/drawing/2010/main"/>
                      </a:ext>
                    </a:extLst>
                  </pic:spPr>
                </pic:pic>
              </a:graphicData>
            </a:graphic>
          </wp:inline>
        </w:drawing>
      </w:r>
    </w:p>
    <w:p w14:paraId="62394A0C" w14:textId="321932AF" w:rsidR="000C6F82" w:rsidRPr="00AA7AFA" w:rsidRDefault="000C6F82" w:rsidP="00AA7AFA">
      <w:pPr>
        <w:pStyle w:val="CDIfootnotes"/>
      </w:pPr>
      <w:r w:rsidRPr="00AA7AFA">
        <w:t>a</w:t>
      </w:r>
      <w:r w:rsidRPr="00AA7AFA">
        <w:tab/>
        <w:t xml:space="preserve">Source: NNDSS. </w:t>
      </w:r>
    </w:p>
    <w:p w14:paraId="0073FD4A" w14:textId="3B036C9B" w:rsidR="007341FE" w:rsidRPr="00AA7AFA" w:rsidRDefault="007341FE" w:rsidP="00AA7AFA">
      <w:pPr>
        <w:pStyle w:val="Heading1"/>
      </w:pPr>
      <w:r w:rsidRPr="00AA7AFA">
        <w:t xml:space="preserve">Demographics of cases </w:t>
      </w:r>
    </w:p>
    <w:p w14:paraId="62394A0D" w14:textId="45124261" w:rsidR="000C6F82" w:rsidRPr="00D35A05" w:rsidRDefault="000C6F82" w:rsidP="00AA7AFA">
      <w:r w:rsidRPr="00D35A05">
        <w:t xml:space="preserve">The highest rate of disease </w:t>
      </w:r>
      <w:r w:rsidR="00F76A65">
        <w:t>has been</w:t>
      </w:r>
      <w:r w:rsidR="00F76A65" w:rsidRPr="00D35A05">
        <w:t xml:space="preserve"> </w:t>
      </w:r>
      <w:r w:rsidRPr="00D35A05">
        <w:t>among those in the 65–79 years age group</w:t>
      </w:r>
      <w:r w:rsidR="002458C1">
        <w:t>,</w:t>
      </w:r>
      <w:r w:rsidRPr="00D35A05">
        <w:t xml:space="preserve"> </w:t>
      </w:r>
      <w:r w:rsidRPr="00F47586">
        <w:t xml:space="preserve">with </w:t>
      </w:r>
      <w:r w:rsidR="0016325A" w:rsidRPr="00F47586">
        <w:t>43.0</w:t>
      </w:r>
      <w:r w:rsidRPr="00F47586">
        <w:t xml:space="preserve"> cases per </w:t>
      </w:r>
      <w:r w:rsidRPr="00D35A05">
        <w:t xml:space="preserve">100,000 population (see Appendix B, Figure B.1). The higher rate of cases in this age group is largely driven by outbreaks on cruise ships and by overseas travel, with </w:t>
      </w:r>
      <w:r w:rsidRPr="00AC7FDF">
        <w:t xml:space="preserve">75% </w:t>
      </w:r>
      <w:r w:rsidRPr="00D35A05">
        <w:t xml:space="preserve">of cases </w:t>
      </w:r>
      <w:r w:rsidR="002458C1">
        <w:t xml:space="preserve">in this age group </w:t>
      </w:r>
      <w:r w:rsidRPr="00D35A05">
        <w:t>acquiring their infection outside Australia (</w:t>
      </w:r>
      <w:r w:rsidRPr="00AC7FDF">
        <w:t xml:space="preserve">44% </w:t>
      </w:r>
      <w:r w:rsidRPr="00D35A05">
        <w:t xml:space="preserve">at sea, </w:t>
      </w:r>
      <w:r w:rsidRPr="00AC7FDF">
        <w:t xml:space="preserve">31% </w:t>
      </w:r>
      <w:r w:rsidRPr="00D35A05">
        <w:t xml:space="preserve">in other countries). </w:t>
      </w:r>
    </w:p>
    <w:p w14:paraId="62394A0E" w14:textId="49DF6F45" w:rsidR="000C6F82" w:rsidRPr="00D35A05" w:rsidRDefault="000C6F82" w:rsidP="00AA7AFA">
      <w:r w:rsidRPr="00D35A05">
        <w:t>Notifications are similar by gender among those aged under 65 years</w:t>
      </w:r>
      <w:r w:rsidR="002458C1">
        <w:t>;</w:t>
      </w:r>
      <w:r w:rsidRPr="00D35A05">
        <w:t xml:space="preserve"> however</w:t>
      </w:r>
      <w:r w:rsidR="002458C1">
        <w:t>,</w:t>
      </w:r>
      <w:r w:rsidRPr="00D35A05">
        <w:t xml:space="preserve"> among those aged 65 years and over</w:t>
      </w:r>
      <w:r w:rsidR="002458C1">
        <w:t>,</w:t>
      </w:r>
      <w:r w:rsidRPr="00D35A05">
        <w:t xml:space="preserve"> there is a higher rate of cases for males than for females (Table B.1). </w:t>
      </w:r>
    </w:p>
    <w:p w14:paraId="61F042F2" w14:textId="4D6BE315" w:rsidR="002422FB" w:rsidRDefault="000C6F82" w:rsidP="00AA7AFA">
      <w:r w:rsidRPr="00D35A05">
        <w:t xml:space="preserve">The lowest rate of disease is among children and young adults, </w:t>
      </w:r>
      <w:r w:rsidRPr="00F47586">
        <w:t xml:space="preserve">with </w:t>
      </w:r>
      <w:r w:rsidR="0016325A" w:rsidRPr="00F47586">
        <w:t>4.4</w:t>
      </w:r>
      <w:r w:rsidRPr="00F47586">
        <w:t xml:space="preserve"> cases </w:t>
      </w:r>
      <w:r w:rsidRPr="00D35A05">
        <w:t xml:space="preserve">per 100,000 population aged 5–17 and </w:t>
      </w:r>
      <w:r w:rsidR="0016325A" w:rsidRPr="009D2BF4">
        <w:t>6.3</w:t>
      </w:r>
      <w:r w:rsidRPr="009D2BF4">
        <w:t xml:space="preserve"> cases </w:t>
      </w:r>
      <w:r w:rsidRPr="00D35A05">
        <w:t>per 100,000 aged under 5 years. This is consistent with international reports from China and the United States of America, which indicate a low rate of infection among children.</w:t>
      </w:r>
      <w:r w:rsidR="00AB0955">
        <w:rPr>
          <w:vertAlign w:val="superscript"/>
        </w:rPr>
        <w:t>3–5</w:t>
      </w:r>
      <w:r w:rsidRPr="00D35A05">
        <w:t xml:space="preserve"> A similar pattern has been observed with other coronaviruses such as SARS and MERS</w:t>
      </w:r>
      <w:r w:rsidR="002458C1">
        <w:t>,</w:t>
      </w:r>
      <w:r w:rsidRPr="00D35A05">
        <w:t xml:space="preserve"> with low rates of infection in children.</w:t>
      </w:r>
      <w:r w:rsidR="00AB0955">
        <w:rPr>
          <w:vertAlign w:val="superscript"/>
        </w:rPr>
        <w:t>6</w:t>
      </w:r>
    </w:p>
    <w:p w14:paraId="7656CEA9" w14:textId="50B630A0" w:rsidR="00FD30EE" w:rsidRPr="00F514FB" w:rsidRDefault="00FD30EE" w:rsidP="002422FB">
      <w:r>
        <w:lastRenderedPageBreak/>
        <w:t>The age distribution of cases has changed over the course of the epidemic</w:t>
      </w:r>
      <w:r w:rsidR="00A21E2D">
        <w:t xml:space="preserve"> (Figure </w:t>
      </w:r>
      <w:r w:rsidR="00EE238D">
        <w:t>5</w:t>
      </w:r>
      <w:r w:rsidR="00A21E2D">
        <w:t>)</w:t>
      </w:r>
      <w:r>
        <w:t>. After peaking in the period 13–26 April (54 years</w:t>
      </w:r>
      <w:r w:rsidR="00C877DE">
        <w:t>;</w:t>
      </w:r>
      <w:r>
        <w:t xml:space="preserve"> </w:t>
      </w:r>
      <w:r w:rsidR="00C877DE">
        <w:t>interquartile range [</w:t>
      </w:r>
      <w:r>
        <w:t>IQR</w:t>
      </w:r>
      <w:r w:rsidR="00C877DE">
        <w:t>]</w:t>
      </w:r>
      <w:r>
        <w:t xml:space="preserve"> 33–71</w:t>
      </w:r>
      <w:r w:rsidR="00B6776B">
        <w:t xml:space="preserve"> years</w:t>
      </w:r>
      <w:r>
        <w:t>), the median age of cases has fallen in recent weeks to 30 years (IQR 22–41) in the period 8–21 June.</w:t>
      </w:r>
    </w:p>
    <w:p w14:paraId="5893215A" w14:textId="38159E15" w:rsidR="00FD30EE" w:rsidRPr="00AC7FDF" w:rsidRDefault="00FD30EE" w:rsidP="00FD30EE">
      <w:pPr>
        <w:pStyle w:val="CDIFigures"/>
      </w:pPr>
      <w:r w:rsidRPr="00AC7FDF">
        <w:t xml:space="preserve">Figure </w:t>
      </w:r>
      <w:r w:rsidR="006C2E04">
        <w:t>5</w:t>
      </w:r>
      <w:r w:rsidRPr="00AC7FDF">
        <w:t xml:space="preserve">: </w:t>
      </w:r>
      <w:r>
        <w:t xml:space="preserve">Age distribution of all cases by fortnight of notification with </w:t>
      </w:r>
      <w:r w:rsidR="009066F4" w:rsidRPr="009066F4">
        <w:t>range, median and</w:t>
      </w:r>
      <w:r>
        <w:t xml:space="preserve"> interquartile range</w:t>
      </w:r>
      <w:r w:rsidR="00055489" w:rsidRPr="00055489">
        <w:rPr>
          <w:vertAlign w:val="superscript"/>
        </w:rPr>
        <w:t>a</w:t>
      </w:r>
    </w:p>
    <w:p w14:paraId="2B4C2484" w14:textId="6812B67B" w:rsidR="00406F3F" w:rsidRDefault="006C2E04">
      <w:pPr>
        <w:rPr>
          <w:rFonts w:eastAsia="Times New Roman"/>
        </w:rPr>
      </w:pPr>
      <w:r>
        <w:rPr>
          <w:rFonts w:eastAsia="Times New Roman"/>
          <w:noProof/>
        </w:rPr>
        <w:drawing>
          <wp:inline distT="0" distB="0" distL="0" distR="0" wp14:anchorId="408CCEDE" wp14:editId="4E1E04B1">
            <wp:extent cx="6629400" cy="4111949"/>
            <wp:effectExtent l="0" t="0" r="0" b="3175"/>
            <wp:docPr id="25" name="Picture 25" descr="A box plot showing the age range, median, upper and lower quartile ages of all confirmed COVID-19 cases notified within each reporting period. It can be seen that all four of these age parameters are highest for the fortnight of 13 to 26 April (with a median notified case age of 54 years) and have dropped  steadily since. The median notified age for the latest fortnight is 3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7460" cy="4116948"/>
                    </a:xfrm>
                    <a:prstGeom prst="rect">
                      <a:avLst/>
                    </a:prstGeom>
                    <a:noFill/>
                  </pic:spPr>
                </pic:pic>
              </a:graphicData>
            </a:graphic>
          </wp:inline>
        </w:drawing>
      </w:r>
    </w:p>
    <w:p w14:paraId="64948697" w14:textId="77777777" w:rsidR="00055489" w:rsidRPr="00AA7AFA" w:rsidRDefault="00406F3F" w:rsidP="00AA7AFA">
      <w:pPr>
        <w:pStyle w:val="CDIfootnotes"/>
      </w:pPr>
      <w:r w:rsidRPr="00AA7AFA">
        <w:t xml:space="preserve">a </w:t>
      </w:r>
      <w:r w:rsidRPr="00AA7AFA">
        <w:tab/>
        <w:t xml:space="preserve">Source: NNDSS. </w:t>
      </w:r>
    </w:p>
    <w:p w14:paraId="62394A10" w14:textId="04065514" w:rsidR="000C6F82" w:rsidRPr="00AA7AFA" w:rsidRDefault="000C6F82" w:rsidP="00AA7AFA">
      <w:pPr>
        <w:pStyle w:val="Heading2"/>
      </w:pPr>
      <w:r w:rsidRPr="00AA7AFA">
        <w:t xml:space="preserve">Severity </w:t>
      </w:r>
    </w:p>
    <w:p w14:paraId="61C82CBF" w14:textId="101DCF82" w:rsidR="00837D21" w:rsidRPr="00255D6B" w:rsidRDefault="000C6F82" w:rsidP="00AA7AFA">
      <w:r w:rsidRPr="0074315F">
        <w:t xml:space="preserve">Higher disease severity, as indicated by hospitalisation, admission to </w:t>
      </w:r>
      <w:r w:rsidR="00393D93">
        <w:t>intensive care unit (</w:t>
      </w:r>
      <w:r w:rsidRPr="0074315F">
        <w:t>ICU</w:t>
      </w:r>
      <w:r w:rsidR="00393D93">
        <w:t>)</w:t>
      </w:r>
      <w:r w:rsidRPr="0074315F">
        <w:t>, and death, has been associated with increased age and comorbidities.</w:t>
      </w:r>
      <w:r w:rsidR="00AB0955">
        <w:rPr>
          <w:vertAlign w:val="superscript"/>
        </w:rPr>
        <w:t>7</w:t>
      </w:r>
      <w:r w:rsidR="00AB0955" w:rsidRPr="0074315F">
        <w:t xml:space="preserve"> </w:t>
      </w:r>
      <w:r w:rsidRPr="0074315F">
        <w:t>The median age of cases who have been hospitalised (61 years</w:t>
      </w:r>
      <w:r w:rsidR="00B6776B">
        <w:t xml:space="preserve">; </w:t>
      </w:r>
      <w:r w:rsidRPr="0074315F">
        <w:t xml:space="preserve">IQR </w:t>
      </w:r>
      <w:r w:rsidR="004E2940" w:rsidRPr="0074315F">
        <w:t>43</w:t>
      </w:r>
      <w:r w:rsidRPr="0074315F">
        <w:t>–72), admitted to ICU (64 years</w:t>
      </w:r>
      <w:r w:rsidR="00B6776B">
        <w:t>;</w:t>
      </w:r>
      <w:r w:rsidR="00B6776B" w:rsidRPr="0074315F">
        <w:t xml:space="preserve"> </w:t>
      </w:r>
      <w:r w:rsidRPr="0074315F">
        <w:t>IQR 53–</w:t>
      </w:r>
      <w:r w:rsidR="00E25C74" w:rsidRPr="0074315F">
        <w:t>7</w:t>
      </w:r>
      <w:r w:rsidR="00E25C74">
        <w:t>3</w:t>
      </w:r>
      <w:r w:rsidRPr="0074315F">
        <w:t>) and died (80 years</w:t>
      </w:r>
      <w:r w:rsidR="00B6776B">
        <w:t>;</w:t>
      </w:r>
      <w:r w:rsidR="00B6776B" w:rsidRPr="0074315F">
        <w:t xml:space="preserve"> </w:t>
      </w:r>
      <w:r w:rsidRPr="0074315F">
        <w:t xml:space="preserve">IQR 74–86) is higher than for cases </w:t>
      </w:r>
      <w:r w:rsidRPr="00255D6B">
        <w:t>overall (</w:t>
      </w:r>
      <w:r w:rsidR="00E25C74" w:rsidRPr="00255D6B">
        <w:t xml:space="preserve">46 </w:t>
      </w:r>
      <w:r w:rsidRPr="0074315F">
        <w:t>years</w:t>
      </w:r>
      <w:r w:rsidR="00B6776B">
        <w:t>;</w:t>
      </w:r>
      <w:r w:rsidRPr="0074315F">
        <w:t xml:space="preserve"> IQR 29–62). </w:t>
      </w:r>
    </w:p>
    <w:p w14:paraId="35F0DE22" w14:textId="4358CF7C" w:rsidR="00497D6C" w:rsidRDefault="000C6F82" w:rsidP="0053022F">
      <w:r w:rsidRPr="00255D6B">
        <w:t>Of total cases notified in Australia</w:t>
      </w:r>
      <w:r w:rsidR="00B6776B" w:rsidRPr="00255D6B">
        <w:t>,</w:t>
      </w:r>
      <w:r w:rsidRPr="00255D6B">
        <w:t xml:space="preserve"> </w:t>
      </w:r>
      <w:r w:rsidR="00E25C74" w:rsidRPr="00255D6B">
        <w:t xml:space="preserve">1,136 </w:t>
      </w:r>
      <w:r w:rsidRPr="00255D6B">
        <w:t>(</w:t>
      </w:r>
      <w:r w:rsidR="004E2940" w:rsidRPr="00255D6B">
        <w:t>15</w:t>
      </w:r>
      <w:r w:rsidRPr="00255D6B">
        <w:t>%) were admitted to hospital</w:t>
      </w:r>
      <w:r w:rsidR="00E25C74" w:rsidRPr="00255D6B">
        <w:t>.</w:t>
      </w:r>
      <w:r w:rsidRPr="00255D6B">
        <w:t xml:space="preserve"> </w:t>
      </w:r>
      <w:r w:rsidR="00837D21" w:rsidRPr="00255D6B">
        <w:t xml:space="preserve">Of hospitalised cases, 19% (n = 213) were admitted to ICU and 5% (n = 59) were ventilated. Canada </w:t>
      </w:r>
      <w:r w:rsidR="00B6776B" w:rsidRPr="00255D6B">
        <w:t xml:space="preserve">has </w:t>
      </w:r>
      <w:r w:rsidR="00837D21" w:rsidRPr="00255D6B">
        <w:t>reported a similar severity profile</w:t>
      </w:r>
      <w:r w:rsidR="00B6776B" w:rsidRPr="00255D6B">
        <w:t>,</w:t>
      </w:r>
      <w:r w:rsidR="00AB0955" w:rsidRPr="00255D6B">
        <w:rPr>
          <w:vertAlign w:val="superscript"/>
        </w:rPr>
        <w:t>8</w:t>
      </w:r>
      <w:r w:rsidR="00837D21" w:rsidRPr="00255D6B">
        <w:t xml:space="preserve"> </w:t>
      </w:r>
      <w:r w:rsidRPr="00255D6B">
        <w:t xml:space="preserve">with </w:t>
      </w:r>
      <w:r w:rsidR="00E25C74" w:rsidRPr="00255D6B">
        <w:t>15</w:t>
      </w:r>
      <w:r w:rsidRPr="00255D6B">
        <w:t xml:space="preserve">% of cases </w:t>
      </w:r>
      <w:r w:rsidR="00837D21" w:rsidRPr="00255D6B">
        <w:t>hospitalised, of which 20% were admitted to the ICU and 4% required mechanical ventilation.</w:t>
      </w:r>
      <w:r w:rsidR="003C3C43">
        <w:t xml:space="preserve"> </w:t>
      </w:r>
      <w:r w:rsidR="00093331" w:rsidRPr="00255D6B">
        <w:t>A higher proportion of cases ha</w:t>
      </w:r>
      <w:r w:rsidR="009335B7" w:rsidRPr="00255D6B">
        <w:t>s</w:t>
      </w:r>
      <w:r w:rsidR="00093331" w:rsidRPr="00255D6B">
        <w:t xml:space="preserve"> been hospitalised in EU/EEA countries (32%</w:t>
      </w:r>
      <w:r w:rsidR="002843A4">
        <w:t xml:space="preserve"> across 23 countries</w:t>
      </w:r>
      <w:r w:rsidR="00093331" w:rsidRPr="00255D6B">
        <w:t>)</w:t>
      </w:r>
      <w:r w:rsidR="009335B7" w:rsidRPr="00255D6B">
        <w:t>;</w:t>
      </w:r>
      <w:r w:rsidR="00093331" w:rsidRPr="00255D6B">
        <w:t xml:space="preserve"> however</w:t>
      </w:r>
      <w:r w:rsidR="009335B7" w:rsidRPr="00255D6B">
        <w:t>,</w:t>
      </w:r>
      <w:r w:rsidR="00093331" w:rsidRPr="00255D6B">
        <w:t xml:space="preserve"> proportions vary considerably across countries and are affected by each country’s testing strategies, with some European countries only testing hospitalised individuals for COVID-19.</w:t>
      </w:r>
      <w:r w:rsidR="00AB0955" w:rsidRPr="00255D6B">
        <w:rPr>
          <w:vertAlign w:val="superscript"/>
        </w:rPr>
        <w:t>9</w:t>
      </w:r>
      <w:r w:rsidR="00093331" w:rsidRPr="00255D6B">
        <w:t xml:space="preserve"> </w:t>
      </w:r>
      <w:r w:rsidR="00A5009E" w:rsidRPr="00255D6B">
        <w:t xml:space="preserve">Within the European region, the overall severe hospitalisation rate (cases admitted to ICU and/or requiring respiratory support) from all hospitalised cases was approximately 11% across </w:t>
      </w:r>
      <w:r w:rsidR="002843A4" w:rsidRPr="00255D6B">
        <w:t>1</w:t>
      </w:r>
      <w:r w:rsidR="002843A4">
        <w:t>5</w:t>
      </w:r>
      <w:r w:rsidR="002843A4" w:rsidRPr="00255D6B">
        <w:t xml:space="preserve"> </w:t>
      </w:r>
      <w:r w:rsidR="00A5009E" w:rsidRPr="00255D6B">
        <w:t>countries; however large variation was seen between these countries.</w:t>
      </w:r>
      <w:r w:rsidR="00AB0955" w:rsidRPr="00255D6B">
        <w:rPr>
          <w:vertAlign w:val="superscript"/>
        </w:rPr>
        <w:t>10</w:t>
      </w:r>
      <w:r w:rsidR="00AB0955" w:rsidRPr="00255D6B">
        <w:t xml:space="preserve"> </w:t>
      </w:r>
      <w:r w:rsidR="00A5009E" w:rsidRPr="00255D6B">
        <w:t xml:space="preserve">The European region also reported a decrease in both the hospitalisation and severe hospitalisation rate with increasing age beyond </w:t>
      </w:r>
      <w:r w:rsidR="001C6D0B" w:rsidRPr="00255D6B">
        <w:t xml:space="preserve">80 </w:t>
      </w:r>
      <w:r w:rsidR="00A5009E" w:rsidRPr="00255D6B">
        <w:t>years</w:t>
      </w:r>
      <w:r w:rsidR="00A5009E" w:rsidRPr="00D35A05">
        <w:t xml:space="preserve">, which is not seen in the Australian data. </w:t>
      </w:r>
      <w:r w:rsidRPr="00D35A05">
        <w:t xml:space="preserve">Among Australian cases, the </w:t>
      </w:r>
      <w:r w:rsidR="00393D93">
        <w:t>case fatality rate (</w:t>
      </w:r>
      <w:r w:rsidRPr="00D35A05">
        <w:t>CFR</w:t>
      </w:r>
      <w:r w:rsidR="00393D93">
        <w:t>)</w:t>
      </w:r>
      <w:r w:rsidRPr="00D35A05">
        <w:t xml:space="preserve"> for males aged 65–79 years is slightly elevated compared with females of the same age (Table 3). However, this is reversed in the population aged </w:t>
      </w:r>
      <w:r w:rsidRPr="00D35A05">
        <w:lastRenderedPageBreak/>
        <w:t xml:space="preserve">80 years and over. </w:t>
      </w:r>
      <w:r w:rsidR="004E3F00">
        <w:t xml:space="preserve">The gender ratio (male to female) </w:t>
      </w:r>
      <w:r w:rsidR="0078075C">
        <w:t>is</w:t>
      </w:r>
      <w:r w:rsidR="004E3F00">
        <w:t xml:space="preserve"> fairly equal among all cases (1:1) and hospitalised cases (1.2:1)</w:t>
      </w:r>
      <w:r w:rsidR="008474E9">
        <w:t>;</w:t>
      </w:r>
      <w:r w:rsidR="004E3F00">
        <w:t xml:space="preserve"> however</w:t>
      </w:r>
      <w:r w:rsidR="008474E9">
        <w:t>,</w:t>
      </w:r>
      <w:r w:rsidR="004E3F00">
        <w:t xml:space="preserve"> more males than females </w:t>
      </w:r>
      <w:r w:rsidR="004469D9">
        <w:t>have been</w:t>
      </w:r>
      <w:r w:rsidR="004E3F00">
        <w:t xml:space="preserve"> admitted to</w:t>
      </w:r>
      <w:r w:rsidR="004469D9">
        <w:t xml:space="preserve"> the</w:t>
      </w:r>
      <w:r w:rsidR="004E3F00">
        <w:t xml:space="preserve"> ICU (1.9:1). </w:t>
      </w:r>
      <w:r w:rsidRPr="00D35A05">
        <w:t>Overall fatality rates by age group are similar to those observed in China and Italy as of 17 March 2020,</w:t>
      </w:r>
      <w:r w:rsidR="00AB0955">
        <w:rPr>
          <w:vertAlign w:val="superscript"/>
        </w:rPr>
        <w:t>11,12</w:t>
      </w:r>
      <w:r w:rsidRPr="00D35A05">
        <w:t xml:space="preserve"> but lower than </w:t>
      </w:r>
      <w:r w:rsidR="002458C1">
        <w:t>those</w:t>
      </w:r>
      <w:r w:rsidR="002458C1" w:rsidRPr="00D35A05">
        <w:t xml:space="preserve"> </w:t>
      </w:r>
      <w:r w:rsidRPr="00D35A05">
        <w:t>observed for the European region when aggregated.</w:t>
      </w:r>
      <w:r w:rsidR="00AB0955">
        <w:rPr>
          <w:vertAlign w:val="superscript"/>
        </w:rPr>
        <w:t>10</w:t>
      </w:r>
      <w:r w:rsidR="00AB0955" w:rsidRPr="00D35A05">
        <w:t xml:space="preserve"> </w:t>
      </w:r>
      <w:r w:rsidRPr="002E513A">
        <w:t xml:space="preserve">The CFR for males aged 80 years and over in the ICU is high at </w:t>
      </w:r>
      <w:r w:rsidR="00DE7DF6">
        <w:t>6</w:t>
      </w:r>
      <w:r w:rsidR="002843A4">
        <w:t>0.0</w:t>
      </w:r>
      <w:r w:rsidRPr="002E513A">
        <w:t>% (</w:t>
      </w:r>
      <w:r w:rsidR="002843A4">
        <w:t>6</w:t>
      </w:r>
      <w:r w:rsidR="00BC70AF" w:rsidRPr="002E513A">
        <w:t xml:space="preserve"> </w:t>
      </w:r>
      <w:r w:rsidRPr="002E513A">
        <w:t xml:space="preserve">deaths from </w:t>
      </w:r>
      <w:r w:rsidR="002843A4">
        <w:t>10</w:t>
      </w:r>
      <w:r w:rsidR="00BC70AF" w:rsidRPr="002E513A">
        <w:t xml:space="preserve"> </w:t>
      </w:r>
      <w:r w:rsidRPr="002E513A">
        <w:t>cases in ICU).</w:t>
      </w:r>
      <w:r w:rsidRPr="00D35A05">
        <w:t xml:space="preserve"> By comparison, the CFR for Canadian males meeting the same criteria was 46.3% (19 deaths from 41 cases in ICU), based on data up until 13 May 2020 (30,500 cases).</w:t>
      </w:r>
      <w:r w:rsidR="00AB0955">
        <w:rPr>
          <w:vertAlign w:val="superscript"/>
        </w:rPr>
        <w:t>13</w:t>
      </w:r>
      <w:r w:rsidR="00AB0955" w:rsidRPr="00D35A05">
        <w:t xml:space="preserve"> </w:t>
      </w:r>
      <w:r w:rsidRPr="00D35A05">
        <w:t>Australian results are based on small number</w:t>
      </w:r>
      <w:r w:rsidR="0008370B" w:rsidRPr="00D35A05">
        <w:t>s</w:t>
      </w:r>
      <w:r w:rsidRPr="00D35A05">
        <w:t xml:space="preserve"> of cases </w:t>
      </w:r>
      <w:r w:rsidR="003172D5" w:rsidRPr="00D35A05">
        <w:t xml:space="preserve">and therefore </w:t>
      </w:r>
      <w:r w:rsidRPr="00D35A05">
        <w:t xml:space="preserve">may not be directly comparable to results </w:t>
      </w:r>
      <w:r w:rsidR="003172D5" w:rsidRPr="00D35A05">
        <w:t>from</w:t>
      </w:r>
      <w:r w:rsidR="00497D6C" w:rsidRPr="00D35A05">
        <w:t xml:space="preserve"> other countries.</w:t>
      </w:r>
    </w:p>
    <w:p w14:paraId="62394A13" w14:textId="73C51F42" w:rsidR="000C6F82" w:rsidRDefault="000C6F82" w:rsidP="000B2127">
      <w:pPr>
        <w:pStyle w:val="CDIFigures"/>
      </w:pPr>
      <w:r>
        <w:t xml:space="preserve">Table 3: Number and </w:t>
      </w:r>
      <w:r w:rsidR="00D127A8">
        <w:t xml:space="preserve">case fatality rate </w:t>
      </w:r>
      <w:r>
        <w:t xml:space="preserve">(CFR) </w:t>
      </w:r>
      <w:r w:rsidR="003172D5">
        <w:t>for</w:t>
      </w:r>
      <w:r>
        <w:t xml:space="preserve"> all cases, hospitalised cases and cases admitted to ICU,</w:t>
      </w:r>
      <w:r w:rsidRPr="00F37904">
        <w:rPr>
          <w:vertAlign w:val="superscript"/>
        </w:rPr>
        <w:t>a</w:t>
      </w:r>
      <w:r>
        <w:t xml:space="preserve"> by age </w:t>
      </w:r>
      <w:r w:rsidR="003172D5">
        <w:t xml:space="preserve">group </w:t>
      </w:r>
      <w:r>
        <w:t>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analyses the number and case fatality rate of all cases, hospitalised cases and cases admitted to ICU by age and gender.&#10;"/>
      </w:tblPr>
      <w:tblGrid>
        <w:gridCol w:w="1418"/>
        <w:gridCol w:w="785"/>
        <w:gridCol w:w="1033"/>
        <w:gridCol w:w="1033"/>
        <w:gridCol w:w="1033"/>
        <w:gridCol w:w="1032"/>
        <w:gridCol w:w="1033"/>
        <w:gridCol w:w="1033"/>
        <w:gridCol w:w="1033"/>
        <w:gridCol w:w="1033"/>
      </w:tblGrid>
      <w:tr w:rsidR="0048340A" w:rsidRPr="00E96D7C" w14:paraId="62394A18" w14:textId="77777777" w:rsidTr="00E96D7C">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62394A14" w14:textId="77777777" w:rsidR="000C6F82" w:rsidRPr="00E96D7C" w:rsidRDefault="000C6F82" w:rsidP="00B217C7">
            <w:pPr>
              <w:rPr>
                <w:color w:val="FFFFFF" w:themeColor="background1"/>
                <w:sz w:val="20"/>
                <w:szCs w:val="20"/>
              </w:rPr>
            </w:pPr>
          </w:p>
        </w:tc>
        <w:tc>
          <w:tcPr>
            <w:tcW w:w="2851"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5"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All cases</w:t>
            </w: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62394A16"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Hospitalisation</w:t>
            </w:r>
          </w:p>
        </w:tc>
        <w:tc>
          <w:tcPr>
            <w:tcW w:w="3099" w:type="dxa"/>
            <w:gridSpan w:val="3"/>
            <w:tcBorders>
              <w:left w:val="single" w:sz="2" w:space="0" w:color="FFFFFF" w:themeColor="background1"/>
              <w:bottom w:val="single" w:sz="2" w:space="0" w:color="FFFFFF" w:themeColor="background1"/>
            </w:tcBorders>
            <w:hideMark/>
          </w:tcPr>
          <w:p w14:paraId="62394A17"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ICU</w:t>
            </w:r>
          </w:p>
        </w:tc>
      </w:tr>
      <w:tr w:rsidR="0048340A" w:rsidRPr="00E96D7C" w14:paraId="62394A23" w14:textId="77777777" w:rsidTr="00E96D7C">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62394A19" w14:textId="77777777" w:rsidR="000C6F82" w:rsidRPr="00E96D7C" w:rsidRDefault="000C6F82" w:rsidP="00B217C7">
            <w:pPr>
              <w:rPr>
                <w:color w:val="FFFFFF" w:themeColor="background1"/>
                <w:sz w:val="20"/>
                <w:szCs w:val="20"/>
              </w:rPr>
            </w:pPr>
          </w:p>
        </w:tc>
        <w:tc>
          <w:tcPr>
            <w:tcW w:w="785" w:type="dxa"/>
            <w:tcBorders>
              <w:top w:val="single" w:sz="2" w:space="0" w:color="FFFFFF" w:themeColor="background1"/>
              <w:left w:val="single" w:sz="2" w:space="0" w:color="FFFFFF" w:themeColor="background1"/>
              <w:right w:val="single" w:sz="2" w:space="0" w:color="FFFFFF" w:themeColor="background1"/>
            </w:tcBorders>
            <w:hideMark/>
          </w:tcPr>
          <w:p w14:paraId="62394A1A"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B"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C"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D"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Male</w:t>
            </w: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2394A1E"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1F"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0"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62394A21"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Female</w:t>
            </w:r>
          </w:p>
        </w:tc>
        <w:tc>
          <w:tcPr>
            <w:tcW w:w="1033" w:type="dxa"/>
            <w:tcBorders>
              <w:top w:val="single" w:sz="2" w:space="0" w:color="FFFFFF" w:themeColor="background1"/>
              <w:left w:val="single" w:sz="2" w:space="0" w:color="FFFFFF" w:themeColor="background1"/>
            </w:tcBorders>
            <w:hideMark/>
          </w:tcPr>
          <w:p w14:paraId="62394A22" w14:textId="77777777" w:rsidR="000C6F82" w:rsidRPr="00E96D7C" w:rsidRDefault="000C6F82" w:rsidP="00860D7E">
            <w:pPr>
              <w:pStyle w:val="NormalWeb"/>
              <w:jc w:val="center"/>
              <w:rPr>
                <w:color w:val="FFFFFF" w:themeColor="background1"/>
                <w:sz w:val="20"/>
                <w:szCs w:val="20"/>
              </w:rPr>
            </w:pPr>
            <w:r w:rsidRPr="00E96D7C">
              <w:rPr>
                <w:color w:val="FFFFFF" w:themeColor="background1"/>
                <w:sz w:val="20"/>
                <w:szCs w:val="20"/>
              </w:rPr>
              <w:t>Persons</w:t>
            </w:r>
          </w:p>
        </w:tc>
      </w:tr>
      <w:tr w:rsidR="00D35A05" w:rsidRPr="00E96D7C" w14:paraId="62394A26" w14:textId="77777777" w:rsidTr="00E96D7C">
        <w:tc>
          <w:tcPr>
            <w:tcW w:w="1418" w:type="dxa"/>
            <w:hideMark/>
          </w:tcPr>
          <w:p w14:paraId="62394A24" w14:textId="77777777" w:rsidR="000C6F82" w:rsidRPr="00E96D7C" w:rsidRDefault="000C6F82" w:rsidP="00B217C7">
            <w:pPr>
              <w:rPr>
                <w:b/>
                <w:sz w:val="20"/>
                <w:szCs w:val="20"/>
              </w:rPr>
            </w:pPr>
          </w:p>
        </w:tc>
        <w:tc>
          <w:tcPr>
            <w:tcW w:w="9048" w:type="dxa"/>
            <w:gridSpan w:val="9"/>
            <w:hideMark/>
          </w:tcPr>
          <w:p w14:paraId="62394A25" w14:textId="77777777" w:rsidR="000C6F82" w:rsidRPr="00E96D7C" w:rsidRDefault="000C6F82" w:rsidP="00860D7E">
            <w:pPr>
              <w:pStyle w:val="NormalWeb"/>
              <w:jc w:val="center"/>
              <w:rPr>
                <w:b/>
                <w:sz w:val="20"/>
                <w:szCs w:val="20"/>
              </w:rPr>
            </w:pPr>
            <w:r w:rsidRPr="00E96D7C">
              <w:rPr>
                <w:b/>
                <w:sz w:val="20"/>
                <w:szCs w:val="20"/>
              </w:rPr>
              <w:t>Number</w:t>
            </w:r>
          </w:p>
        </w:tc>
      </w:tr>
      <w:tr w:rsidR="00D35A05" w:rsidRPr="00E96D7C" w14:paraId="62394A31"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27" w14:textId="77777777" w:rsidR="000C6F82" w:rsidRPr="00E96D7C" w:rsidRDefault="000C6F82" w:rsidP="00B217C7">
            <w:pPr>
              <w:pStyle w:val="NormalWeb"/>
              <w:rPr>
                <w:sz w:val="20"/>
                <w:szCs w:val="20"/>
              </w:rPr>
            </w:pPr>
            <w:r w:rsidRPr="00E96D7C">
              <w:rPr>
                <w:sz w:val="20"/>
                <w:szCs w:val="20"/>
              </w:rPr>
              <w:t>Total</w:t>
            </w:r>
          </w:p>
        </w:tc>
        <w:tc>
          <w:tcPr>
            <w:tcW w:w="785" w:type="dxa"/>
            <w:hideMark/>
          </w:tcPr>
          <w:p w14:paraId="62394A28" w14:textId="12A42230" w:rsidR="000C6F82" w:rsidRPr="00E96D7C" w:rsidRDefault="00187120" w:rsidP="00860D7E">
            <w:pPr>
              <w:pStyle w:val="NormalWeb"/>
              <w:jc w:val="center"/>
              <w:rPr>
                <w:sz w:val="20"/>
                <w:szCs w:val="20"/>
              </w:rPr>
            </w:pPr>
            <w:r w:rsidRPr="00E96D7C">
              <w:rPr>
                <w:sz w:val="20"/>
                <w:szCs w:val="20"/>
              </w:rPr>
              <w:t>3,808</w:t>
            </w:r>
          </w:p>
        </w:tc>
        <w:tc>
          <w:tcPr>
            <w:tcW w:w="1033" w:type="dxa"/>
            <w:hideMark/>
          </w:tcPr>
          <w:p w14:paraId="62394A29" w14:textId="1399446A" w:rsidR="000C6F82" w:rsidRPr="00E96D7C" w:rsidRDefault="00187120" w:rsidP="00860D7E">
            <w:pPr>
              <w:pStyle w:val="NormalWeb"/>
              <w:jc w:val="center"/>
              <w:rPr>
                <w:sz w:val="20"/>
                <w:szCs w:val="20"/>
              </w:rPr>
            </w:pPr>
            <w:r w:rsidRPr="00E96D7C">
              <w:rPr>
                <w:sz w:val="20"/>
                <w:szCs w:val="20"/>
              </w:rPr>
              <w:t>3,669</w:t>
            </w:r>
          </w:p>
        </w:tc>
        <w:tc>
          <w:tcPr>
            <w:tcW w:w="1033" w:type="dxa"/>
            <w:hideMark/>
          </w:tcPr>
          <w:p w14:paraId="62394A2A" w14:textId="7BC99CDC" w:rsidR="000C6F82" w:rsidRPr="00E96D7C" w:rsidRDefault="00187120" w:rsidP="00187120">
            <w:pPr>
              <w:pStyle w:val="NormalWeb"/>
              <w:jc w:val="center"/>
              <w:rPr>
                <w:sz w:val="20"/>
                <w:szCs w:val="20"/>
              </w:rPr>
            </w:pPr>
            <w:r w:rsidRPr="00E96D7C">
              <w:rPr>
                <w:sz w:val="20"/>
                <w:szCs w:val="20"/>
              </w:rPr>
              <w:t>7,491</w:t>
            </w:r>
          </w:p>
        </w:tc>
        <w:tc>
          <w:tcPr>
            <w:tcW w:w="1033" w:type="dxa"/>
            <w:hideMark/>
          </w:tcPr>
          <w:p w14:paraId="62394A2B" w14:textId="009394FE" w:rsidR="000C6F82" w:rsidRPr="00E96D7C" w:rsidRDefault="00187120" w:rsidP="00187120">
            <w:pPr>
              <w:pStyle w:val="NormalWeb"/>
              <w:jc w:val="center"/>
              <w:rPr>
                <w:sz w:val="20"/>
                <w:szCs w:val="20"/>
              </w:rPr>
            </w:pPr>
            <w:r w:rsidRPr="00E96D7C">
              <w:rPr>
                <w:sz w:val="20"/>
                <w:szCs w:val="20"/>
              </w:rPr>
              <w:t>609</w:t>
            </w:r>
          </w:p>
        </w:tc>
        <w:tc>
          <w:tcPr>
            <w:tcW w:w="1032" w:type="dxa"/>
            <w:hideMark/>
          </w:tcPr>
          <w:p w14:paraId="62394A2C" w14:textId="38C78B7F" w:rsidR="000C6F82" w:rsidRPr="00E96D7C" w:rsidRDefault="00187120" w:rsidP="00187120">
            <w:pPr>
              <w:pStyle w:val="NormalWeb"/>
              <w:jc w:val="center"/>
              <w:rPr>
                <w:sz w:val="20"/>
                <w:szCs w:val="20"/>
              </w:rPr>
            </w:pPr>
            <w:r w:rsidRPr="00E96D7C">
              <w:rPr>
                <w:sz w:val="20"/>
                <w:szCs w:val="20"/>
              </w:rPr>
              <w:t>527</w:t>
            </w:r>
          </w:p>
        </w:tc>
        <w:tc>
          <w:tcPr>
            <w:tcW w:w="1033" w:type="dxa"/>
            <w:hideMark/>
          </w:tcPr>
          <w:p w14:paraId="62394A2D" w14:textId="5A3F5BF5" w:rsidR="000C6F82" w:rsidRPr="00E96D7C" w:rsidRDefault="00187120" w:rsidP="00187120">
            <w:pPr>
              <w:pStyle w:val="NormalWeb"/>
              <w:jc w:val="center"/>
              <w:rPr>
                <w:sz w:val="20"/>
                <w:szCs w:val="20"/>
              </w:rPr>
            </w:pPr>
            <w:r w:rsidRPr="00E96D7C">
              <w:rPr>
                <w:sz w:val="20"/>
                <w:szCs w:val="20"/>
              </w:rPr>
              <w:t>1,136</w:t>
            </w:r>
          </w:p>
        </w:tc>
        <w:tc>
          <w:tcPr>
            <w:tcW w:w="1033" w:type="dxa"/>
            <w:hideMark/>
          </w:tcPr>
          <w:p w14:paraId="62394A2E" w14:textId="4BB79C9F" w:rsidR="000C6F82" w:rsidRPr="00E96D7C" w:rsidRDefault="00187120" w:rsidP="00187120">
            <w:pPr>
              <w:pStyle w:val="NormalWeb"/>
              <w:jc w:val="center"/>
              <w:rPr>
                <w:sz w:val="20"/>
                <w:szCs w:val="20"/>
              </w:rPr>
            </w:pPr>
            <w:r w:rsidRPr="00E96D7C">
              <w:rPr>
                <w:sz w:val="20"/>
                <w:szCs w:val="20"/>
              </w:rPr>
              <w:t>139</w:t>
            </w:r>
          </w:p>
        </w:tc>
        <w:tc>
          <w:tcPr>
            <w:tcW w:w="1033" w:type="dxa"/>
            <w:hideMark/>
          </w:tcPr>
          <w:p w14:paraId="62394A2F" w14:textId="5E0058B3" w:rsidR="000C6F82" w:rsidRPr="00E96D7C" w:rsidRDefault="00187120" w:rsidP="00187120">
            <w:pPr>
              <w:pStyle w:val="NormalWeb"/>
              <w:jc w:val="center"/>
              <w:rPr>
                <w:sz w:val="20"/>
                <w:szCs w:val="20"/>
              </w:rPr>
            </w:pPr>
            <w:r w:rsidRPr="00E96D7C">
              <w:rPr>
                <w:sz w:val="20"/>
                <w:szCs w:val="20"/>
              </w:rPr>
              <w:t>74</w:t>
            </w:r>
          </w:p>
        </w:tc>
        <w:tc>
          <w:tcPr>
            <w:tcW w:w="1033" w:type="dxa"/>
            <w:hideMark/>
          </w:tcPr>
          <w:p w14:paraId="62394A30" w14:textId="4E57BC2B" w:rsidR="000C6F82" w:rsidRPr="00E96D7C" w:rsidRDefault="00187120" w:rsidP="00187120">
            <w:pPr>
              <w:pStyle w:val="NormalWeb"/>
              <w:jc w:val="center"/>
              <w:rPr>
                <w:sz w:val="20"/>
                <w:szCs w:val="20"/>
              </w:rPr>
            </w:pPr>
            <w:r w:rsidRPr="00E96D7C">
              <w:rPr>
                <w:sz w:val="20"/>
                <w:szCs w:val="20"/>
              </w:rPr>
              <w:t>213</w:t>
            </w:r>
          </w:p>
        </w:tc>
      </w:tr>
      <w:tr w:rsidR="00D35A05" w:rsidRPr="00E96D7C" w14:paraId="62394A34" w14:textId="77777777" w:rsidTr="00E96D7C">
        <w:tc>
          <w:tcPr>
            <w:tcW w:w="1418" w:type="dxa"/>
            <w:hideMark/>
          </w:tcPr>
          <w:p w14:paraId="62394A32" w14:textId="77777777" w:rsidR="000C6F82" w:rsidRPr="00E96D7C" w:rsidRDefault="000C6F82" w:rsidP="00B217C7">
            <w:pPr>
              <w:rPr>
                <w:b/>
                <w:sz w:val="20"/>
                <w:szCs w:val="20"/>
              </w:rPr>
            </w:pPr>
          </w:p>
        </w:tc>
        <w:tc>
          <w:tcPr>
            <w:tcW w:w="9048" w:type="dxa"/>
            <w:gridSpan w:val="9"/>
            <w:hideMark/>
          </w:tcPr>
          <w:p w14:paraId="62394A33" w14:textId="00934C98" w:rsidR="000C6F82" w:rsidRPr="00E96D7C" w:rsidRDefault="000C6F82" w:rsidP="00D127A8">
            <w:pPr>
              <w:pStyle w:val="NormalWeb"/>
              <w:jc w:val="center"/>
              <w:rPr>
                <w:b/>
                <w:sz w:val="20"/>
                <w:szCs w:val="20"/>
              </w:rPr>
            </w:pPr>
            <w:r w:rsidRPr="00E96D7C">
              <w:rPr>
                <w:b/>
                <w:sz w:val="20"/>
                <w:szCs w:val="20"/>
              </w:rPr>
              <w:t xml:space="preserve">Case </w:t>
            </w:r>
            <w:r w:rsidR="00D127A8" w:rsidRPr="00E96D7C">
              <w:rPr>
                <w:b/>
                <w:sz w:val="20"/>
                <w:szCs w:val="20"/>
              </w:rPr>
              <w:t xml:space="preserve">fatality rate </w:t>
            </w:r>
            <w:r w:rsidRPr="00E96D7C">
              <w:rPr>
                <w:b/>
                <w:sz w:val="20"/>
                <w:szCs w:val="20"/>
              </w:rPr>
              <w:t>(%)</w:t>
            </w:r>
          </w:p>
        </w:tc>
      </w:tr>
      <w:tr w:rsidR="0026223F" w:rsidRPr="00E96D7C" w14:paraId="62394A3F"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35" w14:textId="77777777" w:rsidR="0026223F" w:rsidRPr="00E96D7C" w:rsidRDefault="0026223F" w:rsidP="0026223F">
            <w:pPr>
              <w:pStyle w:val="NormalWeb"/>
              <w:rPr>
                <w:sz w:val="20"/>
                <w:szCs w:val="20"/>
              </w:rPr>
            </w:pPr>
            <w:r w:rsidRPr="00E96D7C">
              <w:rPr>
                <w:sz w:val="20"/>
                <w:szCs w:val="20"/>
              </w:rPr>
              <w:t>Under 50</w:t>
            </w:r>
          </w:p>
        </w:tc>
        <w:tc>
          <w:tcPr>
            <w:tcW w:w="785" w:type="dxa"/>
            <w:hideMark/>
          </w:tcPr>
          <w:p w14:paraId="62394A36" w14:textId="1FF408C6" w:rsidR="0026223F" w:rsidRPr="00E96D7C" w:rsidRDefault="0026223F" w:rsidP="0026223F">
            <w:pPr>
              <w:pStyle w:val="NormalWeb"/>
              <w:jc w:val="center"/>
              <w:rPr>
                <w:sz w:val="20"/>
                <w:szCs w:val="20"/>
              </w:rPr>
            </w:pPr>
            <w:r w:rsidRPr="00E96D7C">
              <w:rPr>
                <w:sz w:val="20"/>
                <w:szCs w:val="20"/>
              </w:rPr>
              <w:t>0.1</w:t>
            </w:r>
          </w:p>
        </w:tc>
        <w:tc>
          <w:tcPr>
            <w:tcW w:w="1033" w:type="dxa"/>
            <w:hideMark/>
          </w:tcPr>
          <w:p w14:paraId="62394A37" w14:textId="3C1C7BA4"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8" w14:textId="0C838003"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9" w14:textId="78B7C6F2" w:rsidR="0026223F" w:rsidRPr="00E96D7C" w:rsidRDefault="0026223F" w:rsidP="0026223F">
            <w:pPr>
              <w:pStyle w:val="NormalWeb"/>
              <w:jc w:val="center"/>
              <w:rPr>
                <w:sz w:val="20"/>
                <w:szCs w:val="20"/>
              </w:rPr>
            </w:pPr>
            <w:r w:rsidRPr="00E96D7C">
              <w:rPr>
                <w:sz w:val="20"/>
                <w:szCs w:val="20"/>
              </w:rPr>
              <w:t>0.6</w:t>
            </w:r>
          </w:p>
        </w:tc>
        <w:tc>
          <w:tcPr>
            <w:tcW w:w="1032" w:type="dxa"/>
            <w:hideMark/>
          </w:tcPr>
          <w:p w14:paraId="62394A3A" w14:textId="21A5E969"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B" w14:textId="65C31B5F" w:rsidR="0026223F" w:rsidRPr="00E96D7C" w:rsidRDefault="0026223F" w:rsidP="0026223F">
            <w:pPr>
              <w:pStyle w:val="NormalWeb"/>
              <w:jc w:val="center"/>
              <w:rPr>
                <w:sz w:val="20"/>
                <w:szCs w:val="20"/>
              </w:rPr>
            </w:pPr>
            <w:r w:rsidRPr="00E96D7C">
              <w:rPr>
                <w:sz w:val="20"/>
                <w:szCs w:val="20"/>
              </w:rPr>
              <w:t>0.3</w:t>
            </w:r>
          </w:p>
        </w:tc>
        <w:tc>
          <w:tcPr>
            <w:tcW w:w="1033" w:type="dxa"/>
            <w:hideMark/>
          </w:tcPr>
          <w:p w14:paraId="62394A3C" w14:textId="580176B2"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D" w14:textId="24E44B4B" w:rsidR="0026223F" w:rsidRPr="00E96D7C" w:rsidRDefault="0026223F" w:rsidP="0026223F">
            <w:pPr>
              <w:pStyle w:val="NormalWeb"/>
              <w:jc w:val="center"/>
              <w:rPr>
                <w:sz w:val="20"/>
                <w:szCs w:val="20"/>
              </w:rPr>
            </w:pPr>
            <w:r w:rsidRPr="00E96D7C">
              <w:rPr>
                <w:sz w:val="20"/>
                <w:szCs w:val="20"/>
              </w:rPr>
              <w:t>0.0</w:t>
            </w:r>
          </w:p>
        </w:tc>
        <w:tc>
          <w:tcPr>
            <w:tcW w:w="1033" w:type="dxa"/>
            <w:hideMark/>
          </w:tcPr>
          <w:p w14:paraId="62394A3E" w14:textId="4DE434DF" w:rsidR="0026223F" w:rsidRPr="00E96D7C" w:rsidRDefault="0026223F" w:rsidP="0026223F">
            <w:pPr>
              <w:pStyle w:val="NormalWeb"/>
              <w:jc w:val="center"/>
              <w:rPr>
                <w:sz w:val="20"/>
                <w:szCs w:val="20"/>
              </w:rPr>
            </w:pPr>
            <w:r w:rsidRPr="00E96D7C">
              <w:rPr>
                <w:sz w:val="20"/>
                <w:szCs w:val="20"/>
              </w:rPr>
              <w:t>0.0</w:t>
            </w:r>
          </w:p>
        </w:tc>
      </w:tr>
      <w:tr w:rsidR="0026223F" w:rsidRPr="00E96D7C" w14:paraId="62394A4A" w14:textId="77777777" w:rsidTr="00E96D7C">
        <w:tc>
          <w:tcPr>
            <w:tcW w:w="1418" w:type="dxa"/>
            <w:hideMark/>
          </w:tcPr>
          <w:p w14:paraId="62394A40" w14:textId="77777777" w:rsidR="0026223F" w:rsidRPr="00E96D7C" w:rsidRDefault="0026223F" w:rsidP="0026223F">
            <w:pPr>
              <w:pStyle w:val="NormalWeb"/>
              <w:rPr>
                <w:sz w:val="20"/>
                <w:szCs w:val="20"/>
              </w:rPr>
            </w:pPr>
            <w:r w:rsidRPr="00E96D7C">
              <w:rPr>
                <w:sz w:val="20"/>
                <w:szCs w:val="20"/>
              </w:rPr>
              <w:t>50–64</w:t>
            </w:r>
          </w:p>
        </w:tc>
        <w:tc>
          <w:tcPr>
            <w:tcW w:w="785" w:type="dxa"/>
            <w:hideMark/>
          </w:tcPr>
          <w:p w14:paraId="62394A41" w14:textId="4F1FD7F0" w:rsidR="0026223F" w:rsidRPr="00E96D7C" w:rsidRDefault="0026223F" w:rsidP="0026223F">
            <w:pPr>
              <w:pStyle w:val="NormalWeb"/>
              <w:jc w:val="center"/>
              <w:rPr>
                <w:sz w:val="20"/>
                <w:szCs w:val="20"/>
              </w:rPr>
            </w:pPr>
            <w:r w:rsidRPr="00E96D7C">
              <w:rPr>
                <w:sz w:val="20"/>
                <w:szCs w:val="20"/>
              </w:rPr>
              <w:t>0.5</w:t>
            </w:r>
          </w:p>
        </w:tc>
        <w:tc>
          <w:tcPr>
            <w:tcW w:w="1033" w:type="dxa"/>
            <w:hideMark/>
          </w:tcPr>
          <w:p w14:paraId="62394A42" w14:textId="65B0CC6E" w:rsidR="0026223F" w:rsidRPr="00E96D7C" w:rsidRDefault="0026223F" w:rsidP="0026223F">
            <w:pPr>
              <w:pStyle w:val="NormalWeb"/>
              <w:jc w:val="center"/>
              <w:rPr>
                <w:sz w:val="20"/>
                <w:szCs w:val="20"/>
              </w:rPr>
            </w:pPr>
            <w:r w:rsidRPr="00E96D7C">
              <w:rPr>
                <w:sz w:val="20"/>
                <w:szCs w:val="20"/>
              </w:rPr>
              <w:t>0.3</w:t>
            </w:r>
          </w:p>
        </w:tc>
        <w:tc>
          <w:tcPr>
            <w:tcW w:w="1033" w:type="dxa"/>
            <w:hideMark/>
          </w:tcPr>
          <w:p w14:paraId="62394A43" w14:textId="6E1C1C63" w:rsidR="0026223F" w:rsidRPr="00E96D7C" w:rsidRDefault="0026223F" w:rsidP="0026223F">
            <w:pPr>
              <w:pStyle w:val="NormalWeb"/>
              <w:jc w:val="center"/>
              <w:rPr>
                <w:sz w:val="20"/>
                <w:szCs w:val="20"/>
              </w:rPr>
            </w:pPr>
            <w:r w:rsidRPr="00E96D7C">
              <w:rPr>
                <w:sz w:val="20"/>
                <w:szCs w:val="20"/>
              </w:rPr>
              <w:t>0.4</w:t>
            </w:r>
          </w:p>
        </w:tc>
        <w:tc>
          <w:tcPr>
            <w:tcW w:w="1033" w:type="dxa"/>
            <w:hideMark/>
          </w:tcPr>
          <w:p w14:paraId="62394A44" w14:textId="19EDCFE5" w:rsidR="0026223F" w:rsidRPr="00E96D7C" w:rsidRDefault="0026223F" w:rsidP="0026223F">
            <w:pPr>
              <w:pStyle w:val="NormalWeb"/>
              <w:jc w:val="center"/>
              <w:rPr>
                <w:sz w:val="20"/>
                <w:szCs w:val="20"/>
              </w:rPr>
            </w:pPr>
            <w:r w:rsidRPr="00E96D7C">
              <w:rPr>
                <w:sz w:val="20"/>
                <w:szCs w:val="20"/>
              </w:rPr>
              <w:t>2.6</w:t>
            </w:r>
          </w:p>
        </w:tc>
        <w:tc>
          <w:tcPr>
            <w:tcW w:w="1032" w:type="dxa"/>
            <w:hideMark/>
          </w:tcPr>
          <w:p w14:paraId="62394A45" w14:textId="143473BF" w:rsidR="0026223F" w:rsidRPr="00E96D7C" w:rsidRDefault="0026223F" w:rsidP="0026223F">
            <w:pPr>
              <w:pStyle w:val="NormalWeb"/>
              <w:jc w:val="center"/>
              <w:rPr>
                <w:sz w:val="20"/>
                <w:szCs w:val="20"/>
              </w:rPr>
            </w:pPr>
            <w:r w:rsidRPr="00E96D7C">
              <w:rPr>
                <w:sz w:val="20"/>
                <w:szCs w:val="20"/>
              </w:rPr>
              <w:t>1.9</w:t>
            </w:r>
          </w:p>
        </w:tc>
        <w:tc>
          <w:tcPr>
            <w:tcW w:w="1033" w:type="dxa"/>
            <w:hideMark/>
          </w:tcPr>
          <w:p w14:paraId="62394A46" w14:textId="7183EC5B" w:rsidR="0026223F" w:rsidRPr="00E96D7C" w:rsidRDefault="0026223F" w:rsidP="0026223F">
            <w:pPr>
              <w:pStyle w:val="NormalWeb"/>
              <w:jc w:val="center"/>
              <w:rPr>
                <w:sz w:val="20"/>
                <w:szCs w:val="20"/>
              </w:rPr>
            </w:pPr>
            <w:r w:rsidRPr="00E96D7C">
              <w:rPr>
                <w:sz w:val="20"/>
                <w:szCs w:val="20"/>
              </w:rPr>
              <w:t>2.2</w:t>
            </w:r>
          </w:p>
        </w:tc>
        <w:tc>
          <w:tcPr>
            <w:tcW w:w="1033" w:type="dxa"/>
            <w:hideMark/>
          </w:tcPr>
          <w:p w14:paraId="62394A47" w14:textId="699BC65F" w:rsidR="0026223F" w:rsidRPr="00E96D7C" w:rsidRDefault="0026223F" w:rsidP="0026223F">
            <w:pPr>
              <w:pStyle w:val="NormalWeb"/>
              <w:jc w:val="center"/>
              <w:rPr>
                <w:sz w:val="20"/>
                <w:szCs w:val="20"/>
              </w:rPr>
            </w:pPr>
            <w:r w:rsidRPr="00E96D7C">
              <w:rPr>
                <w:sz w:val="20"/>
                <w:szCs w:val="20"/>
              </w:rPr>
              <w:t>10.5</w:t>
            </w:r>
          </w:p>
        </w:tc>
        <w:tc>
          <w:tcPr>
            <w:tcW w:w="1033" w:type="dxa"/>
            <w:hideMark/>
          </w:tcPr>
          <w:p w14:paraId="62394A48" w14:textId="5A27F855" w:rsidR="0026223F" w:rsidRPr="00E96D7C" w:rsidRDefault="0026223F" w:rsidP="0026223F">
            <w:pPr>
              <w:pStyle w:val="NormalWeb"/>
              <w:jc w:val="center"/>
              <w:rPr>
                <w:sz w:val="20"/>
                <w:szCs w:val="20"/>
              </w:rPr>
            </w:pPr>
            <w:r w:rsidRPr="00E96D7C">
              <w:rPr>
                <w:sz w:val="20"/>
                <w:szCs w:val="20"/>
              </w:rPr>
              <w:t>3.9</w:t>
            </w:r>
          </w:p>
        </w:tc>
        <w:tc>
          <w:tcPr>
            <w:tcW w:w="1033" w:type="dxa"/>
            <w:hideMark/>
          </w:tcPr>
          <w:p w14:paraId="62394A49" w14:textId="7DA71724" w:rsidR="0026223F" w:rsidRPr="00E96D7C" w:rsidRDefault="0026223F" w:rsidP="0026223F">
            <w:pPr>
              <w:pStyle w:val="NormalWeb"/>
              <w:jc w:val="center"/>
              <w:rPr>
                <w:sz w:val="20"/>
                <w:szCs w:val="20"/>
              </w:rPr>
            </w:pPr>
            <w:r w:rsidRPr="00E96D7C">
              <w:rPr>
                <w:sz w:val="20"/>
                <w:szCs w:val="20"/>
              </w:rPr>
              <w:t>7.8</w:t>
            </w:r>
          </w:p>
        </w:tc>
      </w:tr>
      <w:tr w:rsidR="0026223F" w:rsidRPr="00E96D7C" w14:paraId="62394A55"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4B" w14:textId="77777777" w:rsidR="0026223F" w:rsidRPr="00E96D7C" w:rsidRDefault="0026223F" w:rsidP="0026223F">
            <w:pPr>
              <w:pStyle w:val="NormalWeb"/>
              <w:rPr>
                <w:sz w:val="20"/>
                <w:szCs w:val="20"/>
              </w:rPr>
            </w:pPr>
            <w:r w:rsidRPr="00E96D7C">
              <w:rPr>
                <w:sz w:val="20"/>
                <w:szCs w:val="20"/>
              </w:rPr>
              <w:t>65–79</w:t>
            </w:r>
          </w:p>
        </w:tc>
        <w:tc>
          <w:tcPr>
            <w:tcW w:w="785" w:type="dxa"/>
            <w:hideMark/>
          </w:tcPr>
          <w:p w14:paraId="62394A4C" w14:textId="3EE9F9F5" w:rsidR="0026223F" w:rsidRPr="00E96D7C" w:rsidRDefault="0026223F" w:rsidP="0026223F">
            <w:pPr>
              <w:pStyle w:val="NormalWeb"/>
              <w:jc w:val="center"/>
              <w:rPr>
                <w:sz w:val="20"/>
                <w:szCs w:val="20"/>
              </w:rPr>
            </w:pPr>
            <w:r w:rsidRPr="00E96D7C">
              <w:rPr>
                <w:sz w:val="20"/>
                <w:szCs w:val="20"/>
              </w:rPr>
              <w:t>3.6</w:t>
            </w:r>
          </w:p>
        </w:tc>
        <w:tc>
          <w:tcPr>
            <w:tcW w:w="1033" w:type="dxa"/>
            <w:hideMark/>
          </w:tcPr>
          <w:p w14:paraId="62394A4D" w14:textId="587456F4" w:rsidR="0026223F" w:rsidRPr="00E96D7C" w:rsidRDefault="0026223F" w:rsidP="0026223F">
            <w:pPr>
              <w:pStyle w:val="NormalWeb"/>
              <w:jc w:val="center"/>
              <w:rPr>
                <w:sz w:val="20"/>
                <w:szCs w:val="20"/>
              </w:rPr>
            </w:pPr>
            <w:r w:rsidRPr="00E96D7C">
              <w:rPr>
                <w:sz w:val="20"/>
                <w:szCs w:val="20"/>
              </w:rPr>
              <w:t>2.5</w:t>
            </w:r>
          </w:p>
        </w:tc>
        <w:tc>
          <w:tcPr>
            <w:tcW w:w="1033" w:type="dxa"/>
            <w:hideMark/>
          </w:tcPr>
          <w:p w14:paraId="62394A4E" w14:textId="6BAFC051" w:rsidR="0026223F" w:rsidRPr="00E96D7C" w:rsidRDefault="0026223F" w:rsidP="0026223F">
            <w:pPr>
              <w:pStyle w:val="NormalWeb"/>
              <w:jc w:val="center"/>
              <w:rPr>
                <w:sz w:val="20"/>
                <w:szCs w:val="20"/>
              </w:rPr>
            </w:pPr>
            <w:r w:rsidRPr="00E96D7C">
              <w:rPr>
                <w:sz w:val="20"/>
                <w:szCs w:val="20"/>
              </w:rPr>
              <w:t>3.1</w:t>
            </w:r>
          </w:p>
        </w:tc>
        <w:tc>
          <w:tcPr>
            <w:tcW w:w="1033" w:type="dxa"/>
            <w:hideMark/>
          </w:tcPr>
          <w:p w14:paraId="62394A4F" w14:textId="42F0B27D" w:rsidR="0026223F" w:rsidRPr="00E96D7C" w:rsidRDefault="0026223F" w:rsidP="0026223F">
            <w:pPr>
              <w:pStyle w:val="NormalWeb"/>
              <w:jc w:val="center"/>
              <w:rPr>
                <w:sz w:val="20"/>
                <w:szCs w:val="20"/>
              </w:rPr>
            </w:pPr>
            <w:r w:rsidRPr="00E96D7C">
              <w:rPr>
                <w:sz w:val="20"/>
                <w:szCs w:val="20"/>
              </w:rPr>
              <w:t>10.6</w:t>
            </w:r>
          </w:p>
        </w:tc>
        <w:tc>
          <w:tcPr>
            <w:tcW w:w="1032" w:type="dxa"/>
            <w:hideMark/>
          </w:tcPr>
          <w:p w14:paraId="62394A50" w14:textId="0DE24425" w:rsidR="0026223F" w:rsidRPr="00E96D7C" w:rsidRDefault="0026223F" w:rsidP="0026223F">
            <w:pPr>
              <w:pStyle w:val="NormalWeb"/>
              <w:jc w:val="center"/>
              <w:rPr>
                <w:sz w:val="20"/>
                <w:szCs w:val="20"/>
              </w:rPr>
            </w:pPr>
            <w:r w:rsidRPr="00E96D7C">
              <w:rPr>
                <w:sz w:val="20"/>
                <w:szCs w:val="20"/>
              </w:rPr>
              <w:t>9.3</w:t>
            </w:r>
          </w:p>
        </w:tc>
        <w:tc>
          <w:tcPr>
            <w:tcW w:w="1033" w:type="dxa"/>
            <w:hideMark/>
          </w:tcPr>
          <w:p w14:paraId="62394A51" w14:textId="06321081" w:rsidR="0026223F" w:rsidRPr="00E96D7C" w:rsidRDefault="0026223F" w:rsidP="0026223F">
            <w:pPr>
              <w:pStyle w:val="NormalWeb"/>
              <w:jc w:val="center"/>
              <w:rPr>
                <w:sz w:val="20"/>
                <w:szCs w:val="20"/>
              </w:rPr>
            </w:pPr>
            <w:r w:rsidRPr="00E96D7C">
              <w:rPr>
                <w:sz w:val="20"/>
                <w:szCs w:val="20"/>
              </w:rPr>
              <w:t>10.1</w:t>
            </w:r>
          </w:p>
        </w:tc>
        <w:tc>
          <w:tcPr>
            <w:tcW w:w="1033" w:type="dxa"/>
            <w:hideMark/>
          </w:tcPr>
          <w:p w14:paraId="62394A52" w14:textId="160B9759" w:rsidR="0026223F" w:rsidRPr="00E96D7C" w:rsidRDefault="0026223F" w:rsidP="0026223F">
            <w:pPr>
              <w:pStyle w:val="NormalWeb"/>
              <w:jc w:val="center"/>
              <w:rPr>
                <w:sz w:val="20"/>
                <w:szCs w:val="20"/>
              </w:rPr>
            </w:pPr>
            <w:r w:rsidRPr="00E96D7C">
              <w:rPr>
                <w:sz w:val="20"/>
                <w:szCs w:val="20"/>
              </w:rPr>
              <w:t>19.7</w:t>
            </w:r>
          </w:p>
        </w:tc>
        <w:tc>
          <w:tcPr>
            <w:tcW w:w="1033" w:type="dxa"/>
            <w:hideMark/>
          </w:tcPr>
          <w:p w14:paraId="62394A53" w14:textId="2C0842A7" w:rsidR="0026223F" w:rsidRPr="00E96D7C" w:rsidRDefault="0026223F" w:rsidP="0026223F">
            <w:pPr>
              <w:pStyle w:val="NormalWeb"/>
              <w:jc w:val="center"/>
              <w:rPr>
                <w:sz w:val="20"/>
                <w:szCs w:val="20"/>
              </w:rPr>
            </w:pPr>
            <w:r w:rsidRPr="00E96D7C">
              <w:rPr>
                <w:sz w:val="20"/>
                <w:szCs w:val="20"/>
              </w:rPr>
              <w:t>14.3</w:t>
            </w:r>
          </w:p>
        </w:tc>
        <w:tc>
          <w:tcPr>
            <w:tcW w:w="1033" w:type="dxa"/>
            <w:hideMark/>
          </w:tcPr>
          <w:p w14:paraId="62394A54" w14:textId="555C3DAE" w:rsidR="0026223F" w:rsidRPr="00E96D7C" w:rsidRDefault="0026223F" w:rsidP="0026223F">
            <w:pPr>
              <w:pStyle w:val="NormalWeb"/>
              <w:jc w:val="center"/>
              <w:rPr>
                <w:sz w:val="20"/>
                <w:szCs w:val="20"/>
              </w:rPr>
            </w:pPr>
            <w:r w:rsidRPr="00E96D7C">
              <w:rPr>
                <w:sz w:val="20"/>
                <w:szCs w:val="20"/>
              </w:rPr>
              <w:t>18.0</w:t>
            </w:r>
          </w:p>
        </w:tc>
      </w:tr>
      <w:tr w:rsidR="0026223F" w:rsidRPr="00E96D7C" w14:paraId="62394A60" w14:textId="77777777" w:rsidTr="00E96D7C">
        <w:tc>
          <w:tcPr>
            <w:tcW w:w="1418" w:type="dxa"/>
            <w:hideMark/>
          </w:tcPr>
          <w:p w14:paraId="62394A56" w14:textId="77777777" w:rsidR="0026223F" w:rsidRPr="00E96D7C" w:rsidRDefault="0026223F" w:rsidP="0026223F">
            <w:pPr>
              <w:pStyle w:val="NormalWeb"/>
              <w:rPr>
                <w:sz w:val="20"/>
                <w:szCs w:val="20"/>
              </w:rPr>
            </w:pPr>
            <w:r w:rsidRPr="00E96D7C">
              <w:rPr>
                <w:sz w:val="20"/>
                <w:szCs w:val="20"/>
              </w:rPr>
              <w:t>80 and over</w:t>
            </w:r>
          </w:p>
        </w:tc>
        <w:tc>
          <w:tcPr>
            <w:tcW w:w="785" w:type="dxa"/>
            <w:hideMark/>
          </w:tcPr>
          <w:p w14:paraId="62394A57" w14:textId="30364A61" w:rsidR="0026223F" w:rsidRPr="00E96D7C" w:rsidRDefault="0026223F" w:rsidP="0026223F">
            <w:pPr>
              <w:pStyle w:val="NormalWeb"/>
              <w:jc w:val="center"/>
              <w:rPr>
                <w:sz w:val="20"/>
                <w:szCs w:val="20"/>
              </w:rPr>
            </w:pPr>
            <w:r w:rsidRPr="00E96D7C">
              <w:rPr>
                <w:sz w:val="20"/>
                <w:szCs w:val="20"/>
              </w:rPr>
              <w:t>21.4</w:t>
            </w:r>
          </w:p>
        </w:tc>
        <w:tc>
          <w:tcPr>
            <w:tcW w:w="1033" w:type="dxa"/>
            <w:hideMark/>
          </w:tcPr>
          <w:p w14:paraId="62394A58" w14:textId="06B2666B" w:rsidR="0026223F" w:rsidRPr="00E96D7C" w:rsidRDefault="0026223F" w:rsidP="0026223F">
            <w:pPr>
              <w:pStyle w:val="NormalWeb"/>
              <w:jc w:val="center"/>
              <w:rPr>
                <w:sz w:val="20"/>
                <w:szCs w:val="20"/>
              </w:rPr>
            </w:pPr>
            <w:r w:rsidRPr="00E96D7C">
              <w:rPr>
                <w:sz w:val="20"/>
                <w:szCs w:val="20"/>
              </w:rPr>
              <w:t>23.3</w:t>
            </w:r>
          </w:p>
        </w:tc>
        <w:tc>
          <w:tcPr>
            <w:tcW w:w="1033" w:type="dxa"/>
            <w:hideMark/>
          </w:tcPr>
          <w:p w14:paraId="62394A59" w14:textId="7A272134" w:rsidR="0026223F" w:rsidRPr="00E96D7C" w:rsidRDefault="0026223F" w:rsidP="0026223F">
            <w:pPr>
              <w:pStyle w:val="NormalWeb"/>
              <w:jc w:val="center"/>
              <w:rPr>
                <w:sz w:val="20"/>
                <w:szCs w:val="20"/>
              </w:rPr>
            </w:pPr>
            <w:r w:rsidRPr="00E96D7C">
              <w:rPr>
                <w:sz w:val="20"/>
                <w:szCs w:val="20"/>
              </w:rPr>
              <w:t>22.3</w:t>
            </w:r>
          </w:p>
        </w:tc>
        <w:tc>
          <w:tcPr>
            <w:tcW w:w="1033" w:type="dxa"/>
            <w:hideMark/>
          </w:tcPr>
          <w:p w14:paraId="62394A5A" w14:textId="51D3E3A1" w:rsidR="0026223F" w:rsidRPr="00E96D7C" w:rsidRDefault="0026223F" w:rsidP="0026223F">
            <w:pPr>
              <w:pStyle w:val="NormalWeb"/>
              <w:jc w:val="center"/>
              <w:rPr>
                <w:sz w:val="20"/>
                <w:szCs w:val="20"/>
              </w:rPr>
            </w:pPr>
            <w:r w:rsidRPr="00E96D7C">
              <w:rPr>
                <w:sz w:val="20"/>
                <w:szCs w:val="20"/>
              </w:rPr>
              <w:t>31.3</w:t>
            </w:r>
          </w:p>
        </w:tc>
        <w:tc>
          <w:tcPr>
            <w:tcW w:w="1032" w:type="dxa"/>
            <w:hideMark/>
          </w:tcPr>
          <w:p w14:paraId="62394A5B" w14:textId="606D74DD" w:rsidR="0026223F" w:rsidRPr="00E96D7C" w:rsidRDefault="0026223F" w:rsidP="0026223F">
            <w:pPr>
              <w:pStyle w:val="NormalWeb"/>
              <w:jc w:val="center"/>
              <w:rPr>
                <w:sz w:val="20"/>
                <w:szCs w:val="20"/>
              </w:rPr>
            </w:pPr>
            <w:r w:rsidRPr="00E96D7C">
              <w:rPr>
                <w:sz w:val="20"/>
                <w:szCs w:val="20"/>
              </w:rPr>
              <w:t>35.2</w:t>
            </w:r>
          </w:p>
        </w:tc>
        <w:tc>
          <w:tcPr>
            <w:tcW w:w="1033" w:type="dxa"/>
            <w:hideMark/>
          </w:tcPr>
          <w:p w14:paraId="62394A5C" w14:textId="24DA0722" w:rsidR="0026223F" w:rsidRPr="00E96D7C" w:rsidRDefault="0026223F" w:rsidP="0026223F">
            <w:pPr>
              <w:pStyle w:val="NormalWeb"/>
              <w:jc w:val="center"/>
              <w:rPr>
                <w:sz w:val="20"/>
                <w:szCs w:val="20"/>
              </w:rPr>
            </w:pPr>
            <w:r w:rsidRPr="00E96D7C">
              <w:rPr>
                <w:sz w:val="20"/>
                <w:szCs w:val="20"/>
              </w:rPr>
              <w:t>33.1</w:t>
            </w:r>
          </w:p>
        </w:tc>
        <w:tc>
          <w:tcPr>
            <w:tcW w:w="1033" w:type="dxa"/>
            <w:hideMark/>
          </w:tcPr>
          <w:p w14:paraId="62394A5D" w14:textId="6E824FDF" w:rsidR="0026223F" w:rsidRPr="00E96D7C" w:rsidRDefault="0026223F" w:rsidP="0026223F">
            <w:pPr>
              <w:pStyle w:val="NormalWeb"/>
              <w:jc w:val="center"/>
              <w:rPr>
                <w:sz w:val="20"/>
                <w:szCs w:val="20"/>
              </w:rPr>
            </w:pPr>
            <w:r w:rsidRPr="00E96D7C">
              <w:rPr>
                <w:sz w:val="20"/>
                <w:szCs w:val="20"/>
              </w:rPr>
              <w:t>60.0</w:t>
            </w:r>
          </w:p>
        </w:tc>
        <w:tc>
          <w:tcPr>
            <w:tcW w:w="1033" w:type="dxa"/>
            <w:hideMark/>
          </w:tcPr>
          <w:p w14:paraId="62394A5E" w14:textId="72E7230B" w:rsidR="0026223F" w:rsidRPr="00E96D7C" w:rsidRDefault="0026223F" w:rsidP="0026223F">
            <w:pPr>
              <w:pStyle w:val="NormalWeb"/>
              <w:jc w:val="center"/>
              <w:rPr>
                <w:sz w:val="20"/>
                <w:szCs w:val="20"/>
              </w:rPr>
            </w:pPr>
            <w:r w:rsidRPr="00E96D7C">
              <w:rPr>
                <w:sz w:val="20"/>
                <w:szCs w:val="20"/>
              </w:rPr>
              <w:t>33.3</w:t>
            </w:r>
          </w:p>
        </w:tc>
        <w:tc>
          <w:tcPr>
            <w:tcW w:w="1033" w:type="dxa"/>
            <w:hideMark/>
          </w:tcPr>
          <w:p w14:paraId="62394A5F" w14:textId="721C45FD" w:rsidR="0026223F" w:rsidRPr="00E96D7C" w:rsidRDefault="0026223F" w:rsidP="0026223F">
            <w:pPr>
              <w:pStyle w:val="NormalWeb"/>
              <w:jc w:val="center"/>
              <w:rPr>
                <w:sz w:val="20"/>
                <w:szCs w:val="20"/>
              </w:rPr>
            </w:pPr>
            <w:r w:rsidRPr="00E96D7C">
              <w:rPr>
                <w:sz w:val="20"/>
                <w:szCs w:val="20"/>
              </w:rPr>
              <w:t>50.0</w:t>
            </w:r>
          </w:p>
        </w:tc>
      </w:tr>
      <w:tr w:rsidR="0026223F" w:rsidRPr="00E96D7C" w14:paraId="62394A6B" w14:textId="77777777" w:rsidTr="00E96D7C">
        <w:trPr>
          <w:cnfStyle w:val="000000010000" w:firstRow="0" w:lastRow="0" w:firstColumn="0" w:lastColumn="0" w:oddVBand="0" w:evenVBand="0" w:oddHBand="0" w:evenHBand="1" w:firstRowFirstColumn="0" w:firstRowLastColumn="0" w:lastRowFirstColumn="0" w:lastRowLastColumn="0"/>
        </w:trPr>
        <w:tc>
          <w:tcPr>
            <w:tcW w:w="1418" w:type="dxa"/>
            <w:hideMark/>
          </w:tcPr>
          <w:p w14:paraId="62394A61" w14:textId="77777777" w:rsidR="0026223F" w:rsidRPr="00E96D7C" w:rsidRDefault="0026223F" w:rsidP="0026223F">
            <w:pPr>
              <w:pStyle w:val="NormalWeb"/>
              <w:rPr>
                <w:b/>
                <w:sz w:val="20"/>
                <w:szCs w:val="20"/>
              </w:rPr>
            </w:pPr>
            <w:r w:rsidRPr="00E96D7C">
              <w:rPr>
                <w:b/>
                <w:sz w:val="20"/>
                <w:szCs w:val="20"/>
              </w:rPr>
              <w:t>All age groups</w:t>
            </w:r>
          </w:p>
        </w:tc>
        <w:tc>
          <w:tcPr>
            <w:tcW w:w="785" w:type="dxa"/>
            <w:hideMark/>
          </w:tcPr>
          <w:p w14:paraId="62394A62" w14:textId="1E2FBEBB" w:rsidR="0026223F" w:rsidRPr="00E96D7C" w:rsidRDefault="0026223F" w:rsidP="0026223F">
            <w:pPr>
              <w:pStyle w:val="NormalWeb"/>
              <w:jc w:val="center"/>
              <w:rPr>
                <w:b/>
                <w:sz w:val="20"/>
                <w:szCs w:val="20"/>
              </w:rPr>
            </w:pPr>
            <w:r w:rsidRPr="00E96D7C">
              <w:rPr>
                <w:sz w:val="20"/>
                <w:szCs w:val="20"/>
              </w:rPr>
              <w:t>1.5</w:t>
            </w:r>
          </w:p>
        </w:tc>
        <w:tc>
          <w:tcPr>
            <w:tcW w:w="1033" w:type="dxa"/>
            <w:hideMark/>
          </w:tcPr>
          <w:p w14:paraId="62394A63" w14:textId="03D58E16" w:rsidR="0026223F" w:rsidRPr="00E96D7C" w:rsidRDefault="0026223F" w:rsidP="0026223F">
            <w:pPr>
              <w:pStyle w:val="NormalWeb"/>
              <w:jc w:val="center"/>
              <w:rPr>
                <w:b/>
                <w:sz w:val="20"/>
                <w:szCs w:val="20"/>
              </w:rPr>
            </w:pPr>
            <w:r w:rsidRPr="00E96D7C">
              <w:rPr>
                <w:sz w:val="20"/>
                <w:szCs w:val="20"/>
              </w:rPr>
              <w:t>1.3</w:t>
            </w:r>
          </w:p>
        </w:tc>
        <w:tc>
          <w:tcPr>
            <w:tcW w:w="1033" w:type="dxa"/>
            <w:hideMark/>
          </w:tcPr>
          <w:p w14:paraId="62394A64" w14:textId="29E1AD38" w:rsidR="0026223F" w:rsidRPr="00E96D7C" w:rsidRDefault="0026223F" w:rsidP="0026223F">
            <w:pPr>
              <w:pStyle w:val="NormalWeb"/>
              <w:jc w:val="center"/>
              <w:rPr>
                <w:b/>
                <w:sz w:val="20"/>
                <w:szCs w:val="20"/>
              </w:rPr>
            </w:pPr>
            <w:r w:rsidRPr="00E96D7C">
              <w:rPr>
                <w:sz w:val="20"/>
                <w:szCs w:val="20"/>
              </w:rPr>
              <w:t>1.4</w:t>
            </w:r>
          </w:p>
        </w:tc>
        <w:tc>
          <w:tcPr>
            <w:tcW w:w="1033" w:type="dxa"/>
            <w:hideMark/>
          </w:tcPr>
          <w:p w14:paraId="62394A65" w14:textId="4AD03D6E" w:rsidR="0026223F" w:rsidRPr="00E96D7C" w:rsidRDefault="0026223F" w:rsidP="0026223F">
            <w:pPr>
              <w:pStyle w:val="NormalWeb"/>
              <w:jc w:val="center"/>
              <w:rPr>
                <w:b/>
                <w:sz w:val="20"/>
                <w:szCs w:val="20"/>
              </w:rPr>
            </w:pPr>
            <w:r w:rsidRPr="00E96D7C">
              <w:rPr>
                <w:sz w:val="20"/>
                <w:szCs w:val="20"/>
              </w:rPr>
              <w:t>7.9</w:t>
            </w:r>
          </w:p>
        </w:tc>
        <w:tc>
          <w:tcPr>
            <w:tcW w:w="1032" w:type="dxa"/>
            <w:hideMark/>
          </w:tcPr>
          <w:p w14:paraId="62394A66" w14:textId="00394FA3" w:rsidR="0026223F" w:rsidRPr="00E96D7C" w:rsidRDefault="0026223F" w:rsidP="0026223F">
            <w:pPr>
              <w:pStyle w:val="NormalWeb"/>
              <w:jc w:val="center"/>
              <w:rPr>
                <w:b/>
                <w:sz w:val="20"/>
                <w:szCs w:val="20"/>
              </w:rPr>
            </w:pPr>
            <w:r w:rsidRPr="00E96D7C">
              <w:rPr>
                <w:sz w:val="20"/>
                <w:szCs w:val="20"/>
              </w:rPr>
              <w:t>6.6</w:t>
            </w:r>
          </w:p>
        </w:tc>
        <w:tc>
          <w:tcPr>
            <w:tcW w:w="1033" w:type="dxa"/>
            <w:hideMark/>
          </w:tcPr>
          <w:p w14:paraId="62394A67" w14:textId="338DB639" w:rsidR="0026223F" w:rsidRPr="00E96D7C" w:rsidRDefault="0026223F" w:rsidP="0026223F">
            <w:pPr>
              <w:pStyle w:val="NormalWeb"/>
              <w:jc w:val="center"/>
              <w:rPr>
                <w:b/>
                <w:sz w:val="20"/>
                <w:szCs w:val="20"/>
              </w:rPr>
            </w:pPr>
            <w:r w:rsidRPr="00E96D7C">
              <w:rPr>
                <w:sz w:val="20"/>
                <w:szCs w:val="20"/>
              </w:rPr>
              <w:t>7.3</w:t>
            </w:r>
          </w:p>
        </w:tc>
        <w:tc>
          <w:tcPr>
            <w:tcW w:w="1033" w:type="dxa"/>
            <w:hideMark/>
          </w:tcPr>
          <w:p w14:paraId="62394A68" w14:textId="2FE68A13" w:rsidR="0026223F" w:rsidRPr="00E96D7C" w:rsidRDefault="0026223F" w:rsidP="0026223F">
            <w:pPr>
              <w:pStyle w:val="NormalWeb"/>
              <w:jc w:val="center"/>
              <w:rPr>
                <w:b/>
                <w:sz w:val="20"/>
                <w:szCs w:val="20"/>
              </w:rPr>
            </w:pPr>
            <w:r w:rsidRPr="00E96D7C">
              <w:rPr>
                <w:sz w:val="20"/>
                <w:szCs w:val="20"/>
              </w:rPr>
              <w:t>15.8</w:t>
            </w:r>
          </w:p>
        </w:tc>
        <w:tc>
          <w:tcPr>
            <w:tcW w:w="1033" w:type="dxa"/>
            <w:hideMark/>
          </w:tcPr>
          <w:p w14:paraId="62394A69" w14:textId="6EA5966A" w:rsidR="0026223F" w:rsidRPr="00E96D7C" w:rsidRDefault="0026223F" w:rsidP="0026223F">
            <w:pPr>
              <w:pStyle w:val="NormalWeb"/>
              <w:jc w:val="center"/>
              <w:rPr>
                <w:b/>
                <w:sz w:val="20"/>
                <w:szCs w:val="20"/>
              </w:rPr>
            </w:pPr>
            <w:r w:rsidRPr="00E96D7C">
              <w:rPr>
                <w:sz w:val="20"/>
                <w:szCs w:val="20"/>
              </w:rPr>
              <w:t>9.5</w:t>
            </w:r>
          </w:p>
        </w:tc>
        <w:tc>
          <w:tcPr>
            <w:tcW w:w="1033" w:type="dxa"/>
            <w:hideMark/>
          </w:tcPr>
          <w:p w14:paraId="62394A6A" w14:textId="7BA41E4D" w:rsidR="0026223F" w:rsidRPr="00E96D7C" w:rsidRDefault="0026223F" w:rsidP="0026223F">
            <w:pPr>
              <w:pStyle w:val="NormalWeb"/>
              <w:jc w:val="center"/>
              <w:rPr>
                <w:b/>
                <w:sz w:val="20"/>
                <w:szCs w:val="20"/>
              </w:rPr>
            </w:pPr>
            <w:r w:rsidRPr="00E96D7C">
              <w:rPr>
                <w:sz w:val="20"/>
                <w:szCs w:val="20"/>
              </w:rPr>
              <w:t>13.6</w:t>
            </w:r>
          </w:p>
        </w:tc>
      </w:tr>
    </w:tbl>
    <w:p w14:paraId="2F4C39A6" w14:textId="77777777" w:rsidR="00D450F8" w:rsidRPr="00AA7AFA" w:rsidRDefault="000C6F82" w:rsidP="00AA7AFA">
      <w:pPr>
        <w:pStyle w:val="CDIfootnotes"/>
      </w:pPr>
      <w:r w:rsidRPr="00AA7AFA">
        <w:t>a</w:t>
      </w:r>
      <w:r w:rsidRPr="00AA7AFA">
        <w:tab/>
        <w:t>Source: NNDSS.</w:t>
      </w:r>
    </w:p>
    <w:p w14:paraId="62394A6E" w14:textId="237FE903" w:rsidR="000C6F82" w:rsidRPr="00D7528A" w:rsidRDefault="00824150" w:rsidP="002E18F8">
      <w:pPr>
        <w:pStyle w:val="Heading2"/>
      </w:pPr>
      <w:r>
        <w:br w:type="page"/>
      </w:r>
      <w:r w:rsidR="000C6F82" w:rsidRPr="0053022F">
        <w:lastRenderedPageBreak/>
        <w:t xml:space="preserve">Comorbidities </w:t>
      </w:r>
    </w:p>
    <w:p w14:paraId="62394A6F" w14:textId="435685CA" w:rsidR="000C6F82" w:rsidRPr="00D35A05" w:rsidRDefault="000C6F82" w:rsidP="00AA7AFA">
      <w:r w:rsidRPr="00D35A05">
        <w:t>Of a</w:t>
      </w:r>
      <w:r w:rsidR="00EF4B13">
        <w:t xml:space="preserve">ll cases, </w:t>
      </w:r>
      <w:r w:rsidR="00EF4B13" w:rsidRPr="00255D6B">
        <w:t>28</w:t>
      </w:r>
      <w:r w:rsidRPr="00255D6B">
        <w:t xml:space="preserve">% reported </w:t>
      </w:r>
      <w:r w:rsidRPr="00D35A05">
        <w:t xml:space="preserve">one or more comorbid conditions. The proportion of COVID-19 cases who reported one or more comorbid conditions increased with disease severity. Having one or more comorbid conditions was found to be significantly associated with increased odds of hospitalisation and death among COVID-19 cases aged 50 and over. </w:t>
      </w:r>
    </w:p>
    <w:p w14:paraId="0E613A8D" w14:textId="5F1C8C4A" w:rsidR="00CC71A9" w:rsidRDefault="00BA0F70" w:rsidP="00AA7AFA">
      <w:r>
        <w:t xml:space="preserve">Obesity, </w:t>
      </w:r>
      <w:r w:rsidR="00BB028A">
        <w:t>c</w:t>
      </w:r>
      <w:r w:rsidR="00BB028A" w:rsidRPr="00D35A05">
        <w:t xml:space="preserve">hronic </w:t>
      </w:r>
      <w:r w:rsidRPr="00D35A05">
        <w:t>respiratory</w:t>
      </w:r>
      <w:r>
        <w:t xml:space="preserve"> illness, </w:t>
      </w:r>
      <w:r w:rsidR="00BB028A">
        <w:t>d</w:t>
      </w:r>
      <w:r w:rsidR="00BB028A" w:rsidRPr="00D35A05">
        <w:t xml:space="preserve">iabetes </w:t>
      </w:r>
      <w:r>
        <w:t xml:space="preserve">and </w:t>
      </w:r>
      <w:r w:rsidR="00BB028A">
        <w:t>c</w:t>
      </w:r>
      <w:r w:rsidR="00BB028A" w:rsidRPr="00D35A05">
        <w:t xml:space="preserve">ardiac </w:t>
      </w:r>
      <w:r w:rsidR="000C6F82" w:rsidRPr="00D35A05">
        <w:t xml:space="preserve">disease are the </w:t>
      </w:r>
      <w:r w:rsidR="00D127A8">
        <w:t xml:space="preserve">four </w:t>
      </w:r>
      <w:r w:rsidR="000C6F82" w:rsidRPr="00D35A05">
        <w:t xml:space="preserve">most common comorbid conditions among </w:t>
      </w:r>
      <w:r w:rsidR="00762C51">
        <w:t xml:space="preserve">hospitalised </w:t>
      </w:r>
      <w:r w:rsidR="000C6F82" w:rsidRPr="00D35A05">
        <w:t>COVID-19 cases (</w:t>
      </w:r>
      <w:r w:rsidR="00762C51">
        <w:t>Figure</w:t>
      </w:r>
      <w:r w:rsidR="00211302">
        <w:t xml:space="preserve"> </w:t>
      </w:r>
      <w:r w:rsidR="00EE238D">
        <w:t>6</w:t>
      </w:r>
      <w:r w:rsidR="000C6F82" w:rsidRPr="00D35A05">
        <w:t xml:space="preserve">). </w:t>
      </w:r>
    </w:p>
    <w:p w14:paraId="508D364D" w14:textId="43420BCD" w:rsidR="00762C51" w:rsidRDefault="00762C51" w:rsidP="00762C51">
      <w:pPr>
        <w:rPr>
          <w:rFonts w:cstheme="minorHAnsi"/>
          <w:b/>
        </w:rPr>
      </w:pPr>
      <w:r w:rsidRPr="00A0786F">
        <w:rPr>
          <w:rFonts w:cstheme="minorHAnsi"/>
          <w:b/>
        </w:rPr>
        <w:t xml:space="preserve">Figure </w:t>
      </w:r>
      <w:r w:rsidR="00EE238D">
        <w:rPr>
          <w:rFonts w:cstheme="minorHAnsi"/>
          <w:b/>
        </w:rPr>
        <w:t>6</w:t>
      </w:r>
      <w:r>
        <w:rPr>
          <w:rFonts w:cstheme="minorHAnsi"/>
          <w:b/>
        </w:rPr>
        <w:t>: Proportion of confirmed adult COVID</w:t>
      </w:r>
      <w:r w:rsidR="003B54CD">
        <w:rPr>
          <w:rFonts w:cstheme="minorHAnsi"/>
          <w:b/>
        </w:rPr>
        <w:t>-</w:t>
      </w:r>
      <w:r>
        <w:rPr>
          <w:rFonts w:cstheme="minorHAnsi"/>
          <w:b/>
        </w:rPr>
        <w:t xml:space="preserve">19 cases (18 years+) </w:t>
      </w:r>
      <w:r w:rsidRPr="0090357E">
        <w:rPr>
          <w:rFonts w:cstheme="minorHAnsi"/>
          <w:b/>
        </w:rPr>
        <w:t>hosp</w:t>
      </w:r>
      <w:r>
        <w:rPr>
          <w:rFonts w:cstheme="minorHAnsi"/>
          <w:b/>
        </w:rPr>
        <w:t>italised between 16 March and 22</w:t>
      </w:r>
      <w:r w:rsidRPr="0090357E">
        <w:rPr>
          <w:rFonts w:cstheme="minorHAnsi"/>
          <w:b/>
        </w:rPr>
        <w:t xml:space="preserve"> </w:t>
      </w:r>
      <w:r>
        <w:rPr>
          <w:rFonts w:cstheme="minorHAnsi"/>
          <w:b/>
        </w:rPr>
        <w:t>June 2020 with selected comorbidities (n</w:t>
      </w:r>
      <w:r w:rsidR="00BB028A">
        <w:rPr>
          <w:rFonts w:cstheme="minorHAnsi"/>
          <w:b/>
        </w:rPr>
        <w:t xml:space="preserve"> </w:t>
      </w:r>
      <w:r>
        <w:rPr>
          <w:rFonts w:cstheme="minorHAnsi"/>
          <w:b/>
        </w:rPr>
        <w:t>= 80)</w:t>
      </w:r>
      <w:r>
        <w:rPr>
          <w:rFonts w:cstheme="minorHAnsi"/>
          <w:b/>
          <w:vertAlign w:val="superscript"/>
        </w:rPr>
        <w:t>a,b</w:t>
      </w:r>
      <w:r>
        <w:rPr>
          <w:rFonts w:cstheme="minorHAnsi"/>
          <w:b/>
        </w:rPr>
        <w:t xml:space="preserve"> </w:t>
      </w:r>
    </w:p>
    <w:p w14:paraId="5468F9A5" w14:textId="23057636" w:rsidR="00762C51" w:rsidRPr="00A70E51" w:rsidRDefault="006E0178" w:rsidP="00762C51">
      <w:pPr>
        <w:rPr>
          <w:rFonts w:cstheme="minorHAnsi"/>
        </w:rPr>
      </w:pPr>
      <w:r>
        <w:rPr>
          <w:rFonts w:cstheme="minorHAnsi"/>
          <w:noProof/>
        </w:rPr>
        <w:drawing>
          <wp:inline distT="0" distB="0" distL="0" distR="0" wp14:anchorId="50039B95" wp14:editId="355BAB04">
            <wp:extent cx="6669208" cy="4317521"/>
            <wp:effectExtent l="0" t="0" r="0" b="6985"/>
            <wp:docPr id="27" name="Picture 27" descr="A bar chart showing the proportion of hospitalised adult cases hospitalised between 16 March and 21 June with the following disabilities (ranked in decreasing order of prevalence): obesity, chronic respiratory illness, diabetes, cardiac disease, immunosuppression, chronic neurological illness, malignancy, chronic liver disease and chronic renal dis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72035" cy="4319351"/>
                    </a:xfrm>
                    <a:prstGeom prst="rect">
                      <a:avLst/>
                    </a:prstGeom>
                    <a:noFill/>
                  </pic:spPr>
                </pic:pic>
              </a:graphicData>
            </a:graphic>
          </wp:inline>
        </w:drawing>
      </w:r>
    </w:p>
    <w:p w14:paraId="18D2731B" w14:textId="0386A71D" w:rsidR="00762C51" w:rsidRDefault="00151DE6" w:rsidP="00AA7AFA">
      <w:pPr>
        <w:pStyle w:val="CDIfootnotes"/>
      </w:pPr>
      <w:r w:rsidRPr="00255D6B">
        <w:t xml:space="preserve">a </w:t>
      </w:r>
      <w:r w:rsidR="00BB028A">
        <w:rPr>
          <w:vertAlign w:val="superscript"/>
        </w:rPr>
        <w:tab/>
      </w:r>
      <w:r>
        <w:t xml:space="preserve">Source: </w:t>
      </w:r>
      <w:r w:rsidRPr="00B85608">
        <w:t xml:space="preserve">The </w:t>
      </w:r>
      <w:r w:rsidRPr="00B85608">
        <w:rPr>
          <w:color w:val="000000"/>
          <w:shd w:val="clear" w:color="auto" w:fill="FFFFFF"/>
        </w:rPr>
        <w:t>Influenza Complications Alert Network (FluCAN)</w:t>
      </w:r>
      <w:r w:rsidR="00D127A8">
        <w:rPr>
          <w:color w:val="000000"/>
          <w:shd w:val="clear" w:color="auto" w:fill="FFFFFF"/>
        </w:rPr>
        <w:t>.</w:t>
      </w:r>
      <w:r w:rsidR="003C3C43">
        <w:rPr>
          <w:color w:val="000000"/>
          <w:shd w:val="clear" w:color="auto" w:fill="FFFFFF"/>
        </w:rPr>
        <w:t xml:space="preserve"> </w:t>
      </w:r>
      <w:r w:rsidR="00762C51" w:rsidRPr="00E61AA8">
        <w:t>Includes only those cases for which the relevant fields are complete and comorbidity status is known</w:t>
      </w:r>
      <w:r w:rsidR="00D127A8">
        <w:t>.</w:t>
      </w:r>
      <w:r w:rsidR="00762C51">
        <w:t xml:space="preserve"> </w:t>
      </w:r>
    </w:p>
    <w:p w14:paraId="5C969E8F" w14:textId="663703B1" w:rsidR="00762C51" w:rsidRPr="008A4F0A" w:rsidRDefault="00762C51" w:rsidP="00AA7AFA">
      <w:pPr>
        <w:pStyle w:val="CDIfootnotes"/>
      </w:pPr>
      <w:r w:rsidRPr="00255D6B">
        <w:t>b</w:t>
      </w:r>
      <w:r w:rsidR="00BB028A">
        <w:tab/>
      </w:r>
      <w:r>
        <w:t>Differences in comorbidity prevalence among hospitalised cases from FluCAN and NNDSS data reflect differences between sentinel (FluCAN) and passive (NNDSS) surveillance systems. FluCAN comorbidity data are ascertained from patients’ medical records and are likely to better capture this information.</w:t>
      </w:r>
    </w:p>
    <w:p w14:paraId="0E4E2454" w14:textId="113CA7DF" w:rsidR="003C3C43" w:rsidRDefault="00BB028A" w:rsidP="0053022F">
      <w:pPr>
        <w:pStyle w:val="CDIfootnotes"/>
        <w:rPr>
          <w:b/>
        </w:rPr>
      </w:pPr>
      <w:r w:rsidRPr="00255D6B">
        <w:rPr>
          <w:color w:val="000000" w:themeColor="text1"/>
        </w:rPr>
        <w:t>c</w:t>
      </w:r>
      <w:r w:rsidRPr="00255D6B">
        <w:rPr>
          <w:color w:val="000000" w:themeColor="text1"/>
        </w:rPr>
        <w:tab/>
      </w:r>
      <w:r w:rsidR="00762C51" w:rsidRPr="00B85608">
        <w:rPr>
          <w:color w:val="000000" w:themeColor="text1"/>
        </w:rPr>
        <w:t>Defined as</w:t>
      </w:r>
      <w:r w:rsidR="00D127A8">
        <w:rPr>
          <w:color w:val="000000" w:themeColor="text1"/>
        </w:rPr>
        <w:t xml:space="preserve"> body mass index</w:t>
      </w:r>
      <w:r w:rsidR="00762C51" w:rsidRPr="00B85608">
        <w:rPr>
          <w:color w:val="000000" w:themeColor="text1"/>
        </w:rPr>
        <w:t xml:space="preserve"> </w:t>
      </w:r>
      <w:r w:rsidR="00D127A8">
        <w:rPr>
          <w:color w:val="000000" w:themeColor="text1"/>
        </w:rPr>
        <w:t>(</w:t>
      </w:r>
      <w:r w:rsidR="00762C51" w:rsidRPr="00B85608">
        <w:rPr>
          <w:color w:val="000000" w:themeColor="text1"/>
        </w:rPr>
        <w:t>BMI</w:t>
      </w:r>
      <w:r w:rsidR="00D127A8">
        <w:rPr>
          <w:color w:val="000000" w:themeColor="text1"/>
        </w:rPr>
        <w:t xml:space="preserve">) </w:t>
      </w:r>
      <w:r w:rsidR="00762C51" w:rsidRPr="00B85608">
        <w:rPr>
          <w:color w:val="000000" w:themeColor="text1"/>
        </w:rPr>
        <w:t>&gt;</w:t>
      </w:r>
      <w:r w:rsidR="00D127A8">
        <w:rPr>
          <w:color w:val="000000" w:themeColor="text1"/>
        </w:rPr>
        <w:t xml:space="preserve"> </w:t>
      </w:r>
      <w:r w:rsidR="00762C51" w:rsidRPr="00B85608">
        <w:rPr>
          <w:color w:val="000000" w:themeColor="text1"/>
        </w:rPr>
        <w:t>30 or body weight</w:t>
      </w:r>
      <w:r w:rsidR="00D127A8">
        <w:rPr>
          <w:color w:val="000000" w:themeColor="text1"/>
        </w:rPr>
        <w:t xml:space="preserve"> </w:t>
      </w:r>
      <w:r w:rsidR="00762C51" w:rsidRPr="00B85608">
        <w:rPr>
          <w:color w:val="000000" w:themeColor="text1"/>
        </w:rPr>
        <w:t>&gt;</w:t>
      </w:r>
      <w:r w:rsidR="00D127A8">
        <w:rPr>
          <w:color w:val="000000" w:themeColor="text1"/>
        </w:rPr>
        <w:t xml:space="preserve"> </w:t>
      </w:r>
      <w:r w:rsidR="00762C51" w:rsidRPr="00B85608">
        <w:rPr>
          <w:color w:val="000000" w:themeColor="text1"/>
        </w:rPr>
        <w:t>120 kg</w:t>
      </w:r>
      <w:r w:rsidR="00D127A8">
        <w:rPr>
          <w:color w:val="000000" w:themeColor="text1"/>
        </w:rPr>
        <w:t>.</w:t>
      </w:r>
      <w:r w:rsidR="003C3C43">
        <w:br w:type="page"/>
      </w:r>
    </w:p>
    <w:p w14:paraId="62394A72" w14:textId="15238265" w:rsidR="000C6F82" w:rsidRDefault="000C6F82" w:rsidP="00CC71A9">
      <w:pPr>
        <w:pStyle w:val="CDIFigures"/>
      </w:pPr>
      <w:r>
        <w:lastRenderedPageBreak/>
        <w:t>Table 4: COVID-19 comorbidities for all cases, hospitalised cases, cases admitted to ICU and deaths (number of cases, proportion of cases),</w:t>
      </w:r>
      <w:r w:rsidRPr="0017191A">
        <w:rPr>
          <w:vertAlign w:val="superscript"/>
        </w:rPr>
        <w:t>a</w:t>
      </w:r>
      <w:r>
        <w:t xml:space="preserve"> Australia</w:t>
      </w:r>
    </w:p>
    <w:tbl>
      <w:tblPr>
        <w:tblStyle w:val="CDI-StandardTable"/>
        <w:tblW w:w="1043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4 lists the prevalence of various reported comorbidities among all cases, hospitalised cases, cases admitted to ICU and deaths. The most widely-reported comorbidities among all cases are asthma and cardiac disease (excluding hypertension), closely followed by diabetes; the latter two comorbidities are the most widely-reported comorbidities among hospitalised cases, those admitted to the ICU, and non-survivors, while asthma is seen to be progressively less heavily represented among cases as COVID-19 disease severity intensifies. A correlation is also evident between disease severity and the number of comorbidities associated with cases.&#10;"/>
      </w:tblPr>
      <w:tblGrid>
        <w:gridCol w:w="2087"/>
        <w:gridCol w:w="2087"/>
        <w:gridCol w:w="2088"/>
        <w:gridCol w:w="2087"/>
        <w:gridCol w:w="2088"/>
      </w:tblGrid>
      <w:tr w:rsidR="0048340A" w:rsidRPr="00D34837" w14:paraId="62394A7C" w14:textId="77777777" w:rsidTr="004B7290">
        <w:trPr>
          <w:cnfStyle w:val="100000000000" w:firstRow="1" w:lastRow="0" w:firstColumn="0" w:lastColumn="0" w:oddVBand="0" w:evenVBand="0" w:oddHBand="0" w:evenHBand="0" w:firstRowFirstColumn="0" w:firstRowLastColumn="0" w:lastRowFirstColumn="0" w:lastRowLastColumn="0"/>
          <w:trHeight w:val="417"/>
          <w:tblHeader/>
        </w:trPr>
        <w:tc>
          <w:tcPr>
            <w:tcW w:w="2087" w:type="dxa"/>
            <w:hideMark/>
          </w:tcPr>
          <w:p w14:paraId="62394A73" w14:textId="1696770B" w:rsidR="000C6F82" w:rsidRPr="00D34837" w:rsidRDefault="00C667D7" w:rsidP="00860D7E">
            <w:pPr>
              <w:pStyle w:val="NormalWeb"/>
              <w:jc w:val="center"/>
              <w:rPr>
                <w:color w:val="FFFFFF" w:themeColor="background1"/>
              </w:rPr>
            </w:pPr>
            <w:r w:rsidRPr="00D34837">
              <w:rPr>
                <w:color w:val="FFFFFF" w:themeColor="background1"/>
              </w:rPr>
              <w:t>Comorbidity</w:t>
            </w:r>
          </w:p>
        </w:tc>
        <w:tc>
          <w:tcPr>
            <w:tcW w:w="2087" w:type="dxa"/>
            <w:hideMark/>
          </w:tcPr>
          <w:p w14:paraId="62394A75" w14:textId="4AB8670A" w:rsidR="000C6F82" w:rsidRPr="00D34837" w:rsidRDefault="000C6F82" w:rsidP="00416DDF">
            <w:pPr>
              <w:pStyle w:val="NormalWeb"/>
              <w:jc w:val="center"/>
              <w:rPr>
                <w:color w:val="FFFFFF" w:themeColor="background1"/>
              </w:rPr>
            </w:pPr>
            <w:r w:rsidRPr="00D34837">
              <w:rPr>
                <w:color w:val="FFFFFF" w:themeColor="background1"/>
              </w:rPr>
              <w:t>All cases</w:t>
            </w:r>
            <w:r w:rsidR="00416DDF" w:rsidRPr="00D34837">
              <w:rPr>
                <w:color w:val="FFFFFF" w:themeColor="background1"/>
              </w:rPr>
              <w:br/>
            </w:r>
            <w:r w:rsidR="00AB65D9" w:rsidRPr="00D34837">
              <w:rPr>
                <w:color w:val="FFFFFF" w:themeColor="background1"/>
              </w:rPr>
              <w:t>(n</w:t>
            </w:r>
            <w:r w:rsidR="00A65AEE" w:rsidRPr="00D34837">
              <w:rPr>
                <w:color w:val="FFFFFF" w:themeColor="background1"/>
              </w:rPr>
              <w:t xml:space="preserve"> </w:t>
            </w:r>
            <w:r w:rsidR="00AB65D9" w:rsidRPr="00D34837">
              <w:rPr>
                <w:color w:val="FFFFFF" w:themeColor="background1"/>
              </w:rPr>
              <w:t>=</w:t>
            </w:r>
            <w:r w:rsidR="00A65AEE" w:rsidRPr="00D34837">
              <w:rPr>
                <w:color w:val="FFFFFF" w:themeColor="background1"/>
              </w:rPr>
              <w:t xml:space="preserve"> </w:t>
            </w:r>
            <w:r w:rsidR="00AB65D9" w:rsidRPr="00D34837">
              <w:rPr>
                <w:color w:val="FFFFFF" w:themeColor="background1"/>
              </w:rPr>
              <w:t>5,899</w:t>
            </w:r>
            <w:r w:rsidRPr="00D34837">
              <w:rPr>
                <w:color w:val="FFFFFF" w:themeColor="background1"/>
              </w:rPr>
              <w:t>)</w:t>
            </w:r>
          </w:p>
        </w:tc>
        <w:tc>
          <w:tcPr>
            <w:tcW w:w="2088" w:type="dxa"/>
            <w:hideMark/>
          </w:tcPr>
          <w:p w14:paraId="62394A77" w14:textId="307F782C" w:rsidR="000C6F82" w:rsidRPr="00D34837" w:rsidRDefault="000C6F82" w:rsidP="00416DDF">
            <w:pPr>
              <w:pStyle w:val="NormalWeb"/>
              <w:jc w:val="center"/>
              <w:rPr>
                <w:color w:val="FFFFFF" w:themeColor="background1"/>
              </w:rPr>
            </w:pPr>
            <w:r w:rsidRPr="00D34837">
              <w:rPr>
                <w:color w:val="FFFFFF" w:themeColor="background1"/>
              </w:rPr>
              <w:t>Hospitalised cases</w:t>
            </w:r>
            <w:r w:rsidR="00416DDF" w:rsidRPr="00D34837">
              <w:rPr>
                <w:color w:val="FFFFFF" w:themeColor="background1"/>
              </w:rPr>
              <w:br/>
            </w:r>
            <w:r w:rsidR="00444520" w:rsidRPr="00D34837">
              <w:rPr>
                <w:color w:val="FFFFFF" w:themeColor="background1"/>
              </w:rPr>
              <w:t>(n</w:t>
            </w:r>
            <w:r w:rsidR="00A65AEE" w:rsidRPr="00D34837">
              <w:rPr>
                <w:color w:val="FFFFFF" w:themeColor="background1"/>
              </w:rPr>
              <w:t xml:space="preserve"> </w:t>
            </w:r>
            <w:r w:rsidR="00444520" w:rsidRPr="00D34837">
              <w:rPr>
                <w:color w:val="FFFFFF" w:themeColor="background1"/>
              </w:rPr>
              <w:t>=</w:t>
            </w:r>
            <w:r w:rsidR="00A65AEE" w:rsidRPr="00D34837">
              <w:rPr>
                <w:color w:val="FFFFFF" w:themeColor="background1"/>
              </w:rPr>
              <w:t xml:space="preserve"> </w:t>
            </w:r>
            <w:r w:rsidR="00444520" w:rsidRPr="00D34837">
              <w:rPr>
                <w:color w:val="FFFFFF" w:themeColor="background1"/>
              </w:rPr>
              <w:t>857</w:t>
            </w:r>
            <w:r w:rsidRPr="00D34837">
              <w:rPr>
                <w:color w:val="FFFFFF" w:themeColor="background1"/>
              </w:rPr>
              <w:t>)</w:t>
            </w:r>
          </w:p>
        </w:tc>
        <w:tc>
          <w:tcPr>
            <w:tcW w:w="2087" w:type="dxa"/>
            <w:hideMark/>
          </w:tcPr>
          <w:p w14:paraId="62394A79" w14:textId="61A7C79D" w:rsidR="000C6F82" w:rsidRPr="00D34837" w:rsidRDefault="000C6F82" w:rsidP="00444520">
            <w:pPr>
              <w:pStyle w:val="NormalWeb"/>
              <w:jc w:val="center"/>
              <w:rPr>
                <w:color w:val="FFFFFF" w:themeColor="background1"/>
              </w:rPr>
            </w:pPr>
            <w:r w:rsidRPr="00D34837">
              <w:rPr>
                <w:color w:val="FFFFFF" w:themeColor="background1"/>
              </w:rPr>
              <w:t>ICU cases</w:t>
            </w:r>
            <w:r w:rsidR="00416DDF" w:rsidRPr="00D34837">
              <w:rPr>
                <w:color w:val="FFFFFF" w:themeColor="background1"/>
              </w:rPr>
              <w:br/>
            </w:r>
            <w:r w:rsidRPr="00D34837">
              <w:rPr>
                <w:color w:val="FFFFFF" w:themeColor="background1"/>
              </w:rPr>
              <w:t>(n</w:t>
            </w:r>
            <w:r w:rsidR="00A65AEE" w:rsidRPr="00D34837">
              <w:rPr>
                <w:color w:val="FFFFFF" w:themeColor="background1"/>
              </w:rPr>
              <w:t xml:space="preserve"> </w:t>
            </w:r>
            <w:r w:rsidRPr="00D34837">
              <w:rPr>
                <w:color w:val="FFFFFF" w:themeColor="background1"/>
              </w:rPr>
              <w:t>=</w:t>
            </w:r>
            <w:r w:rsidR="00A65AEE" w:rsidRPr="00D34837">
              <w:rPr>
                <w:color w:val="FFFFFF" w:themeColor="background1"/>
              </w:rPr>
              <w:t xml:space="preserve"> </w:t>
            </w:r>
            <w:r w:rsidRPr="00D34837">
              <w:rPr>
                <w:color w:val="FFFFFF" w:themeColor="background1"/>
              </w:rPr>
              <w:t>1</w:t>
            </w:r>
            <w:r w:rsidR="00444520" w:rsidRPr="00D34837">
              <w:rPr>
                <w:color w:val="FFFFFF" w:themeColor="background1"/>
              </w:rPr>
              <w:t>77</w:t>
            </w:r>
            <w:r w:rsidRPr="00D34837">
              <w:rPr>
                <w:color w:val="FFFFFF" w:themeColor="background1"/>
              </w:rPr>
              <w:t>)</w:t>
            </w:r>
          </w:p>
        </w:tc>
        <w:tc>
          <w:tcPr>
            <w:tcW w:w="2088" w:type="dxa"/>
            <w:hideMark/>
          </w:tcPr>
          <w:p w14:paraId="62394A7B" w14:textId="336217FE" w:rsidR="000C6F82" w:rsidRPr="00D34837" w:rsidRDefault="000C6F82" w:rsidP="00444520">
            <w:pPr>
              <w:pStyle w:val="NormalWeb"/>
              <w:jc w:val="center"/>
              <w:rPr>
                <w:color w:val="FFFFFF" w:themeColor="background1"/>
              </w:rPr>
            </w:pPr>
            <w:r w:rsidRPr="00D34837">
              <w:rPr>
                <w:color w:val="FFFFFF" w:themeColor="background1"/>
              </w:rPr>
              <w:t>Deaths</w:t>
            </w:r>
            <w:r w:rsidR="00416DDF" w:rsidRPr="00D34837">
              <w:rPr>
                <w:color w:val="FFFFFF" w:themeColor="background1"/>
              </w:rPr>
              <w:br/>
            </w:r>
            <w:r w:rsidRPr="00D34837">
              <w:rPr>
                <w:color w:val="FFFFFF" w:themeColor="background1"/>
              </w:rPr>
              <w:t>(n</w:t>
            </w:r>
            <w:r w:rsidR="00A65AEE" w:rsidRPr="00D34837">
              <w:rPr>
                <w:color w:val="FFFFFF" w:themeColor="background1"/>
              </w:rPr>
              <w:t xml:space="preserve"> </w:t>
            </w:r>
            <w:r w:rsidRPr="00D34837">
              <w:rPr>
                <w:color w:val="FFFFFF" w:themeColor="background1"/>
              </w:rPr>
              <w:t>=</w:t>
            </w:r>
            <w:r w:rsidR="00A65AEE" w:rsidRPr="00D34837">
              <w:rPr>
                <w:color w:val="FFFFFF" w:themeColor="background1"/>
              </w:rPr>
              <w:t xml:space="preserve"> </w:t>
            </w:r>
            <w:r w:rsidRPr="00D34837">
              <w:rPr>
                <w:color w:val="FFFFFF" w:themeColor="background1"/>
              </w:rPr>
              <w:t>8</w:t>
            </w:r>
            <w:r w:rsidR="00444520" w:rsidRPr="00D34837">
              <w:rPr>
                <w:color w:val="FFFFFF" w:themeColor="background1"/>
              </w:rPr>
              <w:t>5</w:t>
            </w:r>
            <w:r w:rsidRPr="00D34837">
              <w:rPr>
                <w:color w:val="FFFFFF" w:themeColor="background1"/>
              </w:rPr>
              <w:t>)</w:t>
            </w:r>
          </w:p>
        </w:tc>
      </w:tr>
      <w:tr w:rsidR="00C667D7" w:rsidRPr="00D34837" w14:paraId="17D14FEE" w14:textId="77777777" w:rsidTr="004B7290">
        <w:trPr>
          <w:trHeight w:val="203"/>
        </w:trPr>
        <w:tc>
          <w:tcPr>
            <w:tcW w:w="10437" w:type="dxa"/>
            <w:gridSpan w:val="5"/>
            <w:shd w:val="clear" w:color="auto" w:fill="auto"/>
            <w:vAlign w:val="bottom"/>
          </w:tcPr>
          <w:p w14:paraId="19F2EF41" w14:textId="4033F5F9" w:rsidR="00C667D7" w:rsidRPr="00D34837" w:rsidRDefault="00C667D7" w:rsidP="00C667D7">
            <w:pPr>
              <w:pStyle w:val="NormalWeb"/>
              <w:rPr>
                <w:b/>
              </w:rPr>
            </w:pPr>
            <w:r w:rsidRPr="00D34837">
              <w:rPr>
                <w:b/>
              </w:rPr>
              <w:t>Common comorbidities</w:t>
            </w:r>
          </w:p>
        </w:tc>
      </w:tr>
      <w:tr w:rsidR="000C6F82" w:rsidRPr="00D34837" w14:paraId="62394A88"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hideMark/>
          </w:tcPr>
          <w:p w14:paraId="62394A80" w14:textId="269563AE" w:rsidR="000C6F82" w:rsidRPr="00D34837" w:rsidRDefault="00C667D7" w:rsidP="00C667D7">
            <w:pPr>
              <w:pStyle w:val="NormalWeb"/>
            </w:pPr>
            <w:r w:rsidRPr="00D34837">
              <w:t>Asthma</w:t>
            </w:r>
          </w:p>
        </w:tc>
        <w:tc>
          <w:tcPr>
            <w:tcW w:w="2087" w:type="dxa"/>
            <w:shd w:val="clear" w:color="auto" w:fill="auto"/>
          </w:tcPr>
          <w:p w14:paraId="62394A81" w14:textId="025C815B" w:rsidR="000C6F82" w:rsidRPr="00D34837" w:rsidRDefault="00C667D7" w:rsidP="00AA3E97">
            <w:pPr>
              <w:pStyle w:val="NormalWeb"/>
              <w:jc w:val="center"/>
            </w:pPr>
            <w:r w:rsidRPr="00D34837">
              <w:t>469 (8%)</w:t>
            </w:r>
          </w:p>
        </w:tc>
        <w:tc>
          <w:tcPr>
            <w:tcW w:w="2088" w:type="dxa"/>
            <w:shd w:val="clear" w:color="auto" w:fill="auto"/>
          </w:tcPr>
          <w:p w14:paraId="62394A83" w14:textId="1195073E" w:rsidR="000C6F82" w:rsidRPr="00D34837" w:rsidRDefault="00EE21D6" w:rsidP="00AA3E97">
            <w:pPr>
              <w:pStyle w:val="NormalWeb"/>
              <w:jc w:val="center"/>
            </w:pPr>
            <w:r w:rsidRPr="00D34837">
              <w:t>64 (7%)</w:t>
            </w:r>
          </w:p>
        </w:tc>
        <w:tc>
          <w:tcPr>
            <w:tcW w:w="2087" w:type="dxa"/>
            <w:shd w:val="clear" w:color="auto" w:fill="auto"/>
          </w:tcPr>
          <w:p w14:paraId="62394A85" w14:textId="402E033D" w:rsidR="000C6F82" w:rsidRPr="00D34837" w:rsidRDefault="00444520" w:rsidP="00416DDF">
            <w:pPr>
              <w:pStyle w:val="NormalWeb"/>
              <w:jc w:val="center"/>
            </w:pPr>
            <w:r w:rsidRPr="00D34837">
              <w:t>12 (7%)</w:t>
            </w:r>
          </w:p>
        </w:tc>
        <w:tc>
          <w:tcPr>
            <w:tcW w:w="2088" w:type="dxa"/>
            <w:shd w:val="clear" w:color="auto" w:fill="auto"/>
          </w:tcPr>
          <w:p w14:paraId="62394A87" w14:textId="09850108" w:rsidR="000C6F82" w:rsidRPr="00D34837" w:rsidRDefault="00444520" w:rsidP="00416DDF">
            <w:pPr>
              <w:pStyle w:val="NormalWeb"/>
              <w:jc w:val="center"/>
            </w:pPr>
            <w:r w:rsidRPr="00D34837">
              <w:t>5 (6%)</w:t>
            </w:r>
          </w:p>
        </w:tc>
      </w:tr>
      <w:tr w:rsidR="000C6F82" w:rsidRPr="00D34837" w14:paraId="62394A92" w14:textId="77777777" w:rsidTr="004B7290">
        <w:trPr>
          <w:trHeight w:val="203"/>
        </w:trPr>
        <w:tc>
          <w:tcPr>
            <w:tcW w:w="2087" w:type="dxa"/>
            <w:shd w:val="clear" w:color="auto" w:fill="auto"/>
            <w:vAlign w:val="bottom"/>
            <w:hideMark/>
          </w:tcPr>
          <w:p w14:paraId="62394A89" w14:textId="57FC0C78" w:rsidR="000C6F82" w:rsidRPr="00D34837" w:rsidRDefault="00C667D7" w:rsidP="00C667D7">
            <w:pPr>
              <w:pStyle w:val="NormalWeb"/>
            </w:pPr>
            <w:r w:rsidRPr="00D34837">
              <w:t>Cardiac disease</w:t>
            </w:r>
            <w:r w:rsidRPr="00D34837">
              <w:rPr>
                <w:vertAlign w:val="superscript"/>
              </w:rPr>
              <w:t>b</w:t>
            </w:r>
          </w:p>
        </w:tc>
        <w:tc>
          <w:tcPr>
            <w:tcW w:w="2087" w:type="dxa"/>
            <w:shd w:val="clear" w:color="auto" w:fill="auto"/>
          </w:tcPr>
          <w:p w14:paraId="62394A8B" w14:textId="47B87466" w:rsidR="000C6F82" w:rsidRPr="00D34837" w:rsidRDefault="00AB65D9" w:rsidP="00416DDF">
            <w:pPr>
              <w:pStyle w:val="NormalWeb"/>
              <w:jc w:val="center"/>
            </w:pPr>
            <w:r w:rsidRPr="00D34837">
              <w:t>474 (8%)</w:t>
            </w:r>
          </w:p>
        </w:tc>
        <w:tc>
          <w:tcPr>
            <w:tcW w:w="2088" w:type="dxa"/>
            <w:shd w:val="clear" w:color="auto" w:fill="auto"/>
          </w:tcPr>
          <w:p w14:paraId="62394A8D" w14:textId="406932F1" w:rsidR="000C6F82" w:rsidRPr="00D34837" w:rsidRDefault="00EE21D6" w:rsidP="00AA3E97">
            <w:pPr>
              <w:pStyle w:val="NormalWeb"/>
              <w:jc w:val="center"/>
            </w:pPr>
            <w:r w:rsidRPr="00D34837">
              <w:t>153 (18%)</w:t>
            </w:r>
          </w:p>
        </w:tc>
        <w:tc>
          <w:tcPr>
            <w:tcW w:w="2087" w:type="dxa"/>
            <w:shd w:val="clear" w:color="auto" w:fill="auto"/>
          </w:tcPr>
          <w:p w14:paraId="62394A8F" w14:textId="477F03EE" w:rsidR="000C6F82" w:rsidRPr="00D34837" w:rsidRDefault="00444520" w:rsidP="00AA3E97">
            <w:pPr>
              <w:pStyle w:val="NormalWeb"/>
              <w:jc w:val="center"/>
            </w:pPr>
            <w:r w:rsidRPr="00D34837">
              <w:t>34 (19%)</w:t>
            </w:r>
          </w:p>
        </w:tc>
        <w:tc>
          <w:tcPr>
            <w:tcW w:w="2088" w:type="dxa"/>
            <w:shd w:val="clear" w:color="auto" w:fill="auto"/>
          </w:tcPr>
          <w:p w14:paraId="62394A91" w14:textId="0B620127" w:rsidR="000C6F82" w:rsidRPr="00D34837" w:rsidRDefault="00444520" w:rsidP="00416DDF">
            <w:pPr>
              <w:pStyle w:val="NormalWeb"/>
              <w:jc w:val="center"/>
            </w:pPr>
            <w:r w:rsidRPr="00D34837">
              <w:t>28 (33%)</w:t>
            </w:r>
          </w:p>
        </w:tc>
      </w:tr>
      <w:tr w:rsidR="000C6F82" w:rsidRPr="00D34837" w14:paraId="62394A9C"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hideMark/>
          </w:tcPr>
          <w:p w14:paraId="62394A93" w14:textId="71474969" w:rsidR="000C6F82" w:rsidRPr="00D34837" w:rsidRDefault="00C667D7" w:rsidP="00C667D7">
            <w:pPr>
              <w:pStyle w:val="NormalWeb"/>
            </w:pPr>
            <w:r w:rsidRPr="00D34837">
              <w:t>Chronic respiratory condition</w:t>
            </w:r>
            <w:r w:rsidRPr="00D34837">
              <w:rPr>
                <w:vertAlign w:val="superscript"/>
              </w:rPr>
              <w:t>c</w:t>
            </w:r>
          </w:p>
        </w:tc>
        <w:tc>
          <w:tcPr>
            <w:tcW w:w="2087" w:type="dxa"/>
            <w:shd w:val="clear" w:color="auto" w:fill="auto"/>
          </w:tcPr>
          <w:p w14:paraId="62394A95" w14:textId="4437946C" w:rsidR="000C6F82" w:rsidRPr="00D34837" w:rsidRDefault="00AB65D9" w:rsidP="00416DDF">
            <w:pPr>
              <w:pStyle w:val="NormalWeb"/>
              <w:jc w:val="center"/>
            </w:pPr>
            <w:r w:rsidRPr="00D34837">
              <w:t>198 (3%)</w:t>
            </w:r>
          </w:p>
        </w:tc>
        <w:tc>
          <w:tcPr>
            <w:tcW w:w="2088" w:type="dxa"/>
            <w:shd w:val="clear" w:color="auto" w:fill="auto"/>
          </w:tcPr>
          <w:p w14:paraId="62394A97" w14:textId="4A81FF36" w:rsidR="000C6F82" w:rsidRPr="00D34837" w:rsidRDefault="00EE21D6" w:rsidP="00416DDF">
            <w:pPr>
              <w:pStyle w:val="NormalWeb"/>
              <w:jc w:val="center"/>
            </w:pPr>
            <w:r w:rsidRPr="00D34837">
              <w:t>87 (10%)</w:t>
            </w:r>
          </w:p>
        </w:tc>
        <w:tc>
          <w:tcPr>
            <w:tcW w:w="2087" w:type="dxa"/>
            <w:shd w:val="clear" w:color="auto" w:fill="auto"/>
          </w:tcPr>
          <w:p w14:paraId="62394A99" w14:textId="77B36D6D" w:rsidR="000C6F82" w:rsidRPr="00D34837" w:rsidRDefault="00444520" w:rsidP="00416DDF">
            <w:pPr>
              <w:pStyle w:val="NormalWeb"/>
              <w:jc w:val="center"/>
            </w:pPr>
            <w:r w:rsidRPr="00D34837">
              <w:t>17 (10%)</w:t>
            </w:r>
          </w:p>
        </w:tc>
        <w:tc>
          <w:tcPr>
            <w:tcW w:w="2088" w:type="dxa"/>
            <w:shd w:val="clear" w:color="auto" w:fill="auto"/>
          </w:tcPr>
          <w:p w14:paraId="62394A9B" w14:textId="5A57781A" w:rsidR="000C6F82" w:rsidRPr="00D34837" w:rsidRDefault="00444520" w:rsidP="00416DDF">
            <w:pPr>
              <w:pStyle w:val="NormalWeb"/>
              <w:jc w:val="center"/>
            </w:pPr>
            <w:r w:rsidRPr="00D34837">
              <w:t>18 (21%)</w:t>
            </w:r>
          </w:p>
        </w:tc>
      </w:tr>
      <w:tr w:rsidR="000C6F82" w:rsidRPr="00D34837" w14:paraId="62394AA6" w14:textId="77777777" w:rsidTr="004B7290">
        <w:trPr>
          <w:trHeight w:val="203"/>
        </w:trPr>
        <w:tc>
          <w:tcPr>
            <w:tcW w:w="2087" w:type="dxa"/>
            <w:shd w:val="clear" w:color="auto" w:fill="auto"/>
            <w:vAlign w:val="bottom"/>
            <w:hideMark/>
          </w:tcPr>
          <w:p w14:paraId="62394A9D" w14:textId="6C28FCE2" w:rsidR="000C6F82" w:rsidRPr="00D34837" w:rsidRDefault="00C667D7" w:rsidP="00C667D7">
            <w:pPr>
              <w:pStyle w:val="NormalWeb"/>
            </w:pPr>
            <w:r w:rsidRPr="00D34837">
              <w:t>Diabetes</w:t>
            </w:r>
          </w:p>
        </w:tc>
        <w:tc>
          <w:tcPr>
            <w:tcW w:w="2087" w:type="dxa"/>
            <w:shd w:val="clear" w:color="auto" w:fill="auto"/>
          </w:tcPr>
          <w:p w14:paraId="62394A9F" w14:textId="077DF536" w:rsidR="000C6F82" w:rsidRPr="00D34837" w:rsidRDefault="00AB65D9" w:rsidP="00416DDF">
            <w:pPr>
              <w:pStyle w:val="NormalWeb"/>
              <w:jc w:val="center"/>
            </w:pPr>
            <w:r w:rsidRPr="00D34837">
              <w:t>409 (7%)</w:t>
            </w:r>
          </w:p>
        </w:tc>
        <w:tc>
          <w:tcPr>
            <w:tcW w:w="2088" w:type="dxa"/>
            <w:shd w:val="clear" w:color="auto" w:fill="auto"/>
          </w:tcPr>
          <w:p w14:paraId="62394AA1" w14:textId="58197894" w:rsidR="000C6F82" w:rsidRPr="00D34837" w:rsidRDefault="00EE21D6" w:rsidP="00416DDF">
            <w:pPr>
              <w:pStyle w:val="NormalWeb"/>
              <w:jc w:val="center"/>
            </w:pPr>
            <w:r w:rsidRPr="00D34837">
              <w:t>144 (17%)</w:t>
            </w:r>
          </w:p>
        </w:tc>
        <w:tc>
          <w:tcPr>
            <w:tcW w:w="2087" w:type="dxa"/>
            <w:shd w:val="clear" w:color="auto" w:fill="auto"/>
          </w:tcPr>
          <w:p w14:paraId="62394AA3" w14:textId="18A43DE0" w:rsidR="000C6F82" w:rsidRPr="00D34837" w:rsidRDefault="00444520" w:rsidP="00416DDF">
            <w:pPr>
              <w:pStyle w:val="NormalWeb"/>
              <w:jc w:val="center"/>
            </w:pPr>
            <w:r w:rsidRPr="00D34837">
              <w:t>42 (24%)</w:t>
            </w:r>
          </w:p>
        </w:tc>
        <w:tc>
          <w:tcPr>
            <w:tcW w:w="2088" w:type="dxa"/>
            <w:shd w:val="clear" w:color="auto" w:fill="auto"/>
          </w:tcPr>
          <w:p w14:paraId="62394AA5" w14:textId="4100C42C" w:rsidR="000C6F82" w:rsidRPr="00D34837" w:rsidRDefault="00444520" w:rsidP="00416DDF">
            <w:pPr>
              <w:pStyle w:val="NormalWeb"/>
              <w:jc w:val="center"/>
            </w:pPr>
            <w:r w:rsidRPr="00D34837">
              <w:t>21 (25%)</w:t>
            </w:r>
          </w:p>
        </w:tc>
      </w:tr>
      <w:tr w:rsidR="000C6F82" w:rsidRPr="00D34837" w14:paraId="62394AB0"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hideMark/>
          </w:tcPr>
          <w:p w14:paraId="62394AA7" w14:textId="4A81A7F3" w:rsidR="000C6F82" w:rsidRPr="00D34837" w:rsidRDefault="00C667D7" w:rsidP="00C667D7">
            <w:pPr>
              <w:pStyle w:val="NormalWeb"/>
            </w:pPr>
            <w:r w:rsidRPr="00D34837">
              <w:t>Obesity</w:t>
            </w:r>
          </w:p>
        </w:tc>
        <w:tc>
          <w:tcPr>
            <w:tcW w:w="2087" w:type="dxa"/>
            <w:shd w:val="clear" w:color="auto" w:fill="auto"/>
          </w:tcPr>
          <w:p w14:paraId="62394AA9" w14:textId="4BDF593C" w:rsidR="000C6F82" w:rsidRPr="00D34837" w:rsidRDefault="00AB65D9" w:rsidP="00416DDF">
            <w:pPr>
              <w:pStyle w:val="NormalWeb"/>
              <w:jc w:val="center"/>
            </w:pPr>
            <w:r w:rsidRPr="00D34837">
              <w:t>212 (4%)</w:t>
            </w:r>
          </w:p>
        </w:tc>
        <w:tc>
          <w:tcPr>
            <w:tcW w:w="2088" w:type="dxa"/>
            <w:shd w:val="clear" w:color="auto" w:fill="auto"/>
          </w:tcPr>
          <w:p w14:paraId="62394AAB" w14:textId="7E4207E2" w:rsidR="000C6F82" w:rsidRPr="00D34837" w:rsidRDefault="00EE21D6" w:rsidP="00416DDF">
            <w:pPr>
              <w:pStyle w:val="NormalWeb"/>
              <w:jc w:val="center"/>
            </w:pPr>
            <w:r w:rsidRPr="00D34837">
              <w:t>50 (6%)</w:t>
            </w:r>
          </w:p>
        </w:tc>
        <w:tc>
          <w:tcPr>
            <w:tcW w:w="2087" w:type="dxa"/>
            <w:shd w:val="clear" w:color="auto" w:fill="auto"/>
          </w:tcPr>
          <w:p w14:paraId="62394AAD" w14:textId="637B10F9" w:rsidR="000C6F82" w:rsidRPr="00D34837" w:rsidRDefault="00444520" w:rsidP="00416DDF">
            <w:pPr>
              <w:pStyle w:val="NormalWeb"/>
              <w:jc w:val="center"/>
            </w:pPr>
            <w:r w:rsidRPr="00D34837">
              <w:t>19 (11%)</w:t>
            </w:r>
          </w:p>
        </w:tc>
        <w:tc>
          <w:tcPr>
            <w:tcW w:w="2088" w:type="dxa"/>
            <w:shd w:val="clear" w:color="auto" w:fill="auto"/>
          </w:tcPr>
          <w:p w14:paraId="62394AAF" w14:textId="14B1F27E" w:rsidR="000C6F82" w:rsidRPr="00D34837" w:rsidRDefault="00444520" w:rsidP="00416DDF">
            <w:pPr>
              <w:pStyle w:val="NormalWeb"/>
              <w:jc w:val="center"/>
            </w:pPr>
            <w:r w:rsidRPr="00D34837">
              <w:t>7 (8%)</w:t>
            </w:r>
          </w:p>
        </w:tc>
      </w:tr>
      <w:tr w:rsidR="00C667D7" w:rsidRPr="00D34837" w14:paraId="62394AB9" w14:textId="77777777" w:rsidTr="004B7290">
        <w:trPr>
          <w:trHeight w:val="203"/>
        </w:trPr>
        <w:tc>
          <w:tcPr>
            <w:tcW w:w="10437" w:type="dxa"/>
            <w:gridSpan w:val="5"/>
            <w:shd w:val="clear" w:color="auto" w:fill="auto"/>
            <w:vAlign w:val="bottom"/>
            <w:hideMark/>
          </w:tcPr>
          <w:p w14:paraId="62394AB8" w14:textId="41BAE3C5" w:rsidR="00C667D7" w:rsidRPr="00D34837" w:rsidRDefault="00C667D7" w:rsidP="00C667D7">
            <w:pPr>
              <w:pStyle w:val="NormalWeb"/>
              <w:rPr>
                <w:b/>
              </w:rPr>
            </w:pPr>
            <w:r w:rsidRPr="00D34837">
              <w:rPr>
                <w:b/>
              </w:rPr>
              <w:t>Number of specified comorbidities</w:t>
            </w:r>
            <w:r w:rsidRPr="00D34837">
              <w:rPr>
                <w:b/>
                <w:vertAlign w:val="superscript"/>
              </w:rPr>
              <w:t>d</w:t>
            </w:r>
          </w:p>
        </w:tc>
      </w:tr>
      <w:tr w:rsidR="00C667D7" w:rsidRPr="00D34837" w14:paraId="34154767"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tcPr>
          <w:p w14:paraId="76E97918" w14:textId="12C2C4E9" w:rsidR="00C667D7" w:rsidRPr="00D34837" w:rsidRDefault="00C667D7" w:rsidP="00C667D7">
            <w:pPr>
              <w:pStyle w:val="NormalWeb"/>
            </w:pPr>
            <w:r w:rsidRPr="00D34837">
              <w:t>One or more</w:t>
            </w:r>
          </w:p>
        </w:tc>
        <w:tc>
          <w:tcPr>
            <w:tcW w:w="2087" w:type="dxa"/>
            <w:shd w:val="clear" w:color="auto" w:fill="auto"/>
          </w:tcPr>
          <w:p w14:paraId="75D77F15" w14:textId="60B07EBF" w:rsidR="00C667D7" w:rsidRPr="00D34837" w:rsidRDefault="00AB65D9" w:rsidP="00416DDF">
            <w:pPr>
              <w:pStyle w:val="NormalWeb"/>
              <w:jc w:val="center"/>
            </w:pPr>
            <w:r w:rsidRPr="00D34837">
              <w:t>1,654 (28%)</w:t>
            </w:r>
          </w:p>
        </w:tc>
        <w:tc>
          <w:tcPr>
            <w:tcW w:w="2088" w:type="dxa"/>
            <w:shd w:val="clear" w:color="auto" w:fill="auto"/>
          </w:tcPr>
          <w:p w14:paraId="67334216" w14:textId="1AA8902D" w:rsidR="00C667D7" w:rsidRPr="00D34837" w:rsidRDefault="00444520" w:rsidP="00AA3E97">
            <w:pPr>
              <w:pStyle w:val="NormalWeb"/>
              <w:jc w:val="center"/>
            </w:pPr>
            <w:r w:rsidRPr="00D34837">
              <w:t>440 (51%)</w:t>
            </w:r>
          </w:p>
        </w:tc>
        <w:tc>
          <w:tcPr>
            <w:tcW w:w="2087" w:type="dxa"/>
            <w:shd w:val="clear" w:color="auto" w:fill="auto"/>
          </w:tcPr>
          <w:p w14:paraId="347B30C4" w14:textId="78675B5A" w:rsidR="00C667D7" w:rsidRPr="00D34837" w:rsidRDefault="00444520" w:rsidP="00416DDF">
            <w:pPr>
              <w:pStyle w:val="NormalWeb"/>
              <w:jc w:val="center"/>
            </w:pPr>
            <w:r w:rsidRPr="00D34837">
              <w:t>104 (59%)</w:t>
            </w:r>
          </w:p>
        </w:tc>
        <w:tc>
          <w:tcPr>
            <w:tcW w:w="2088" w:type="dxa"/>
            <w:shd w:val="clear" w:color="auto" w:fill="auto"/>
          </w:tcPr>
          <w:p w14:paraId="750AA2D2" w14:textId="6B70213E" w:rsidR="00C667D7" w:rsidRPr="00D34837" w:rsidRDefault="00444520" w:rsidP="00416DDF">
            <w:pPr>
              <w:pStyle w:val="NormalWeb"/>
              <w:jc w:val="center"/>
            </w:pPr>
            <w:r w:rsidRPr="00D34837">
              <w:t>64 (75%)</w:t>
            </w:r>
          </w:p>
        </w:tc>
      </w:tr>
      <w:tr w:rsidR="00C667D7" w:rsidRPr="00D34837" w14:paraId="5635EC06" w14:textId="77777777" w:rsidTr="004B7290">
        <w:trPr>
          <w:trHeight w:val="203"/>
        </w:trPr>
        <w:tc>
          <w:tcPr>
            <w:tcW w:w="2087" w:type="dxa"/>
            <w:shd w:val="clear" w:color="auto" w:fill="auto"/>
            <w:vAlign w:val="bottom"/>
          </w:tcPr>
          <w:p w14:paraId="4E6B2E85" w14:textId="1B3032A4" w:rsidR="00C667D7" w:rsidRPr="00D34837" w:rsidRDefault="00C667D7" w:rsidP="00C667D7">
            <w:pPr>
              <w:pStyle w:val="NormalWeb"/>
            </w:pPr>
            <w:r w:rsidRPr="00D34837">
              <w:t>Two or more</w:t>
            </w:r>
          </w:p>
        </w:tc>
        <w:tc>
          <w:tcPr>
            <w:tcW w:w="2087" w:type="dxa"/>
            <w:shd w:val="clear" w:color="auto" w:fill="auto"/>
          </w:tcPr>
          <w:p w14:paraId="00E47551" w14:textId="72A59684" w:rsidR="00C667D7" w:rsidRPr="00D34837" w:rsidRDefault="00AB65D9" w:rsidP="00416DDF">
            <w:pPr>
              <w:pStyle w:val="NormalWeb"/>
              <w:jc w:val="center"/>
            </w:pPr>
            <w:r w:rsidRPr="00D34837">
              <w:t>365 (6%)</w:t>
            </w:r>
          </w:p>
        </w:tc>
        <w:tc>
          <w:tcPr>
            <w:tcW w:w="2088" w:type="dxa"/>
            <w:shd w:val="clear" w:color="auto" w:fill="auto"/>
          </w:tcPr>
          <w:p w14:paraId="57756576" w14:textId="22C675FA" w:rsidR="00C667D7" w:rsidRPr="00D34837" w:rsidRDefault="00444520" w:rsidP="00AA3E97">
            <w:pPr>
              <w:pStyle w:val="NormalWeb"/>
              <w:jc w:val="center"/>
            </w:pPr>
            <w:r w:rsidRPr="00D34837">
              <w:t>130 (15%)</w:t>
            </w:r>
          </w:p>
        </w:tc>
        <w:tc>
          <w:tcPr>
            <w:tcW w:w="2087" w:type="dxa"/>
            <w:shd w:val="clear" w:color="auto" w:fill="auto"/>
          </w:tcPr>
          <w:p w14:paraId="4DC2532F" w14:textId="6585E733" w:rsidR="00C667D7" w:rsidRPr="00D34837" w:rsidRDefault="00444520" w:rsidP="00416DDF">
            <w:pPr>
              <w:pStyle w:val="NormalWeb"/>
              <w:jc w:val="center"/>
            </w:pPr>
            <w:r w:rsidRPr="00D34837">
              <w:t>37 (21%)</w:t>
            </w:r>
          </w:p>
        </w:tc>
        <w:tc>
          <w:tcPr>
            <w:tcW w:w="2088" w:type="dxa"/>
            <w:shd w:val="clear" w:color="auto" w:fill="auto"/>
          </w:tcPr>
          <w:p w14:paraId="32FE05EC" w14:textId="60C02775" w:rsidR="00C667D7" w:rsidRPr="00D34837" w:rsidRDefault="00444520" w:rsidP="00416DDF">
            <w:pPr>
              <w:pStyle w:val="NormalWeb"/>
              <w:jc w:val="center"/>
            </w:pPr>
            <w:r w:rsidRPr="00D34837">
              <w:t>35 (41%)</w:t>
            </w:r>
          </w:p>
        </w:tc>
      </w:tr>
      <w:tr w:rsidR="00C667D7" w:rsidRPr="00D34837" w14:paraId="220E9427" w14:textId="77777777" w:rsidTr="004B7290">
        <w:trPr>
          <w:cnfStyle w:val="000000010000" w:firstRow="0" w:lastRow="0" w:firstColumn="0" w:lastColumn="0" w:oddVBand="0" w:evenVBand="0" w:oddHBand="0" w:evenHBand="1" w:firstRowFirstColumn="0" w:firstRowLastColumn="0" w:lastRowFirstColumn="0" w:lastRowLastColumn="0"/>
          <w:trHeight w:val="203"/>
        </w:trPr>
        <w:tc>
          <w:tcPr>
            <w:tcW w:w="2087" w:type="dxa"/>
            <w:shd w:val="clear" w:color="auto" w:fill="auto"/>
            <w:vAlign w:val="bottom"/>
          </w:tcPr>
          <w:p w14:paraId="5A149966" w14:textId="6E10CCAA" w:rsidR="00C667D7" w:rsidRPr="00D34837" w:rsidRDefault="00C667D7" w:rsidP="00C667D7">
            <w:pPr>
              <w:pStyle w:val="NormalWeb"/>
            </w:pPr>
            <w:r w:rsidRPr="00D34837">
              <w:t>Three or more</w:t>
            </w:r>
          </w:p>
        </w:tc>
        <w:tc>
          <w:tcPr>
            <w:tcW w:w="2087" w:type="dxa"/>
            <w:shd w:val="clear" w:color="auto" w:fill="auto"/>
          </w:tcPr>
          <w:p w14:paraId="634DC155" w14:textId="0CB71D32" w:rsidR="00C667D7" w:rsidRPr="00D34837" w:rsidRDefault="00AB65D9" w:rsidP="00416DDF">
            <w:pPr>
              <w:pStyle w:val="NormalWeb"/>
              <w:jc w:val="center"/>
            </w:pPr>
            <w:r w:rsidRPr="00D34837">
              <w:t>90 (2%)</w:t>
            </w:r>
          </w:p>
        </w:tc>
        <w:tc>
          <w:tcPr>
            <w:tcW w:w="2088" w:type="dxa"/>
            <w:shd w:val="clear" w:color="auto" w:fill="auto"/>
          </w:tcPr>
          <w:p w14:paraId="38FECD92" w14:textId="473E69D5" w:rsidR="00C667D7" w:rsidRPr="00D34837" w:rsidRDefault="00444520" w:rsidP="00AA3E97">
            <w:pPr>
              <w:pStyle w:val="NormalWeb"/>
              <w:jc w:val="center"/>
            </w:pPr>
            <w:r w:rsidRPr="00D34837">
              <w:t>44 (5%)</w:t>
            </w:r>
          </w:p>
        </w:tc>
        <w:tc>
          <w:tcPr>
            <w:tcW w:w="2087" w:type="dxa"/>
            <w:shd w:val="clear" w:color="auto" w:fill="auto"/>
          </w:tcPr>
          <w:p w14:paraId="22211EE6" w14:textId="6F4A1AA6" w:rsidR="00C667D7" w:rsidRPr="00D34837" w:rsidRDefault="00444520" w:rsidP="00416DDF">
            <w:pPr>
              <w:pStyle w:val="NormalWeb"/>
              <w:jc w:val="center"/>
            </w:pPr>
            <w:r w:rsidRPr="00D34837">
              <w:t>15 (8%)</w:t>
            </w:r>
          </w:p>
        </w:tc>
        <w:tc>
          <w:tcPr>
            <w:tcW w:w="2088" w:type="dxa"/>
            <w:shd w:val="clear" w:color="auto" w:fill="auto"/>
          </w:tcPr>
          <w:p w14:paraId="6BAB349E" w14:textId="5A66C6DA" w:rsidR="00C667D7" w:rsidRPr="00D34837" w:rsidRDefault="00444520" w:rsidP="00416DDF">
            <w:pPr>
              <w:pStyle w:val="NormalWeb"/>
              <w:jc w:val="center"/>
            </w:pPr>
            <w:r w:rsidRPr="00D34837">
              <w:t>12 (14%)</w:t>
            </w:r>
          </w:p>
        </w:tc>
      </w:tr>
      <w:tr w:rsidR="000C6F82" w:rsidRPr="00D34837" w14:paraId="62394AC2" w14:textId="77777777" w:rsidTr="004B7290">
        <w:trPr>
          <w:trHeight w:val="214"/>
        </w:trPr>
        <w:tc>
          <w:tcPr>
            <w:tcW w:w="2087" w:type="dxa"/>
            <w:shd w:val="clear" w:color="auto" w:fill="auto"/>
            <w:vAlign w:val="bottom"/>
            <w:hideMark/>
          </w:tcPr>
          <w:p w14:paraId="62394ABA" w14:textId="7B5E2430" w:rsidR="000C6F82" w:rsidRPr="00D34837" w:rsidRDefault="00C667D7" w:rsidP="00C667D7">
            <w:pPr>
              <w:pStyle w:val="NormalWeb"/>
            </w:pPr>
            <w:r w:rsidRPr="00D34837">
              <w:t>No comorbidities</w:t>
            </w:r>
          </w:p>
        </w:tc>
        <w:tc>
          <w:tcPr>
            <w:tcW w:w="2087" w:type="dxa"/>
            <w:shd w:val="clear" w:color="auto" w:fill="auto"/>
          </w:tcPr>
          <w:p w14:paraId="62394ABB" w14:textId="1FAA6AF1" w:rsidR="000C6F82" w:rsidRPr="00D34837" w:rsidRDefault="00AB65D9" w:rsidP="00AA3E97">
            <w:pPr>
              <w:pStyle w:val="NormalWeb"/>
              <w:jc w:val="center"/>
            </w:pPr>
            <w:r w:rsidRPr="00D34837">
              <w:t>3,194 (54%)</w:t>
            </w:r>
          </w:p>
        </w:tc>
        <w:tc>
          <w:tcPr>
            <w:tcW w:w="2088" w:type="dxa"/>
            <w:shd w:val="clear" w:color="auto" w:fill="auto"/>
          </w:tcPr>
          <w:p w14:paraId="62394ABD" w14:textId="0CAA36C1" w:rsidR="000C6F82" w:rsidRPr="00D34837" w:rsidRDefault="00EE21D6" w:rsidP="00416DDF">
            <w:pPr>
              <w:pStyle w:val="NormalWeb"/>
              <w:jc w:val="center"/>
            </w:pPr>
            <w:r w:rsidRPr="00D34837">
              <w:t>240 (28%)</w:t>
            </w:r>
          </w:p>
        </w:tc>
        <w:tc>
          <w:tcPr>
            <w:tcW w:w="2087" w:type="dxa"/>
            <w:shd w:val="clear" w:color="auto" w:fill="auto"/>
          </w:tcPr>
          <w:p w14:paraId="62394ABF" w14:textId="1D39D4EA" w:rsidR="000C6F82" w:rsidRPr="00D34837" w:rsidRDefault="00444520" w:rsidP="00416DDF">
            <w:pPr>
              <w:pStyle w:val="NormalWeb"/>
              <w:jc w:val="center"/>
            </w:pPr>
            <w:r w:rsidRPr="00D34837">
              <w:t>44 (25%)</w:t>
            </w:r>
          </w:p>
        </w:tc>
        <w:tc>
          <w:tcPr>
            <w:tcW w:w="2088" w:type="dxa"/>
            <w:shd w:val="clear" w:color="auto" w:fill="auto"/>
          </w:tcPr>
          <w:p w14:paraId="62394AC1" w14:textId="653C1895" w:rsidR="000C6F82" w:rsidRPr="00D34837" w:rsidRDefault="00444520" w:rsidP="00416DDF">
            <w:pPr>
              <w:pStyle w:val="NormalWeb"/>
              <w:jc w:val="center"/>
            </w:pPr>
            <w:r w:rsidRPr="00D34837">
              <w:t>7 (8%)</w:t>
            </w:r>
          </w:p>
        </w:tc>
      </w:tr>
    </w:tbl>
    <w:p w14:paraId="62394AE7" w14:textId="77777777" w:rsidR="000C6F82" w:rsidRPr="00E87452" w:rsidRDefault="000C6F82" w:rsidP="00E87452">
      <w:pPr>
        <w:pStyle w:val="CDIfootnotes"/>
      </w:pPr>
      <w:r w:rsidRPr="00E87452">
        <w:t>a</w:t>
      </w:r>
      <w:r w:rsidRPr="00E87452">
        <w:tab/>
        <w:t>Source: NNDSS. Excludes those with missing data on comorbidities or where comorbidity is unknown.</w:t>
      </w:r>
    </w:p>
    <w:p w14:paraId="62394AE8" w14:textId="77777777" w:rsidR="000C6F82" w:rsidRPr="00E87452" w:rsidRDefault="000C6F82" w:rsidP="00E87452">
      <w:pPr>
        <w:pStyle w:val="CDIfootnotes"/>
      </w:pPr>
      <w:r w:rsidRPr="00E87452">
        <w:t>b</w:t>
      </w:r>
      <w:r w:rsidRPr="00E87452">
        <w:tab/>
        <w:t>Excluding hypertension.</w:t>
      </w:r>
    </w:p>
    <w:p w14:paraId="62394AE9" w14:textId="77777777" w:rsidR="000C6F82" w:rsidRPr="00E87452" w:rsidRDefault="000C6F82" w:rsidP="00E87452">
      <w:pPr>
        <w:pStyle w:val="CDIfootnotes"/>
      </w:pPr>
      <w:r w:rsidRPr="00E87452">
        <w:t>c</w:t>
      </w:r>
      <w:r w:rsidRPr="00E87452">
        <w:tab/>
        <w:t>Excluding asthma.</w:t>
      </w:r>
    </w:p>
    <w:p w14:paraId="6A7B2C55" w14:textId="5825F657" w:rsidR="00D450F8" w:rsidRDefault="000C6F82" w:rsidP="00A45A64">
      <w:pPr>
        <w:pStyle w:val="CDIfootnotes"/>
      </w:pPr>
      <w:r w:rsidRPr="00E87452">
        <w:t>d</w:t>
      </w:r>
      <w:r w:rsidRPr="00E87452">
        <w:tab/>
        <w:t>Includes asthma, chronic respiratory conditions (excluding asthma), cardiac disease (excluding hypertension), immunosuppressive condition/therapy, diabetes, obesity, liver disease, renal disease and neurological disorder.</w:t>
      </w:r>
    </w:p>
    <w:p w14:paraId="17528674" w14:textId="08ACF22B" w:rsidR="00803D44" w:rsidRPr="00255D6B" w:rsidRDefault="00884DF7" w:rsidP="00E87452">
      <w:r>
        <w:t xml:space="preserve">Comorbidity information </w:t>
      </w:r>
      <w:r w:rsidR="00690897">
        <w:t>on</w:t>
      </w:r>
      <w:r>
        <w:t xml:space="preserve"> cases hospitalised in Australia is </w:t>
      </w:r>
      <w:r w:rsidR="00690897">
        <w:t>available</w:t>
      </w:r>
      <w:r>
        <w:t xml:space="preserve"> through the Influenza Complications Alert </w:t>
      </w:r>
      <w:r w:rsidRPr="00255D6B">
        <w:t>Network (FluCAN)</w:t>
      </w:r>
      <w:r w:rsidR="00F76A65">
        <w:t xml:space="preserve"> and the NNDSS</w:t>
      </w:r>
      <w:r w:rsidRPr="00255D6B">
        <w:t>.</w:t>
      </w:r>
      <w:r w:rsidR="00AB0955" w:rsidRPr="00255D6B">
        <w:rPr>
          <w:vertAlign w:val="superscript"/>
        </w:rPr>
        <w:t>7</w:t>
      </w:r>
      <w:r w:rsidR="00AB0955" w:rsidRPr="00255D6B">
        <w:t xml:space="preserve"> </w:t>
      </w:r>
      <w:r w:rsidRPr="00255D6B">
        <w:t>FluCAN found a greater prevalence of comorbid conditions in a sample of</w:t>
      </w:r>
      <w:r w:rsidR="005F0ECF" w:rsidRPr="00255D6B">
        <w:t xml:space="preserve"> hospitalised</w:t>
      </w:r>
      <w:r w:rsidRPr="00255D6B">
        <w:t xml:space="preserve"> COVID-19 patients aged </w:t>
      </w:r>
      <w:r w:rsidR="00151DE6" w:rsidRPr="00255D6B">
        <w:t>18</w:t>
      </w:r>
      <w:r w:rsidRPr="00255D6B">
        <w:t xml:space="preserve"> years and over (n = </w:t>
      </w:r>
      <w:r w:rsidR="00151DE6" w:rsidRPr="00255D6B">
        <w:t>132</w:t>
      </w:r>
      <w:r w:rsidRPr="00255D6B">
        <w:t>) compared to the NNDSS. This difference is most likely due to more c</w:t>
      </w:r>
      <w:r w:rsidR="00803D44" w:rsidRPr="00255D6B">
        <w:t xml:space="preserve">omprehensive data </w:t>
      </w:r>
      <w:r w:rsidRPr="00255D6B">
        <w:t xml:space="preserve">being available from patient medical records assessed </w:t>
      </w:r>
      <w:r w:rsidR="00704B57" w:rsidRPr="00255D6B">
        <w:t>as part of</w:t>
      </w:r>
      <w:r w:rsidR="00690897" w:rsidRPr="00255D6B">
        <w:t xml:space="preserve"> </w:t>
      </w:r>
      <w:r w:rsidR="00803D44" w:rsidRPr="00255D6B">
        <w:t>FluCAN</w:t>
      </w:r>
      <w:r w:rsidR="00704B57" w:rsidRPr="00255D6B">
        <w:t>.</w:t>
      </w:r>
      <w:r w:rsidR="00AB0955" w:rsidRPr="00255D6B">
        <w:rPr>
          <w:vertAlign w:val="superscript"/>
        </w:rPr>
        <w:t>7</w:t>
      </w:r>
      <w:r w:rsidR="00AB0955" w:rsidRPr="00255D6B" w:rsidDel="00704B57">
        <w:t xml:space="preserve"> </w:t>
      </w:r>
    </w:p>
    <w:p w14:paraId="62394AEC" w14:textId="4F12F086" w:rsidR="000C6F82" w:rsidRPr="00255D6B" w:rsidRDefault="005F0ECF" w:rsidP="00E87452">
      <w:r w:rsidRPr="00255D6B">
        <w:t>Amongst</w:t>
      </w:r>
      <w:r w:rsidR="00EE5608" w:rsidRPr="00255D6B">
        <w:t xml:space="preserve"> FluCAN </w:t>
      </w:r>
      <w:r w:rsidRPr="00255D6B">
        <w:t>cases </w:t>
      </w:r>
      <w:r w:rsidRPr="00255D6B">
        <w:rPr>
          <w:shd w:val="clear" w:color="auto" w:fill="FFFFFF"/>
        </w:rPr>
        <w:t>with at least</w:t>
      </w:r>
      <w:r w:rsidR="00EE5608" w:rsidRPr="00255D6B">
        <w:rPr>
          <w:shd w:val="clear" w:color="auto" w:fill="FFFFFF"/>
        </w:rPr>
        <w:t xml:space="preserve"> one reported comorbidity</w:t>
      </w:r>
      <w:r w:rsidR="007341FE" w:rsidRPr="00255D6B">
        <w:rPr>
          <w:shd w:val="clear" w:color="auto" w:fill="FFFFFF"/>
        </w:rPr>
        <w:t>,</w:t>
      </w:r>
      <w:r w:rsidRPr="00255D6B">
        <w:t xml:space="preserve"> the most common comorbidities</w:t>
      </w:r>
      <w:r w:rsidRPr="00255D6B">
        <w:rPr>
          <w:strike/>
        </w:rPr>
        <w:t xml:space="preserve"> </w:t>
      </w:r>
      <w:r w:rsidRPr="00255D6B">
        <w:t>were</w:t>
      </w:r>
      <w:r w:rsidR="00D03C18" w:rsidRPr="00255D6B">
        <w:t xml:space="preserve"> obesity (</w:t>
      </w:r>
      <w:r w:rsidR="000C6F82" w:rsidRPr="00255D6B">
        <w:t>37%</w:t>
      </w:r>
      <w:r w:rsidR="00D03C18" w:rsidRPr="00255D6B">
        <w:t>)</w:t>
      </w:r>
      <w:r w:rsidR="000C6F82" w:rsidRPr="00255D6B">
        <w:t xml:space="preserve">, </w:t>
      </w:r>
      <w:r w:rsidR="00D03C18" w:rsidRPr="00255D6B">
        <w:t xml:space="preserve">diabetes (34%), cardiac disease (32%) and </w:t>
      </w:r>
      <w:r w:rsidR="000C6F82" w:rsidRPr="00255D6B">
        <w:t xml:space="preserve">chronic respiratory illness (30%). A history of smoking (current or past smoker) was identified in 36% of </w:t>
      </w:r>
      <w:r w:rsidR="00D03C18" w:rsidRPr="00255D6B">
        <w:t xml:space="preserve">FluCAN </w:t>
      </w:r>
      <w:r w:rsidR="000C6F82" w:rsidRPr="00255D6B">
        <w:t xml:space="preserve">cases. </w:t>
      </w:r>
    </w:p>
    <w:p w14:paraId="62394AED" w14:textId="7544061F" w:rsidR="000C6F82" w:rsidRDefault="00803D44" w:rsidP="00E87452">
      <w:r w:rsidRPr="00255D6B">
        <w:t xml:space="preserve">Australian data </w:t>
      </w:r>
      <w:r w:rsidR="005F0ECF" w:rsidRPr="00255D6B">
        <w:t xml:space="preserve">on comorbidities </w:t>
      </w:r>
      <w:r w:rsidR="008D618B" w:rsidRPr="00255D6B">
        <w:t xml:space="preserve">are </w:t>
      </w:r>
      <w:r w:rsidR="008044EE" w:rsidRPr="00255D6B">
        <w:t>similar to</w:t>
      </w:r>
      <w:r w:rsidR="005F0ECF" w:rsidRPr="00255D6B">
        <w:t xml:space="preserve"> results reported</w:t>
      </w:r>
      <w:r w:rsidR="00A52DBE" w:rsidRPr="00255D6B">
        <w:t xml:space="preserve"> </w:t>
      </w:r>
      <w:r w:rsidR="00690897" w:rsidRPr="00255D6B">
        <w:t>international</w:t>
      </w:r>
      <w:r w:rsidR="00A52DBE" w:rsidRPr="00255D6B">
        <w:t>ly</w:t>
      </w:r>
      <w:r w:rsidR="000C6F82" w:rsidRPr="00255D6B">
        <w:t xml:space="preserve">. </w:t>
      </w:r>
      <w:r w:rsidRPr="00255D6B">
        <w:t xml:space="preserve">This includes </w:t>
      </w:r>
      <w:r w:rsidR="005F0ECF" w:rsidRPr="00255D6B">
        <w:t>findings</w:t>
      </w:r>
      <w:r w:rsidRPr="00255D6B">
        <w:t xml:space="preserve"> from t</w:t>
      </w:r>
      <w:r w:rsidR="000C6F82" w:rsidRPr="00255D6B">
        <w:t>he United States CDC</w:t>
      </w:r>
      <w:r w:rsidRPr="00255D6B">
        <w:t xml:space="preserve"> which published comorbidity data for a small </w:t>
      </w:r>
      <w:r w:rsidR="000C6F82" w:rsidRPr="00255D6B">
        <w:t xml:space="preserve">proportion of cases </w:t>
      </w:r>
      <w:r w:rsidR="00D03C18" w:rsidRPr="00255D6B">
        <w:t xml:space="preserve">where a complete chart review was </w:t>
      </w:r>
      <w:r w:rsidR="0073763E" w:rsidRPr="00255D6B">
        <w:t>available</w:t>
      </w:r>
      <w:r w:rsidR="000C6F82" w:rsidRPr="00255D6B">
        <w:t>.</w:t>
      </w:r>
      <w:r w:rsidR="00AB0955" w:rsidRPr="00255D6B">
        <w:rPr>
          <w:vertAlign w:val="superscript"/>
        </w:rPr>
        <w:t>14</w:t>
      </w:r>
      <w:r w:rsidR="00AB0955" w:rsidRPr="00255D6B">
        <w:t xml:space="preserve"> </w:t>
      </w:r>
      <w:r w:rsidRPr="00255D6B">
        <w:t xml:space="preserve">In the CDC report, the most common comorbidities </w:t>
      </w:r>
      <w:r>
        <w:t xml:space="preserve">found for hospitalised adults with at least one reported comorbidity </w:t>
      </w:r>
      <w:r w:rsidR="007830DC">
        <w:t>were</w:t>
      </w:r>
      <w:r w:rsidR="000C6F82">
        <w:t xml:space="preserve"> hypertension (</w:t>
      </w:r>
      <w:r w:rsidR="00D03C18">
        <w:t>58</w:t>
      </w:r>
      <w:r w:rsidR="000C6F82">
        <w:t>%), obesity (</w:t>
      </w:r>
      <w:r w:rsidR="00D03C18">
        <w:t>50</w:t>
      </w:r>
      <w:r w:rsidR="000C6F82">
        <w:t>%), metabolic disease (42%) and cardiovascular disease (</w:t>
      </w:r>
      <w:r w:rsidR="00D03C18">
        <w:t>44</w:t>
      </w:r>
      <w:r w:rsidR="000C6F82">
        <w:t xml:space="preserve">%). </w:t>
      </w:r>
      <w:r w:rsidR="00D03C18">
        <w:t>Amongst all cases included in</w:t>
      </w:r>
      <w:r w:rsidR="0073763E">
        <w:t xml:space="preserve"> the</w:t>
      </w:r>
      <w:r w:rsidR="00D03C18">
        <w:t xml:space="preserve"> CDC report, only 8.3% reported no known comorbidity. </w:t>
      </w:r>
    </w:p>
    <w:p w14:paraId="179A1221" w14:textId="5A12AD91" w:rsidR="00497D6C" w:rsidRDefault="000C6F82" w:rsidP="00E87452">
      <w:pPr>
        <w:sectPr w:rsidR="00497D6C" w:rsidSect="00A30C37">
          <w:headerReference w:type="default" r:id="rId18"/>
          <w:footerReference w:type="default" r:id="rId19"/>
          <w:footerReference w:type="first" r:id="rId20"/>
          <w:footnotePr>
            <w:numFmt w:val="lowerRoman"/>
          </w:footnotePr>
          <w:pgSz w:w="11906" w:h="16838"/>
          <w:pgMar w:top="720" w:right="720" w:bottom="1134" w:left="720" w:header="709" w:footer="284" w:gutter="0"/>
          <w:cols w:space="708"/>
          <w:titlePg/>
          <w:docGrid w:linePitch="360"/>
        </w:sectPr>
      </w:pPr>
      <w:r>
        <w:t xml:space="preserve">Within the European region, analysis of comorbidities of hospitalised patients has shown </w:t>
      </w:r>
      <w:r w:rsidR="00D03C18">
        <w:t>39</w:t>
      </w:r>
      <w:r>
        <w:t>% had no</w:t>
      </w:r>
      <w:r w:rsidR="00D03C18">
        <w:t xml:space="preserve"> known or reported</w:t>
      </w:r>
      <w:r>
        <w:t xml:space="preserve"> comorbidity. </w:t>
      </w:r>
      <w:r w:rsidR="0073763E">
        <w:t>The most common comorbidities for hospitalised cases with at least one reported comorbidity were</w:t>
      </w:r>
      <w:r>
        <w:t xml:space="preserve"> cardiac disorder (excluding hyper</w:t>
      </w:r>
      <w:r w:rsidR="0073763E">
        <w:t>tension) (13%), diabetes (12</w:t>
      </w:r>
      <w:r>
        <w:t>%) and chronic lung disease (</w:t>
      </w:r>
      <w:r w:rsidR="0073763E">
        <w:t>9%). These findings are similar to the level of comorbidity seen for hospitalised cases in Australia.</w:t>
      </w:r>
      <w:r w:rsidR="00AB0955">
        <w:rPr>
          <w:vertAlign w:val="superscript"/>
        </w:rPr>
        <w:t>10</w:t>
      </w:r>
      <w:r w:rsidR="00AB0955">
        <w:t xml:space="preserve"> </w:t>
      </w:r>
    </w:p>
    <w:p w14:paraId="62394AEF" w14:textId="3D5861FB" w:rsidR="000C6F82" w:rsidRPr="00E87452" w:rsidRDefault="000C6F82" w:rsidP="00E87452">
      <w:pPr>
        <w:pStyle w:val="Heading2"/>
      </w:pPr>
      <w:r w:rsidRPr="00E87452">
        <w:lastRenderedPageBreak/>
        <w:t xml:space="preserve">Symptom profile </w:t>
      </w:r>
    </w:p>
    <w:p w14:paraId="62394AF0" w14:textId="6667D453" w:rsidR="000C6F82" w:rsidRDefault="000C6F82" w:rsidP="00E87452">
      <w:r>
        <w:t xml:space="preserve">The symptoms reported by COVID-19 cases in </w:t>
      </w:r>
      <w:r w:rsidRPr="00255D6B">
        <w:t>Australia are consistent with a mild respiratory infection in the majority of cases. The most common symptoms reported (see Appendix B, Figure B.2) were cough (6</w:t>
      </w:r>
      <w:r w:rsidR="00726405" w:rsidRPr="00255D6B">
        <w:t>8</w:t>
      </w:r>
      <w:r w:rsidRPr="00255D6B">
        <w:t>%), fever (47%),</w:t>
      </w:r>
      <w:r w:rsidR="00726405" w:rsidRPr="00255D6B">
        <w:t xml:space="preserve"> headache (43%) and</w:t>
      </w:r>
      <w:r w:rsidRPr="00255D6B">
        <w:t xml:space="preserve"> sore throat (40%). </w:t>
      </w:r>
      <w:r w:rsidR="00726405" w:rsidRPr="00255D6B">
        <w:t>Other symptoms reported include fatigue (33%)</w:t>
      </w:r>
      <w:r w:rsidRPr="00255D6B">
        <w:t>,</w:t>
      </w:r>
      <w:r w:rsidR="00726405" w:rsidRPr="00255D6B">
        <w:t xml:space="preserve"> chills or rigors (14%) and loss of taste or smell (12%),</w:t>
      </w:r>
      <w:r w:rsidRPr="00255D6B">
        <w:t xml:space="preserve"> noting that </w:t>
      </w:r>
      <w:r w:rsidR="00726405" w:rsidRPr="00255D6B">
        <w:t xml:space="preserve">these are currently not </w:t>
      </w:r>
      <w:r w:rsidRPr="00255D6B">
        <w:t>standard field</w:t>
      </w:r>
      <w:r w:rsidR="00726405" w:rsidRPr="00255D6B">
        <w:t>s</w:t>
      </w:r>
      <w:r w:rsidRPr="00255D6B">
        <w:t xml:space="preserve"> in NNDSS, and </w:t>
      </w:r>
      <w:r w:rsidR="00726405" w:rsidRPr="00255D6B">
        <w:t>are</w:t>
      </w:r>
      <w:r w:rsidRPr="00255D6B">
        <w:t xml:space="preserve"> likely to under-represent those presenting with these symptoms. A small number of cases reported </w:t>
      </w:r>
      <w:r>
        <w:t xml:space="preserve">more severe symptoms, with pneumonia and/or acute respiratory disease (ARD) reported in 3% of cases with symptoms. </w:t>
      </w:r>
    </w:p>
    <w:p w14:paraId="62394AF1" w14:textId="77777777" w:rsidR="000C6F82" w:rsidRDefault="000C6F82" w:rsidP="00E87452">
      <w:r>
        <w:t xml:space="preserve">Adults and children reported similar symptoms, with cough and fever the most commonly reported symptoms across all age groups. Shortness of breath was more commonly reported among older cases, particularly those aged 80 and over (32%). </w:t>
      </w:r>
    </w:p>
    <w:p w14:paraId="62394AF2" w14:textId="50C6398C" w:rsidR="000C6F82" w:rsidRDefault="000C6F82" w:rsidP="00E87452">
      <w:r>
        <w:t>The symptom profile of Australian cases is broadly similar to the symptoms reported by COVID-19 cases internationally. Among EU/EEA countries and the UK, fever/chills and dry or productive cough were the most commonly reported symptoms.</w:t>
      </w:r>
      <w:r w:rsidR="001F74F6">
        <w:rPr>
          <w:vertAlign w:val="superscript"/>
        </w:rPr>
        <w:t>1</w:t>
      </w:r>
      <w:r w:rsidR="00406AAD">
        <w:rPr>
          <w:vertAlign w:val="superscript"/>
        </w:rPr>
        <w:t>5</w:t>
      </w:r>
      <w:r w:rsidR="001F74F6">
        <w:t xml:space="preserve"> </w:t>
      </w:r>
      <w:r>
        <w:t>Cough, headaches and fever and chills were the most commonly reported symptoms among cases in Canada.</w:t>
      </w:r>
      <w:r w:rsidR="001F74F6">
        <w:rPr>
          <w:vertAlign w:val="superscript"/>
        </w:rPr>
        <w:t>1</w:t>
      </w:r>
      <w:r w:rsidR="00406AAD">
        <w:rPr>
          <w:vertAlign w:val="superscript"/>
        </w:rPr>
        <w:t>6</w:t>
      </w:r>
      <w:r w:rsidR="001F74F6">
        <w:t xml:space="preserve"> </w:t>
      </w:r>
      <w:r>
        <w:t xml:space="preserve">Differences in reported symptoms will be influenced by differences in surveillance strategies and symptom reporting across countries. </w:t>
      </w:r>
    </w:p>
    <w:p w14:paraId="62394AF3" w14:textId="77777777" w:rsidR="000C6F82" w:rsidRPr="00E87452" w:rsidRDefault="000C6F82" w:rsidP="00E87452">
      <w:pPr>
        <w:pStyle w:val="Heading2"/>
      </w:pPr>
      <w:r w:rsidRPr="00E87452">
        <w:t xml:space="preserve">Populations of Interest </w:t>
      </w:r>
    </w:p>
    <w:p w14:paraId="62394AF4" w14:textId="77777777" w:rsidR="000C6F82" w:rsidRPr="00E87452" w:rsidRDefault="000C6F82" w:rsidP="00E87452">
      <w:pPr>
        <w:pStyle w:val="Heading3"/>
      </w:pPr>
      <w:r w:rsidRPr="00E87452">
        <w:t xml:space="preserve">Aboriginal and Torres Strait Islander persons </w:t>
      </w:r>
    </w:p>
    <w:p w14:paraId="349DA4F9" w14:textId="79F76529" w:rsidR="00E45D69" w:rsidRPr="00846468" w:rsidRDefault="00942D6A">
      <w:r w:rsidRPr="00255D6B">
        <w:t>Sixty</w:t>
      </w:r>
      <w:r w:rsidR="000C6F82" w:rsidRPr="00255D6B">
        <w:t xml:space="preserve"> cases (0.8%) have been reported in Aboriginal and Torres Strait Islander persons since the start of the epidemic in Australia. </w:t>
      </w:r>
      <w:r w:rsidR="008D618B" w:rsidRPr="00255D6B">
        <w:t>H</w:t>
      </w:r>
      <w:r w:rsidR="000C6F82" w:rsidRPr="00255D6B">
        <w:t xml:space="preserve">alf of these cases acquired their infection overseas. </w:t>
      </w:r>
      <w:r w:rsidRPr="00255D6B">
        <w:t>O</w:t>
      </w:r>
      <w:r w:rsidR="000C6F82" w:rsidRPr="00255D6B">
        <w:t>f locally-acquired cases</w:t>
      </w:r>
      <w:r w:rsidRPr="00255D6B">
        <w:t>,</w:t>
      </w:r>
      <w:r w:rsidR="000C6F82" w:rsidRPr="00255D6B">
        <w:t xml:space="preserve"> the majority were reported in areas classified ‘Major cities of Australia’ based on the case’s usual place of residence (Table 5). No cases among Aboriginal and Torres Strait Islander persons have been notified from remote or very remote areas of Australia.</w:t>
      </w:r>
      <w:r w:rsidRPr="00255D6B">
        <w:t xml:space="preserve"> </w:t>
      </w:r>
    </w:p>
    <w:p w14:paraId="62394AF7" w14:textId="5FBE2BF0" w:rsidR="000C6F82" w:rsidRPr="009D2BF4" w:rsidRDefault="000C6F82" w:rsidP="000B2127">
      <w:pPr>
        <w:pStyle w:val="CDIFigures"/>
      </w:pPr>
      <w:r w:rsidRPr="009D2BF4">
        <w:t>Table 5: COVID-19 cases,</w:t>
      </w:r>
      <w:r w:rsidRPr="009D2BF4">
        <w:rPr>
          <w:vertAlign w:val="superscript"/>
        </w:rPr>
        <w:t>a</w:t>
      </w:r>
      <w:r w:rsidRPr="009D2BF4">
        <w:t xml:space="preserve"> notified among Aboriginal and Torres Strait Islander persons</w:t>
      </w:r>
      <w:r w:rsidR="000A1BEA">
        <w:t>, and among all Australian cases,</w:t>
      </w:r>
      <w:r w:rsidRPr="009D2BF4">
        <w:t xml:space="preserve"> by remoteness classification and source of acquisition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notifications among Aboriginal and Torres Strait Islander people, and for all Australian cases, by place of acquisition and, for locally-acquired cases, by remoteness classification. There have been 60 notifications in Aboriginal and Torres Strait Islander people, with 50% of these cases overseas-acquired. Nationwide, notifications of locally-acquired cases among Aboriginal and Torres Strait Islander people have occurred predominantly within major cities of Australia (20 cases) rather than in inner regional Australia (4 cases) or outer regional Australia (6 cases). The trend across all locally-acquired Australian cases is broadly similar. Of 19 cases to date reported in remote or very remote Australia, none is in an Aboriginal or Torres Strait Islander person.&#10;"/>
      </w:tblPr>
      <w:tblGrid>
        <w:gridCol w:w="1985"/>
        <w:gridCol w:w="1559"/>
        <w:gridCol w:w="1559"/>
        <w:gridCol w:w="1560"/>
        <w:gridCol w:w="1984"/>
        <w:gridCol w:w="1023"/>
        <w:gridCol w:w="796"/>
      </w:tblGrid>
      <w:tr w:rsidR="00F27A58" w:rsidRPr="004D094A" w14:paraId="62394AFB" w14:textId="77777777" w:rsidTr="00DD1AE8">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FFFFFF" w:themeColor="background1"/>
              <w:right w:val="single" w:sz="2" w:space="0" w:color="FFFFFF" w:themeColor="background1"/>
            </w:tcBorders>
          </w:tcPr>
          <w:p w14:paraId="4A4D9B66" w14:textId="77777777" w:rsidR="00F27A58" w:rsidRPr="004D094A" w:rsidRDefault="00F27A58" w:rsidP="00876186">
            <w:pPr>
              <w:pStyle w:val="NormalWeb"/>
              <w:rPr>
                <w:b w:val="0"/>
                <w:color w:val="FFFFFF" w:themeColor="background1"/>
                <w:sz w:val="20"/>
                <w:szCs w:val="20"/>
              </w:rPr>
            </w:pPr>
          </w:p>
          <w:p w14:paraId="2F8C994A" w14:textId="6328C4CE" w:rsidR="00F27A58" w:rsidRPr="004D094A" w:rsidRDefault="00F27A58" w:rsidP="00876186">
            <w:pPr>
              <w:pStyle w:val="NormalWeb"/>
              <w:rPr>
                <w:color w:val="FFFFFF" w:themeColor="background1"/>
                <w:sz w:val="20"/>
                <w:szCs w:val="20"/>
              </w:rPr>
            </w:pPr>
          </w:p>
        </w:tc>
        <w:tc>
          <w:tcPr>
            <w:tcW w:w="6662" w:type="dxa"/>
            <w:gridSpan w:val="4"/>
            <w:tcBorders>
              <w:left w:val="single" w:sz="2" w:space="0" w:color="FFFFFF" w:themeColor="background1"/>
              <w:bottom w:val="single" w:sz="2" w:space="0" w:color="FFFFFF" w:themeColor="background1"/>
              <w:right w:val="single" w:sz="2" w:space="0" w:color="FFFFFF" w:themeColor="background1"/>
            </w:tcBorders>
            <w:hideMark/>
          </w:tcPr>
          <w:p w14:paraId="62394AF8" w14:textId="1B33DC06"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Locally-acquired</w:t>
            </w:r>
            <w:r w:rsidRPr="004D094A">
              <w:rPr>
                <w:color w:val="FFFFFF" w:themeColor="background1"/>
                <w:sz w:val="20"/>
                <w:szCs w:val="20"/>
                <w:vertAlign w:val="superscript"/>
              </w:rPr>
              <w:t>b</w:t>
            </w:r>
          </w:p>
        </w:tc>
        <w:tc>
          <w:tcPr>
            <w:tcW w:w="1023"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62394AF9"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Overseas-acquired</w:t>
            </w:r>
          </w:p>
        </w:tc>
        <w:tc>
          <w:tcPr>
            <w:tcW w:w="796" w:type="dxa"/>
            <w:vMerge w:val="restart"/>
            <w:tcBorders>
              <w:left w:val="single" w:sz="2" w:space="0" w:color="FFFFFF" w:themeColor="background1"/>
              <w:bottom w:val="single" w:sz="2" w:space="0" w:color="FFFFFF" w:themeColor="background1"/>
            </w:tcBorders>
            <w:hideMark/>
          </w:tcPr>
          <w:p w14:paraId="62394AFA"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Total</w:t>
            </w:r>
          </w:p>
        </w:tc>
      </w:tr>
      <w:tr w:rsidR="00876186" w:rsidRPr="004D094A" w14:paraId="62394B02" w14:textId="77777777" w:rsidTr="00DD1AE8">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FFFFFF" w:themeColor="background1"/>
              <w:right w:val="single" w:sz="2" w:space="0" w:color="FFFFFF" w:themeColor="background1"/>
            </w:tcBorders>
          </w:tcPr>
          <w:p w14:paraId="0D706F89" w14:textId="46FABD7F" w:rsidR="00F27A58" w:rsidRPr="004D094A" w:rsidRDefault="00F27A58" w:rsidP="00876186">
            <w:pPr>
              <w:pStyle w:val="NormalWeb"/>
              <w:rPr>
                <w:color w:val="FF0000"/>
                <w:sz w:val="20"/>
                <w:szCs w:val="20"/>
              </w:rPr>
            </w:pP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62394AFC" w14:textId="75E92D01"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Major cities of Australia</w:t>
            </w:r>
          </w:p>
        </w:tc>
        <w:tc>
          <w:tcPr>
            <w:tcW w:w="1559" w:type="dxa"/>
            <w:tcBorders>
              <w:top w:val="single" w:sz="2" w:space="0" w:color="FFFFFF" w:themeColor="background1"/>
              <w:left w:val="single" w:sz="2" w:space="0" w:color="FFFFFF" w:themeColor="background1"/>
              <w:right w:val="single" w:sz="2" w:space="0" w:color="FFFFFF" w:themeColor="background1"/>
            </w:tcBorders>
            <w:hideMark/>
          </w:tcPr>
          <w:p w14:paraId="62394AFD"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Inner regional Australia</w:t>
            </w:r>
          </w:p>
        </w:tc>
        <w:tc>
          <w:tcPr>
            <w:tcW w:w="1560" w:type="dxa"/>
            <w:tcBorders>
              <w:top w:val="single" w:sz="2" w:space="0" w:color="FFFFFF" w:themeColor="background1"/>
              <w:left w:val="single" w:sz="2" w:space="0" w:color="FFFFFF" w:themeColor="background1"/>
              <w:right w:val="single" w:sz="2" w:space="0" w:color="FFFFFF" w:themeColor="background1"/>
            </w:tcBorders>
            <w:hideMark/>
          </w:tcPr>
          <w:p w14:paraId="62394AFE"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Outer regional Australia</w:t>
            </w:r>
          </w:p>
        </w:tc>
        <w:tc>
          <w:tcPr>
            <w:tcW w:w="1984" w:type="dxa"/>
            <w:tcBorders>
              <w:top w:val="single" w:sz="2" w:space="0" w:color="FFFFFF" w:themeColor="background1"/>
              <w:left w:val="single" w:sz="2" w:space="0" w:color="FFFFFF" w:themeColor="background1"/>
              <w:right w:val="single" w:sz="2" w:space="0" w:color="FFFFFF" w:themeColor="background1"/>
            </w:tcBorders>
            <w:hideMark/>
          </w:tcPr>
          <w:p w14:paraId="62394AFF" w14:textId="77777777" w:rsidR="00F27A58" w:rsidRPr="004D094A" w:rsidRDefault="00F27A58" w:rsidP="00860D7E">
            <w:pPr>
              <w:pStyle w:val="NormalWeb"/>
              <w:jc w:val="center"/>
              <w:rPr>
                <w:color w:val="FFFFFF" w:themeColor="background1"/>
                <w:sz w:val="20"/>
                <w:szCs w:val="20"/>
              </w:rPr>
            </w:pPr>
            <w:r w:rsidRPr="004D094A">
              <w:rPr>
                <w:color w:val="FFFFFF" w:themeColor="background1"/>
                <w:sz w:val="20"/>
                <w:szCs w:val="20"/>
              </w:rPr>
              <w:t>Remote/very remote Australia</w:t>
            </w:r>
          </w:p>
        </w:tc>
        <w:tc>
          <w:tcPr>
            <w:tcW w:w="1023" w:type="dxa"/>
            <w:vMerge/>
            <w:tcBorders>
              <w:top w:val="single" w:sz="2" w:space="0" w:color="FFFFFF" w:themeColor="background1"/>
              <w:left w:val="single" w:sz="2" w:space="0" w:color="FFFFFF" w:themeColor="background1"/>
              <w:right w:val="single" w:sz="2" w:space="0" w:color="FFFFFF" w:themeColor="background1"/>
            </w:tcBorders>
            <w:hideMark/>
          </w:tcPr>
          <w:p w14:paraId="62394B00" w14:textId="77777777" w:rsidR="00F27A58" w:rsidRPr="004D094A" w:rsidRDefault="00F27A58" w:rsidP="00860D7E">
            <w:pPr>
              <w:jc w:val="center"/>
              <w:rPr>
                <w:color w:val="FF0000"/>
                <w:sz w:val="20"/>
                <w:szCs w:val="20"/>
              </w:rPr>
            </w:pPr>
          </w:p>
        </w:tc>
        <w:tc>
          <w:tcPr>
            <w:tcW w:w="796" w:type="dxa"/>
            <w:vMerge/>
            <w:tcBorders>
              <w:top w:val="single" w:sz="2" w:space="0" w:color="FFFFFF" w:themeColor="background1"/>
              <w:left w:val="single" w:sz="2" w:space="0" w:color="FFFFFF" w:themeColor="background1"/>
            </w:tcBorders>
            <w:hideMark/>
          </w:tcPr>
          <w:p w14:paraId="62394B01" w14:textId="77777777" w:rsidR="00F27A58" w:rsidRPr="004D094A" w:rsidRDefault="00F27A58" w:rsidP="00860D7E">
            <w:pPr>
              <w:jc w:val="center"/>
              <w:rPr>
                <w:color w:val="FF0000"/>
                <w:sz w:val="20"/>
                <w:szCs w:val="20"/>
              </w:rPr>
            </w:pPr>
          </w:p>
        </w:tc>
      </w:tr>
      <w:tr w:rsidR="00604885" w:rsidRPr="004D094A" w14:paraId="62394B09" w14:textId="77777777" w:rsidTr="00DD1AE8">
        <w:tc>
          <w:tcPr>
            <w:tcW w:w="1985" w:type="dxa"/>
          </w:tcPr>
          <w:p w14:paraId="27F81251" w14:textId="56C00F31" w:rsidR="00F27A58" w:rsidRPr="004D094A" w:rsidRDefault="00F27A58" w:rsidP="00876186">
            <w:pPr>
              <w:pStyle w:val="NormalWeb"/>
              <w:rPr>
                <w:b/>
                <w:sz w:val="20"/>
                <w:szCs w:val="20"/>
              </w:rPr>
            </w:pPr>
            <w:r w:rsidRPr="004D094A">
              <w:rPr>
                <w:b/>
                <w:sz w:val="20"/>
                <w:szCs w:val="20"/>
              </w:rPr>
              <w:t xml:space="preserve">Aboriginal and Torres Strait Islander </w:t>
            </w:r>
            <w:r w:rsidR="000A1BEA" w:rsidRPr="004D094A">
              <w:rPr>
                <w:b/>
                <w:sz w:val="20"/>
                <w:szCs w:val="20"/>
              </w:rPr>
              <w:t>c</w:t>
            </w:r>
            <w:r w:rsidRPr="004D094A">
              <w:rPr>
                <w:b/>
                <w:sz w:val="20"/>
                <w:szCs w:val="20"/>
              </w:rPr>
              <w:t>ases</w:t>
            </w:r>
          </w:p>
        </w:tc>
        <w:tc>
          <w:tcPr>
            <w:tcW w:w="1559" w:type="dxa"/>
            <w:hideMark/>
          </w:tcPr>
          <w:p w14:paraId="62394B03" w14:textId="1A075FEF" w:rsidR="00F27A58" w:rsidRPr="004D094A" w:rsidRDefault="00F27A58" w:rsidP="00860D7E">
            <w:pPr>
              <w:pStyle w:val="NormalWeb"/>
              <w:jc w:val="center"/>
              <w:rPr>
                <w:sz w:val="20"/>
                <w:szCs w:val="20"/>
              </w:rPr>
            </w:pPr>
            <w:r w:rsidRPr="004D094A">
              <w:rPr>
                <w:sz w:val="20"/>
                <w:szCs w:val="20"/>
              </w:rPr>
              <w:t>20</w:t>
            </w:r>
          </w:p>
        </w:tc>
        <w:tc>
          <w:tcPr>
            <w:tcW w:w="1559" w:type="dxa"/>
            <w:hideMark/>
          </w:tcPr>
          <w:p w14:paraId="62394B04" w14:textId="77777777" w:rsidR="00F27A58" w:rsidRPr="004D094A" w:rsidRDefault="00F27A58" w:rsidP="00860D7E">
            <w:pPr>
              <w:pStyle w:val="NormalWeb"/>
              <w:jc w:val="center"/>
              <w:rPr>
                <w:sz w:val="20"/>
                <w:szCs w:val="20"/>
              </w:rPr>
            </w:pPr>
            <w:r w:rsidRPr="004D094A">
              <w:rPr>
                <w:sz w:val="20"/>
                <w:szCs w:val="20"/>
              </w:rPr>
              <w:t>4</w:t>
            </w:r>
          </w:p>
        </w:tc>
        <w:tc>
          <w:tcPr>
            <w:tcW w:w="1560" w:type="dxa"/>
            <w:hideMark/>
          </w:tcPr>
          <w:p w14:paraId="62394B05" w14:textId="77777777" w:rsidR="00F27A58" w:rsidRPr="004D094A" w:rsidRDefault="00F27A58" w:rsidP="00860D7E">
            <w:pPr>
              <w:pStyle w:val="NormalWeb"/>
              <w:jc w:val="center"/>
              <w:rPr>
                <w:sz w:val="20"/>
                <w:szCs w:val="20"/>
              </w:rPr>
            </w:pPr>
            <w:r w:rsidRPr="004D094A">
              <w:rPr>
                <w:sz w:val="20"/>
                <w:szCs w:val="20"/>
              </w:rPr>
              <w:t>6</w:t>
            </w:r>
          </w:p>
        </w:tc>
        <w:tc>
          <w:tcPr>
            <w:tcW w:w="1984" w:type="dxa"/>
            <w:hideMark/>
          </w:tcPr>
          <w:p w14:paraId="62394B06" w14:textId="77777777" w:rsidR="00F27A58" w:rsidRPr="004D094A" w:rsidRDefault="00F27A58" w:rsidP="00860D7E">
            <w:pPr>
              <w:pStyle w:val="NormalWeb"/>
              <w:jc w:val="center"/>
              <w:rPr>
                <w:sz w:val="20"/>
                <w:szCs w:val="20"/>
              </w:rPr>
            </w:pPr>
            <w:r w:rsidRPr="004D094A">
              <w:rPr>
                <w:sz w:val="20"/>
                <w:szCs w:val="20"/>
              </w:rPr>
              <w:t>0</w:t>
            </w:r>
          </w:p>
        </w:tc>
        <w:tc>
          <w:tcPr>
            <w:tcW w:w="1023" w:type="dxa"/>
            <w:hideMark/>
          </w:tcPr>
          <w:p w14:paraId="62394B07" w14:textId="4D2F31D2" w:rsidR="00F27A58" w:rsidRPr="004D094A" w:rsidRDefault="00F27A58" w:rsidP="00860D7E">
            <w:pPr>
              <w:pStyle w:val="NormalWeb"/>
              <w:jc w:val="center"/>
              <w:rPr>
                <w:sz w:val="20"/>
                <w:szCs w:val="20"/>
              </w:rPr>
            </w:pPr>
            <w:r w:rsidRPr="004D094A">
              <w:rPr>
                <w:sz w:val="20"/>
                <w:szCs w:val="20"/>
              </w:rPr>
              <w:t>30</w:t>
            </w:r>
          </w:p>
        </w:tc>
        <w:tc>
          <w:tcPr>
            <w:tcW w:w="796" w:type="dxa"/>
            <w:hideMark/>
          </w:tcPr>
          <w:p w14:paraId="62394B08" w14:textId="09300DE8" w:rsidR="00F27A58" w:rsidRPr="004D094A" w:rsidRDefault="00F27A58" w:rsidP="00860D7E">
            <w:pPr>
              <w:pStyle w:val="NormalWeb"/>
              <w:jc w:val="center"/>
              <w:rPr>
                <w:sz w:val="20"/>
                <w:szCs w:val="20"/>
              </w:rPr>
            </w:pPr>
            <w:r w:rsidRPr="004D094A">
              <w:rPr>
                <w:sz w:val="20"/>
                <w:szCs w:val="20"/>
              </w:rPr>
              <w:t>60</w:t>
            </w:r>
          </w:p>
        </w:tc>
      </w:tr>
      <w:tr w:rsidR="00604885" w:rsidRPr="004D094A" w14:paraId="1B77CFCC" w14:textId="77777777" w:rsidTr="00DD1AE8">
        <w:trPr>
          <w:cnfStyle w:val="000000010000" w:firstRow="0" w:lastRow="0" w:firstColumn="0" w:lastColumn="0" w:oddVBand="0" w:evenVBand="0" w:oddHBand="0" w:evenHBand="1" w:firstRowFirstColumn="0" w:firstRowLastColumn="0" w:lastRowFirstColumn="0" w:lastRowLastColumn="0"/>
        </w:trPr>
        <w:tc>
          <w:tcPr>
            <w:tcW w:w="1985" w:type="dxa"/>
          </w:tcPr>
          <w:p w14:paraId="233DEACE" w14:textId="728BCB22" w:rsidR="00F27A58" w:rsidRPr="004D094A" w:rsidRDefault="00F27A58" w:rsidP="00876186">
            <w:pPr>
              <w:pStyle w:val="NormalWeb"/>
              <w:rPr>
                <w:b/>
                <w:sz w:val="20"/>
                <w:szCs w:val="20"/>
              </w:rPr>
            </w:pPr>
            <w:r w:rsidRPr="004D094A">
              <w:rPr>
                <w:b/>
                <w:sz w:val="20"/>
                <w:szCs w:val="20"/>
              </w:rPr>
              <w:t xml:space="preserve">All Australian </w:t>
            </w:r>
            <w:r w:rsidR="000A1BEA" w:rsidRPr="004D094A">
              <w:rPr>
                <w:b/>
                <w:sz w:val="20"/>
                <w:szCs w:val="20"/>
              </w:rPr>
              <w:t>c</w:t>
            </w:r>
            <w:r w:rsidRPr="004D094A">
              <w:rPr>
                <w:b/>
                <w:sz w:val="20"/>
                <w:szCs w:val="20"/>
              </w:rPr>
              <w:t>ases</w:t>
            </w:r>
            <w:r w:rsidR="00180BD5" w:rsidRPr="004D094A">
              <w:rPr>
                <w:b/>
                <w:sz w:val="20"/>
                <w:szCs w:val="20"/>
                <w:vertAlign w:val="superscript"/>
              </w:rPr>
              <w:t>c</w:t>
            </w:r>
          </w:p>
        </w:tc>
        <w:tc>
          <w:tcPr>
            <w:tcW w:w="1559" w:type="dxa"/>
          </w:tcPr>
          <w:p w14:paraId="106A9F34" w14:textId="0C5BFB75" w:rsidR="00F27A58" w:rsidRPr="004D094A" w:rsidRDefault="00604885" w:rsidP="00860D7E">
            <w:pPr>
              <w:pStyle w:val="NormalWeb"/>
              <w:jc w:val="center"/>
              <w:rPr>
                <w:sz w:val="20"/>
                <w:szCs w:val="20"/>
              </w:rPr>
            </w:pPr>
            <w:r w:rsidRPr="004D094A">
              <w:rPr>
                <w:sz w:val="20"/>
                <w:szCs w:val="20"/>
              </w:rPr>
              <w:t>2,409</w:t>
            </w:r>
          </w:p>
        </w:tc>
        <w:tc>
          <w:tcPr>
            <w:tcW w:w="1559" w:type="dxa"/>
          </w:tcPr>
          <w:p w14:paraId="656A3B25" w14:textId="1E27A95B" w:rsidR="00F27A58" w:rsidRPr="004D094A" w:rsidRDefault="00604885" w:rsidP="00860D7E">
            <w:pPr>
              <w:pStyle w:val="NormalWeb"/>
              <w:jc w:val="center"/>
              <w:rPr>
                <w:sz w:val="20"/>
                <w:szCs w:val="20"/>
              </w:rPr>
            </w:pPr>
            <w:r w:rsidRPr="004D094A">
              <w:rPr>
                <w:sz w:val="20"/>
                <w:szCs w:val="20"/>
              </w:rPr>
              <w:t>181</w:t>
            </w:r>
          </w:p>
        </w:tc>
        <w:tc>
          <w:tcPr>
            <w:tcW w:w="1560" w:type="dxa"/>
          </w:tcPr>
          <w:p w14:paraId="376BEF8E" w14:textId="10A5D956" w:rsidR="00F27A58" w:rsidRPr="004D094A" w:rsidRDefault="00604885" w:rsidP="00860D7E">
            <w:pPr>
              <w:pStyle w:val="NormalWeb"/>
              <w:jc w:val="center"/>
              <w:rPr>
                <w:sz w:val="20"/>
                <w:szCs w:val="20"/>
              </w:rPr>
            </w:pPr>
            <w:r w:rsidRPr="004D094A">
              <w:rPr>
                <w:sz w:val="20"/>
                <w:szCs w:val="20"/>
              </w:rPr>
              <w:t>186</w:t>
            </w:r>
          </w:p>
        </w:tc>
        <w:tc>
          <w:tcPr>
            <w:tcW w:w="1984" w:type="dxa"/>
          </w:tcPr>
          <w:p w14:paraId="42D1F0C1" w14:textId="2212B59F" w:rsidR="00F27A58" w:rsidRPr="004D094A" w:rsidRDefault="00604885" w:rsidP="00860D7E">
            <w:pPr>
              <w:pStyle w:val="NormalWeb"/>
              <w:jc w:val="center"/>
              <w:rPr>
                <w:sz w:val="20"/>
                <w:szCs w:val="20"/>
              </w:rPr>
            </w:pPr>
            <w:r w:rsidRPr="004D094A">
              <w:rPr>
                <w:sz w:val="20"/>
                <w:szCs w:val="20"/>
              </w:rPr>
              <w:t>19</w:t>
            </w:r>
          </w:p>
        </w:tc>
        <w:tc>
          <w:tcPr>
            <w:tcW w:w="1023" w:type="dxa"/>
          </w:tcPr>
          <w:p w14:paraId="0B0DF19C" w14:textId="160B13E7" w:rsidR="00F27A58" w:rsidRPr="004D094A" w:rsidRDefault="00604885" w:rsidP="00860D7E">
            <w:pPr>
              <w:pStyle w:val="NormalWeb"/>
              <w:jc w:val="center"/>
              <w:rPr>
                <w:sz w:val="20"/>
                <w:szCs w:val="20"/>
              </w:rPr>
            </w:pPr>
            <w:r w:rsidRPr="004D094A">
              <w:rPr>
                <w:sz w:val="20"/>
                <w:szCs w:val="20"/>
              </w:rPr>
              <w:t>4,620</w:t>
            </w:r>
          </w:p>
        </w:tc>
        <w:tc>
          <w:tcPr>
            <w:tcW w:w="796" w:type="dxa"/>
          </w:tcPr>
          <w:p w14:paraId="30FAAAD1" w14:textId="6C3248E7" w:rsidR="00F27A58" w:rsidRPr="004D094A" w:rsidRDefault="00604885" w:rsidP="00860D7E">
            <w:pPr>
              <w:pStyle w:val="NormalWeb"/>
              <w:jc w:val="center"/>
              <w:rPr>
                <w:sz w:val="20"/>
                <w:szCs w:val="20"/>
              </w:rPr>
            </w:pPr>
            <w:r w:rsidRPr="004D094A">
              <w:rPr>
                <w:sz w:val="20"/>
                <w:szCs w:val="20"/>
              </w:rPr>
              <w:t>7,491</w:t>
            </w:r>
          </w:p>
        </w:tc>
      </w:tr>
    </w:tbl>
    <w:p w14:paraId="62394B0A" w14:textId="77777777" w:rsidR="000C6F82" w:rsidRPr="00E87452" w:rsidRDefault="000C6F82" w:rsidP="00E87452">
      <w:pPr>
        <w:pStyle w:val="CDIfootnotes"/>
      </w:pPr>
      <w:r w:rsidRPr="00E87452">
        <w:t>a</w:t>
      </w:r>
      <w:r w:rsidRPr="00E87452">
        <w:tab/>
        <w:t>Source: NNDSS.</w:t>
      </w:r>
    </w:p>
    <w:p w14:paraId="19570BEE" w14:textId="77777777" w:rsidR="00180BD5" w:rsidRPr="00E87452" w:rsidRDefault="000C6F82" w:rsidP="00E87452">
      <w:pPr>
        <w:pStyle w:val="CDIfootnotes"/>
      </w:pPr>
      <w:r w:rsidRPr="00E87452">
        <w:t>b</w:t>
      </w:r>
      <w:r w:rsidRPr="00E87452">
        <w:tab/>
        <w:t>‘Locally-acquired’ comprises all cases without an overseas place of acquisition.</w:t>
      </w:r>
    </w:p>
    <w:p w14:paraId="36F1B4C6" w14:textId="066B829A" w:rsidR="00180BD5" w:rsidRPr="003C3C43" w:rsidRDefault="00180BD5" w:rsidP="00152C45">
      <w:pPr>
        <w:pStyle w:val="CDIfootnotes"/>
        <w:sectPr w:rsidR="00180BD5" w:rsidRPr="003C3C43" w:rsidSect="00497D6C">
          <w:footnotePr>
            <w:numFmt w:val="lowerRoman"/>
          </w:footnotePr>
          <w:type w:val="continuous"/>
          <w:pgSz w:w="11906" w:h="16838"/>
          <w:pgMar w:top="720" w:right="720" w:bottom="1134" w:left="720" w:header="709" w:footer="284" w:gutter="0"/>
          <w:cols w:space="708"/>
          <w:titlePg/>
          <w:docGrid w:linePitch="360"/>
        </w:sectPr>
      </w:pPr>
      <w:r w:rsidRPr="00E87452">
        <w:t>c</w:t>
      </w:r>
      <w:r w:rsidRPr="00E87452">
        <w:tab/>
        <w:t xml:space="preserve"> Total</w:t>
      </w:r>
      <w:r w:rsidR="0060331F" w:rsidRPr="00E87452">
        <w:t xml:space="preserve"> for</w:t>
      </w:r>
      <w:r w:rsidRPr="00E87452">
        <w:t xml:space="preserve"> </w:t>
      </w:r>
      <w:r w:rsidR="000A1BEA" w:rsidRPr="00E87452">
        <w:t>a</w:t>
      </w:r>
      <w:r w:rsidRPr="00E87452">
        <w:t xml:space="preserve">ll Australian </w:t>
      </w:r>
      <w:r w:rsidR="000A1BEA" w:rsidRPr="00E87452">
        <w:t>c</w:t>
      </w:r>
      <w:r w:rsidRPr="00E87452">
        <w:t>ases includes 49 cases with missing remoteness</w:t>
      </w:r>
      <w:r w:rsidR="003C3C43" w:rsidRPr="00E87452">
        <w:t xml:space="preserve"> </w:t>
      </w:r>
      <w:r w:rsidRPr="00E87452">
        <w:t>information and 2</w:t>
      </w:r>
      <w:r w:rsidR="00597616" w:rsidRPr="00E87452">
        <w:t>7</w:t>
      </w:r>
      <w:r w:rsidRPr="00E87452">
        <w:t xml:space="preserve"> cases classified overseas resident</w:t>
      </w:r>
      <w:r w:rsidR="003C39F7" w:rsidRPr="00E87452">
        <w:t>s</w:t>
      </w:r>
      <w:r w:rsidRPr="00E87452">
        <w:t>.</w:t>
      </w:r>
    </w:p>
    <w:p w14:paraId="62394B0C" w14:textId="3C391C96" w:rsidR="000C6F82" w:rsidRPr="003C3C43" w:rsidRDefault="000C6F82" w:rsidP="00E87452">
      <w:r w:rsidRPr="003C3C43">
        <w:lastRenderedPageBreak/>
        <w:t xml:space="preserve">Across all Australian cases, completeness of the Indigenous status field was approximately 95%. </w:t>
      </w:r>
    </w:p>
    <w:p w14:paraId="62394B0D" w14:textId="3A000B09" w:rsidR="000C6F82" w:rsidRPr="003C3C43" w:rsidRDefault="000C6F82" w:rsidP="00E87452">
      <w:r w:rsidRPr="003C3C43">
        <w:t xml:space="preserve">The median age of COVID-19 cases among Aboriginal and Torres Strait Islander persons is </w:t>
      </w:r>
      <w:r w:rsidR="00942D6A" w:rsidRPr="003C3C43">
        <w:t xml:space="preserve">33 </w:t>
      </w:r>
      <w:r w:rsidRPr="003C3C43">
        <w:t xml:space="preserve">years (IQR: </w:t>
      </w:r>
      <w:r w:rsidR="00942D6A" w:rsidRPr="003C3C43">
        <w:t>22.5</w:t>
      </w:r>
      <w:r w:rsidRPr="003C3C43">
        <w:t>–</w:t>
      </w:r>
      <w:r w:rsidR="00942D6A" w:rsidRPr="003C3C43">
        <w:t xml:space="preserve">55 </w:t>
      </w:r>
      <w:r w:rsidRPr="003C3C43">
        <w:t>years), which is lower than the median age of non-Indigenous COVID-19 cases (</w:t>
      </w:r>
      <w:r w:rsidR="00942D6A" w:rsidRPr="003C3C43">
        <w:t>46</w:t>
      </w:r>
      <w:r w:rsidR="00172B9A" w:rsidRPr="003C3C43">
        <w:t>;</w:t>
      </w:r>
      <w:r w:rsidRPr="003C3C43">
        <w:t xml:space="preserve"> IQR: 29–62 years). </w:t>
      </w:r>
    </w:p>
    <w:p w14:paraId="61B29F7A" w14:textId="77777777" w:rsidR="008800C3" w:rsidRDefault="000C6F82" w:rsidP="008800C3">
      <w:r w:rsidRPr="003C3C43">
        <w:t xml:space="preserve">Of the cases notified amongst Aboriginal and Torres Strait Islander persons, </w:t>
      </w:r>
      <w:r w:rsidR="00942D6A" w:rsidRPr="003C3C43">
        <w:t>12</w:t>
      </w:r>
      <w:r w:rsidRPr="003C3C43">
        <w:t>% were admitted to hospital, which is similar to the proportion of all cases hospitalised (</w:t>
      </w:r>
      <w:r w:rsidR="00942D6A" w:rsidRPr="003C3C43">
        <w:t>15</w:t>
      </w:r>
      <w:r w:rsidRPr="003C3C43">
        <w:t xml:space="preserve">%). Of cases in Aboriginal and Torres Strait Islander persons, </w:t>
      </w:r>
      <w:r w:rsidR="00942D6A" w:rsidRPr="003C3C43">
        <w:t>no cases were reported as being admitted to ICU or requiring ventilation</w:t>
      </w:r>
      <w:r w:rsidR="00FC5692" w:rsidRPr="003C3C43">
        <w:t xml:space="preserve"> </w:t>
      </w:r>
      <w:r w:rsidR="00670D4B" w:rsidRPr="003C3C43">
        <w:t xml:space="preserve">and </w:t>
      </w:r>
      <w:r w:rsidRPr="003C3C43">
        <w:t xml:space="preserve">no fatalities </w:t>
      </w:r>
      <w:r w:rsidR="00670D4B" w:rsidRPr="003C3C43">
        <w:t xml:space="preserve">have been </w:t>
      </w:r>
      <w:r w:rsidR="008800C3">
        <w:t>reported.</w:t>
      </w:r>
    </w:p>
    <w:p w14:paraId="62394B0F" w14:textId="159DCC48" w:rsidR="000C6F82" w:rsidRPr="00E87452" w:rsidRDefault="008800C3" w:rsidP="008800C3">
      <w:pPr>
        <w:pStyle w:val="Heading3"/>
      </w:pPr>
      <w:r w:rsidRPr="00E87452">
        <w:t xml:space="preserve"> </w:t>
      </w:r>
      <w:r w:rsidR="000C6F82" w:rsidRPr="00E87452">
        <w:t>School-aged children and older population</w:t>
      </w:r>
      <w:r w:rsidR="002E266D" w:rsidRPr="00E87452">
        <w:t>s</w:t>
      </w:r>
      <w:r w:rsidR="000C6F82" w:rsidRPr="00E87452">
        <w:t xml:space="preserve"> </w:t>
      </w:r>
    </w:p>
    <w:p w14:paraId="5A5E1005" w14:textId="77777777" w:rsidR="008800C3" w:rsidRDefault="009663FD" w:rsidP="00CC5860">
      <w:pPr>
        <w:rPr>
          <w:color w:val="FF0000"/>
        </w:rPr>
      </w:pPr>
      <w:r>
        <w:t>Similar to the wider population, t</w:t>
      </w:r>
      <w:r w:rsidR="000C6F82">
        <w:t>he peak period of illness onset for COVID-19 cases among school-aged children</w:t>
      </w:r>
      <w:r w:rsidR="00CF53D9" w:rsidRPr="00D35A05">
        <w:t xml:space="preserve"> (5–17 years old)</w:t>
      </w:r>
      <w:r w:rsidR="000C6F82">
        <w:t xml:space="preserve"> and older populations in Australia was between 16 and 29 March 2020. The epidemic curve</w:t>
      </w:r>
      <w:r>
        <w:t>s</w:t>
      </w:r>
      <w:r w:rsidR="000C6F82">
        <w:t xml:space="preserve"> </w:t>
      </w:r>
      <w:r>
        <w:t xml:space="preserve">for </w:t>
      </w:r>
      <w:r w:rsidR="00D64B02">
        <w:t>these two</w:t>
      </w:r>
      <w:r>
        <w:t xml:space="preserve"> groups </w:t>
      </w:r>
      <w:r w:rsidR="000C6F82">
        <w:t>(Figure</w:t>
      </w:r>
      <w:r>
        <w:t>s</w:t>
      </w:r>
      <w:r w:rsidR="000C6F82">
        <w:t xml:space="preserve"> </w:t>
      </w:r>
      <w:r w:rsidR="00C5102C">
        <w:t>7</w:t>
      </w:r>
      <w:r w:rsidR="00FD30EE">
        <w:t xml:space="preserve"> </w:t>
      </w:r>
      <w:r>
        <w:t xml:space="preserve">and </w:t>
      </w:r>
      <w:r w:rsidR="00C5102C">
        <w:t>8</w:t>
      </w:r>
      <w:r w:rsidR="000C6F82">
        <w:t xml:space="preserve">) show new </w:t>
      </w:r>
      <w:r w:rsidR="000C6F82" w:rsidRPr="0069599D">
        <w:t>cases declining in the following fortnight after the introduction of overseas travel restrictions, implemented on 20 Marc</w:t>
      </w:r>
      <w:r w:rsidR="004D20B0" w:rsidRPr="0069599D">
        <w:t>h 2020</w:t>
      </w:r>
      <w:r w:rsidR="000C6F82" w:rsidRPr="0069599D">
        <w:t xml:space="preserve">. This decline in new cases indicates that the measures were effective in preventing the spread of COVID-19 in Australia. </w:t>
      </w:r>
      <w:r w:rsidR="0016325A" w:rsidRPr="0069599D">
        <w:t xml:space="preserve">A small increase in cases </w:t>
      </w:r>
      <w:r w:rsidR="00CF53D9" w:rsidRPr="0069599D">
        <w:t xml:space="preserve">has been </w:t>
      </w:r>
      <w:r w:rsidR="0016325A" w:rsidRPr="0069599D">
        <w:t>observed in the last 14 days</w:t>
      </w:r>
      <w:r w:rsidR="00CF53D9" w:rsidRPr="0069599D">
        <w:t>,</w:t>
      </w:r>
      <w:r w:rsidR="0016325A" w:rsidRPr="0069599D">
        <w:t xml:space="preserve"> reflecting an overall increase in cases.</w:t>
      </w:r>
      <w:r w:rsidR="003C3C43">
        <w:t xml:space="preserve"> </w:t>
      </w:r>
    </w:p>
    <w:p w14:paraId="1F2D9B36" w14:textId="77777777" w:rsidR="008800C3" w:rsidRDefault="000C6F82" w:rsidP="008800C3">
      <w:r w:rsidRPr="0069599D">
        <w:t xml:space="preserve">There have been </w:t>
      </w:r>
      <w:r w:rsidR="0016325A" w:rsidRPr="0069599D">
        <w:t xml:space="preserve">178 </w:t>
      </w:r>
      <w:r w:rsidRPr="0069599D">
        <w:t xml:space="preserve">case notifications in total among school-aged children, accounting for 2.0% of all cases. </w:t>
      </w:r>
      <w:r w:rsidR="00395F74" w:rsidRPr="0069599D">
        <w:t>Fourteen</w:t>
      </w:r>
      <w:r w:rsidRPr="0069599D">
        <w:t xml:space="preserve"> new cases within this age group were reported in this reporting period. Of the</w:t>
      </w:r>
      <w:r w:rsidR="00395F74" w:rsidRPr="0069599D">
        <w:t xml:space="preserve"> </w:t>
      </w:r>
      <w:r w:rsidR="0016325A" w:rsidRPr="0069599D">
        <w:t>178</w:t>
      </w:r>
      <w:r w:rsidRPr="0069599D">
        <w:t xml:space="preserve"> cases, 7</w:t>
      </w:r>
      <w:r w:rsidR="00395F74" w:rsidRPr="0069599D">
        <w:t>0</w:t>
      </w:r>
      <w:r w:rsidRPr="0069599D">
        <w:t xml:space="preserve">% reported no recent </w:t>
      </w:r>
      <w:r w:rsidR="00610217" w:rsidRPr="0069599D">
        <w:t>overseas travel history</w:t>
      </w:r>
      <w:r w:rsidR="00395F74" w:rsidRPr="0069599D">
        <w:t>.</w:t>
      </w:r>
    </w:p>
    <w:p w14:paraId="1FCD2A9F" w14:textId="358A8C1A" w:rsidR="007B7C7E" w:rsidRDefault="008800C3" w:rsidP="008800C3">
      <w:pPr>
        <w:pStyle w:val="CDIFigures"/>
      </w:pPr>
      <w:r>
        <w:t xml:space="preserve"> </w:t>
      </w:r>
      <w:r w:rsidR="002E266D">
        <w:t xml:space="preserve">Figure </w:t>
      </w:r>
      <w:r w:rsidR="00C5102C">
        <w:t>7</w:t>
      </w:r>
      <w:r w:rsidR="007B7C7E">
        <w:t>: Number of COVID-19 case notifications in Australia by date of illness onset for school</w:t>
      </w:r>
      <w:r w:rsidR="008D618B">
        <w:t>-</w:t>
      </w:r>
      <w:r w:rsidR="007B7C7E">
        <w:t>aged children (</w:t>
      </w:r>
      <w:r w:rsidR="00610217">
        <w:t xml:space="preserve">aged </w:t>
      </w:r>
      <w:r w:rsidR="007B7C7E">
        <w:t xml:space="preserve">5 to 17), from 13 January to </w:t>
      </w:r>
      <w:r w:rsidR="0016325A">
        <w:t xml:space="preserve">21 </w:t>
      </w:r>
      <w:r w:rsidR="007B7C7E">
        <w:t>June, by source of acquisition</w:t>
      </w:r>
      <w:r w:rsidR="007B7C7E" w:rsidRPr="00DB2744">
        <w:rPr>
          <w:vertAlign w:val="superscript"/>
        </w:rPr>
        <w:t>a</w:t>
      </w:r>
    </w:p>
    <w:p w14:paraId="07204BAE" w14:textId="72C0B5B6" w:rsidR="007B7C7E" w:rsidRDefault="00C5102C" w:rsidP="008044EE">
      <w:pPr>
        <w:pStyle w:val="CDIfootnotes"/>
        <w:ind w:left="284" w:hanging="284"/>
      </w:pPr>
      <w:r>
        <w:rPr>
          <w:noProof/>
        </w:rPr>
        <w:drawing>
          <wp:inline distT="0" distB="0" distL="0" distR="0" wp14:anchorId="3EDBA41B" wp14:editId="0957B0C5">
            <wp:extent cx="6629400" cy="3572691"/>
            <wp:effectExtent l="0" t="0" r="0" b="8890"/>
            <wp:docPr id="29" name="Picture 29" descr="Bar chart showing the number of COVID-19 case notification rates by date of illness onset and source of acquisition, for cases aged between 5 and 17 years of age. Cases in this age group peaked during the 16–29 March period that saw the largest number of new cases nationwide. In contrast to the trend among the overall population, a majority of cases among 5–17 year olds have been locally 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34941" cy="3575677"/>
                    </a:xfrm>
                    <a:prstGeom prst="rect">
                      <a:avLst/>
                    </a:prstGeom>
                    <a:noFill/>
                    <a:ln>
                      <a:noFill/>
                    </a:ln>
                    <a:extLst>
                      <a:ext uri="{53640926-AAD7-44D8-BBD7-CCE9431645EC}">
                        <a14:shadowObscured xmlns:a14="http://schemas.microsoft.com/office/drawing/2010/main"/>
                      </a:ext>
                    </a:extLst>
                  </pic:spPr>
                </pic:pic>
              </a:graphicData>
            </a:graphic>
          </wp:inline>
        </w:drawing>
      </w:r>
    </w:p>
    <w:p w14:paraId="0B445993" w14:textId="1E292697" w:rsidR="00585481" w:rsidRPr="00E87452" w:rsidRDefault="006C1788" w:rsidP="00E87452">
      <w:pPr>
        <w:pStyle w:val="CDIfootnotes"/>
      </w:pPr>
      <w:r w:rsidRPr="00E87452">
        <w:t xml:space="preserve">a </w:t>
      </w:r>
      <w:r w:rsidRPr="00E87452">
        <w:tab/>
        <w:t xml:space="preserve">Source: NNDSS. </w:t>
      </w:r>
    </w:p>
    <w:p w14:paraId="60EAE3CA" w14:textId="77777777" w:rsidR="001350C9" w:rsidRDefault="001350C9">
      <w:pPr>
        <w:rPr>
          <w:b/>
        </w:rPr>
      </w:pPr>
      <w:r>
        <w:br w:type="page"/>
      </w:r>
    </w:p>
    <w:p w14:paraId="02240635" w14:textId="70AE11B9" w:rsidR="007B7C7E" w:rsidRDefault="002E266D" w:rsidP="00585481">
      <w:pPr>
        <w:pStyle w:val="CDIFigures"/>
      </w:pPr>
      <w:r>
        <w:lastRenderedPageBreak/>
        <w:t xml:space="preserve">Figure </w:t>
      </w:r>
      <w:r w:rsidR="00610217">
        <w:t>8</w:t>
      </w:r>
      <w:r w:rsidR="007B7C7E">
        <w:t>: Number of COVID-19 case notifications in Australia by date of illness onset for persons</w:t>
      </w:r>
      <w:r w:rsidR="00610217">
        <w:t xml:space="preserve"> aged</w:t>
      </w:r>
      <w:r w:rsidR="007B7C7E">
        <w:t xml:space="preserve"> 65 and over, from 13 January to </w:t>
      </w:r>
      <w:r w:rsidR="0016325A">
        <w:t xml:space="preserve">21 </w:t>
      </w:r>
      <w:r w:rsidR="007B7C7E">
        <w:t>June, by source of acquisition</w:t>
      </w:r>
      <w:r w:rsidR="007B7C7E" w:rsidRPr="00DB2744">
        <w:rPr>
          <w:vertAlign w:val="superscript"/>
        </w:rPr>
        <w:t>a</w:t>
      </w:r>
    </w:p>
    <w:p w14:paraId="440EFE05" w14:textId="6F783C20" w:rsidR="007B7C7E" w:rsidRDefault="00C5102C" w:rsidP="00C96695">
      <w:pPr>
        <w:pStyle w:val="NormalWeb"/>
      </w:pPr>
      <w:r>
        <w:rPr>
          <w:noProof/>
        </w:rPr>
        <w:drawing>
          <wp:inline distT="0" distB="0" distL="0" distR="0" wp14:anchorId="6FB42EEA" wp14:editId="0DC29345">
            <wp:extent cx="6643086" cy="3438202"/>
            <wp:effectExtent l="0" t="0" r="5715" b="0"/>
            <wp:docPr id="30" name="Picture 30" descr="Bar chart showing the number of COVID-19 case notification rates by date of illness onset and source of acquisition, for cases aged 65 years and older. Cases in this age group peaked during the 16–29 March period that saw the largest number of new cases nationwide. The majority of cases among those aged 65 years and older have been overseas acquired, particularly during the epidemic’s p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643086" cy="3438202"/>
                    </a:xfrm>
                    <a:prstGeom prst="rect">
                      <a:avLst/>
                    </a:prstGeom>
                    <a:noFill/>
                    <a:ln>
                      <a:noFill/>
                    </a:ln>
                    <a:extLst>
                      <a:ext uri="{53640926-AAD7-44D8-BBD7-CCE9431645EC}">
                        <a14:shadowObscured xmlns:a14="http://schemas.microsoft.com/office/drawing/2010/main"/>
                      </a:ext>
                    </a:extLst>
                  </pic:spPr>
                </pic:pic>
              </a:graphicData>
            </a:graphic>
          </wp:inline>
        </w:drawing>
      </w:r>
    </w:p>
    <w:p w14:paraId="3FBF1481" w14:textId="77777777" w:rsidR="001350C9" w:rsidRDefault="000C6F82" w:rsidP="001350C9">
      <w:pPr>
        <w:pStyle w:val="CDIfootnotes"/>
      </w:pPr>
      <w:r w:rsidRPr="00E87452">
        <w:t xml:space="preserve">a </w:t>
      </w:r>
      <w:r w:rsidRPr="00E87452">
        <w:tab/>
        <w:t>Source: NNDSS</w:t>
      </w:r>
      <w:r w:rsidR="002C653C" w:rsidRPr="00E87452">
        <w:t>.</w:t>
      </w:r>
      <w:r w:rsidRPr="00E87452">
        <w:t xml:space="preserve"> </w:t>
      </w:r>
    </w:p>
    <w:p w14:paraId="62394B17" w14:textId="67B90343" w:rsidR="000C6F82" w:rsidRPr="00FC5692" w:rsidRDefault="000C6F82" w:rsidP="001350C9">
      <w:r>
        <w:t xml:space="preserve">Older people aged 65 years and over are at an increased risk for severe disease from COVID-19. In Australia, there </w:t>
      </w:r>
      <w:r w:rsidRPr="00D35A05">
        <w:t>have been 1,</w:t>
      </w:r>
      <w:r w:rsidR="007B7C7E" w:rsidRPr="00D35A05">
        <w:t>5</w:t>
      </w:r>
      <w:r w:rsidR="00835508">
        <w:t>48</w:t>
      </w:r>
      <w:r w:rsidRPr="00D35A05">
        <w:t xml:space="preserve"> cases notified among older people. The majority of these cases (</w:t>
      </w:r>
      <w:r w:rsidR="006C1788" w:rsidRPr="00D35A05">
        <w:t>71</w:t>
      </w:r>
      <w:r w:rsidRPr="00D35A05">
        <w:t xml:space="preserve">%) reported recent overseas </w:t>
      </w:r>
      <w:r>
        <w:t xml:space="preserve">travel history. Of the overseas-acquired infection cases in older populations, cruise-ship-acquired infection make up </w:t>
      </w:r>
      <w:r w:rsidRPr="00FC5692">
        <w:t xml:space="preserve">62% of the cases, with approximately 1 in 2 of the cruise-ship-acquired cases among those aged 70–79 years old. </w:t>
      </w:r>
    </w:p>
    <w:p w14:paraId="3C2C47E7" w14:textId="6CB8997B" w:rsidR="007C55FF" w:rsidRPr="00E87452" w:rsidRDefault="000C6F82" w:rsidP="00E87452">
      <w:pPr>
        <w:pStyle w:val="Heading2"/>
      </w:pPr>
      <w:r w:rsidRPr="00E87452">
        <w:t>Clus</w:t>
      </w:r>
      <w:r w:rsidR="00585481" w:rsidRPr="00E87452">
        <w:t>ter and outbreak investigations</w:t>
      </w:r>
    </w:p>
    <w:p w14:paraId="753D6583" w14:textId="77777777" w:rsidR="007C55FF" w:rsidRDefault="007C55FF" w:rsidP="00E87452">
      <w:r w:rsidRPr="009465DE">
        <w:rPr>
          <w:rFonts w:cstheme="minorHAnsi"/>
          <w:color w:val="000000"/>
        </w:rPr>
        <w:t>To date the largest outbreaks</w:t>
      </w:r>
      <w:r>
        <w:rPr>
          <w:rFonts w:cstheme="minorHAnsi"/>
          <w:color w:val="000000"/>
        </w:rPr>
        <w:t xml:space="preserve"> of COVID-19 in Australia</w:t>
      </w:r>
      <w:r w:rsidRPr="009465DE">
        <w:rPr>
          <w:rFonts w:cstheme="minorHAnsi"/>
          <w:color w:val="000000"/>
        </w:rPr>
        <w:t xml:space="preserve"> have been associated with cruise ships</w:t>
      </w:r>
      <w:r>
        <w:rPr>
          <w:rFonts w:cstheme="minorHAnsi"/>
          <w:color w:val="000000"/>
        </w:rPr>
        <w:t xml:space="preserve">, </w:t>
      </w:r>
      <w:r>
        <w:t>with some other large domestic clusters associated with aged care and healthcare facilities, workplaces and private functions.</w:t>
      </w:r>
    </w:p>
    <w:p w14:paraId="4F6C4CCC" w14:textId="77777777" w:rsidR="007C55FF" w:rsidRPr="00BB2CFF" w:rsidRDefault="007C55FF" w:rsidP="00416DDF">
      <w:pPr>
        <w:pStyle w:val="Default"/>
        <w:spacing w:line="360" w:lineRule="auto"/>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2BB7CB3C" wp14:editId="0033C4EC">
                <wp:extent cx="6625800" cy="1890900"/>
                <wp:effectExtent l="0" t="0" r="22860" b="15875"/>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800" cy="1890900"/>
                        </a:xfrm>
                        <a:prstGeom prst="rect">
                          <a:avLst/>
                        </a:prstGeom>
                        <a:solidFill>
                          <a:schemeClr val="bg1">
                            <a:lumMod val="95000"/>
                          </a:schemeClr>
                        </a:solidFill>
                        <a:ln w="3175">
                          <a:solidFill>
                            <a:schemeClr val="bg1">
                              <a:lumMod val="50000"/>
                            </a:schemeClr>
                          </a:solidFill>
                          <a:miter lim="800000"/>
                          <a:headEnd/>
                          <a:tailEnd/>
                        </a:ln>
                      </wps:spPr>
                      <wps:txbx>
                        <w:txbxContent>
                          <w:p w14:paraId="16FDAD28" w14:textId="40448274" w:rsidR="00B41E91" w:rsidRPr="00825806" w:rsidRDefault="00B41E91" w:rsidP="00416DDF">
                            <w:pPr>
                              <w:pStyle w:val="NormalWeb"/>
                              <w:spacing w:after="0" w:afterAutospacing="0"/>
                              <w:rPr>
                                <w:rStyle w:val="Strong"/>
                                <w:rFonts w:cstheme="minorHAnsi"/>
                              </w:rPr>
                            </w:pPr>
                            <w:r>
                              <w:rPr>
                                <w:rStyle w:val="Strong"/>
                                <w:rFonts w:cstheme="minorHAnsi"/>
                              </w:rPr>
                              <w:t>Cluster</w:t>
                            </w:r>
                          </w:p>
                          <w:p w14:paraId="1CE897E6" w14:textId="77777777" w:rsidR="00B41E91" w:rsidRPr="009465DE" w:rsidRDefault="00B41E91"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B41E91" w:rsidRPr="00825806" w:rsidRDefault="00B41E91" w:rsidP="00416DDF">
                            <w:pPr>
                              <w:pStyle w:val="NormalWeb"/>
                              <w:spacing w:after="0" w:afterAutospacing="0"/>
                              <w:rPr>
                                <w:rStyle w:val="Strong"/>
                                <w:rFonts w:cstheme="minorHAnsi"/>
                              </w:rPr>
                            </w:pPr>
                            <w:r>
                              <w:rPr>
                                <w:rStyle w:val="Strong"/>
                                <w:rFonts w:cstheme="minorHAnsi"/>
                              </w:rPr>
                              <w:t>Outbreak</w:t>
                            </w:r>
                          </w:p>
                          <w:p w14:paraId="0ED750A4" w14:textId="77777777" w:rsidR="00B41E91" w:rsidRPr="00825806" w:rsidRDefault="00B41E91"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wps:txbx>
                      <wps:bodyPr rot="0" vert="horz" wrap="square" lIns="180000" tIns="180000" rIns="180000" bIns="180000" anchor="t" anchorCtr="0">
                        <a:spAutoFit/>
                      </wps:bodyPr>
                    </wps:wsp>
                  </a:graphicData>
                </a:graphic>
              </wp:inline>
            </w:drawing>
          </mc:Choice>
          <mc:Fallback>
            <w:pict>
              <v:shapetype w14:anchorId="2BB7CB3C"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21.7pt;height:1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" fillcolor="#f2f2f2 [3052]" strokecolor="#7f7f7f [1612]" strokeweight=".25pt">
                <v:textbox style="mso-fit-shape-to-text:t" inset="5mm,5mm,5mm,5mm">
                  <w:txbxContent>
                    <w:p w14:paraId="16FDAD28" w14:textId="40448274" w:rsidR="00B41E91" w:rsidRPr="00825806" w:rsidRDefault="00B41E91" w:rsidP="00416DDF">
                      <w:pPr>
                        <w:pStyle w:val="NormalWeb"/>
                        <w:spacing w:after="0" w:afterAutospacing="0"/>
                        <w:rPr>
                          <w:rStyle w:val="Strong"/>
                          <w:rFonts w:cstheme="minorHAnsi"/>
                        </w:rPr>
                      </w:pPr>
                      <w:r>
                        <w:rPr>
                          <w:rStyle w:val="Strong"/>
                          <w:rFonts w:cstheme="minorHAnsi"/>
                        </w:rPr>
                        <w:t>Cluster</w:t>
                      </w:r>
                    </w:p>
                    <w:p w14:paraId="1CE897E6" w14:textId="77777777" w:rsidR="00B41E91" w:rsidRPr="009465DE" w:rsidRDefault="00B41E91" w:rsidP="00416DDF">
                      <w:pPr>
                        <w:pStyle w:val="NormalWeb"/>
                        <w:numPr>
                          <w:ilvl w:val="0"/>
                          <w:numId w:val="23"/>
                        </w:numPr>
                        <w:spacing w:after="200" w:afterAutospacing="0"/>
                        <w:ind w:left="284" w:hanging="284"/>
                        <w:contextualSpacing/>
                        <w:rPr>
                          <w:rStyle w:val="Strong"/>
                          <w:rFonts w:cstheme="minorHAnsi"/>
                          <w:b w:val="0"/>
                          <w:bCs w:val="0"/>
                        </w:rPr>
                      </w:pPr>
                      <w:r w:rsidRPr="00825806">
                        <w:rPr>
                          <w:rFonts w:cstheme="minorHAnsi"/>
                        </w:rPr>
                        <w:t xml:space="preserve">The term </w:t>
                      </w:r>
                      <w:r>
                        <w:rPr>
                          <w:rFonts w:cstheme="minorHAnsi"/>
                        </w:rPr>
                        <w:t>‘</w:t>
                      </w:r>
                      <w:r w:rsidRPr="00825806">
                        <w:rPr>
                          <w:rFonts w:cstheme="minorHAnsi"/>
                        </w:rPr>
                        <w:t>cluster</w:t>
                      </w:r>
                      <w:r>
                        <w:rPr>
                          <w:rFonts w:cstheme="minorHAnsi"/>
                        </w:rPr>
                        <w:t>’ in relation to COVID-19</w:t>
                      </w:r>
                      <w:r w:rsidRPr="00825806">
                        <w:rPr>
                          <w:rFonts w:cstheme="minorHAnsi"/>
                        </w:rPr>
                        <w:t xml:space="preserve"> refers to two or more cases </w:t>
                      </w:r>
                      <w:r>
                        <w:rPr>
                          <w:rFonts w:cstheme="minorHAnsi"/>
                        </w:rPr>
                        <w:t xml:space="preserve">(who do not reside in the same household) </w:t>
                      </w:r>
                      <w:r w:rsidRPr="00825806">
                        <w:rPr>
                          <w:rFonts w:cstheme="minorHAnsi"/>
                        </w:rPr>
                        <w:t>that are epidemiologically related in time, place or person where a common source (such as an event or within a community) of infection is suspected but not yet established.</w:t>
                      </w:r>
                    </w:p>
                    <w:p w14:paraId="22180728" w14:textId="3BFF55DA" w:rsidR="00B41E91" w:rsidRPr="00825806" w:rsidRDefault="00B41E91" w:rsidP="00416DDF">
                      <w:pPr>
                        <w:pStyle w:val="NormalWeb"/>
                        <w:spacing w:after="0" w:afterAutospacing="0"/>
                        <w:rPr>
                          <w:rStyle w:val="Strong"/>
                          <w:rFonts w:cstheme="minorHAnsi"/>
                        </w:rPr>
                      </w:pPr>
                      <w:r>
                        <w:rPr>
                          <w:rStyle w:val="Strong"/>
                          <w:rFonts w:cstheme="minorHAnsi"/>
                        </w:rPr>
                        <w:t>Outbreak</w:t>
                      </w:r>
                    </w:p>
                    <w:p w14:paraId="0ED750A4" w14:textId="77777777" w:rsidR="00B41E91" w:rsidRPr="00825806" w:rsidRDefault="00B41E91" w:rsidP="00416DDF">
                      <w:pPr>
                        <w:pStyle w:val="NormalWeb"/>
                        <w:numPr>
                          <w:ilvl w:val="0"/>
                          <w:numId w:val="23"/>
                        </w:numPr>
                        <w:spacing w:after="0" w:afterAutospacing="0"/>
                        <w:ind w:left="284" w:hanging="284"/>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refers to two or more cases</w:t>
                      </w:r>
                      <w:r>
                        <w:rPr>
                          <w:rFonts w:cstheme="minorHAnsi"/>
                          <w:bCs/>
                        </w:rPr>
                        <w:t xml:space="preserve"> (who do not reside in the same household)</w:t>
                      </w:r>
                      <w:r w:rsidRPr="00825806">
                        <w:rPr>
                          <w:rFonts w:cstheme="minorHAnsi"/>
                          <w:bCs/>
                        </w:rPr>
                        <w:t xml:space="preserve">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r>
                        <w:rPr>
                          <w:rFonts w:cstheme="minorHAnsi"/>
                          <w:bCs/>
                        </w:rPr>
                        <w:t xml:space="preserve"> Some states and territories may report a single case associated with a residential aged care facility as an outbreak.</w:t>
                      </w:r>
                    </w:p>
                  </w:txbxContent>
                </v:textbox>
                <w10:anchorlock/>
              </v:shape>
            </w:pict>
          </mc:Fallback>
        </mc:AlternateContent>
      </w:r>
    </w:p>
    <w:p w14:paraId="27BBD486" w14:textId="6A127C3A" w:rsidR="00201995" w:rsidRDefault="00201995" w:rsidP="00E87452">
      <w:r w:rsidRPr="00BA2FFA">
        <w:t xml:space="preserve">In the </w:t>
      </w:r>
      <w:r>
        <w:t>week ending</w:t>
      </w:r>
      <w:r w:rsidRPr="00BA2FFA">
        <w:t xml:space="preserve"> </w:t>
      </w:r>
      <w:r>
        <w:t>21 June</w:t>
      </w:r>
      <w:r w:rsidRPr="00BA2FFA">
        <w:t xml:space="preserve"> 2020,</w:t>
      </w:r>
      <w:r>
        <w:t xml:space="preserve"> state and territories reported 10 open</w:t>
      </w:r>
      <w:r w:rsidRPr="00BA2FFA">
        <w:t xml:space="preserve"> clusters and outbreak</w:t>
      </w:r>
      <w:r>
        <w:t xml:space="preserve">s of COVID-19, an increase of three outbreaks compared to the preceding week ending 14 June 2020. </w:t>
      </w:r>
      <w:r w:rsidRPr="002C5718">
        <w:t>Open clusters and outbreaks are defined as those where a new case was identified in the last 14 days</w:t>
      </w:r>
      <w:r>
        <w:t xml:space="preserve"> as at the end of the reporting period</w:t>
      </w:r>
      <w:r w:rsidRPr="002C5718">
        <w:t>.</w:t>
      </w:r>
      <w:r>
        <w:rPr>
          <w:i/>
        </w:rPr>
        <w:t xml:space="preserve"> </w:t>
      </w:r>
      <w:r>
        <w:t>O</w:t>
      </w:r>
      <w:r w:rsidRPr="00BA2FFA">
        <w:t xml:space="preserve">f </w:t>
      </w:r>
      <w:r>
        <w:t xml:space="preserve">the </w:t>
      </w:r>
      <w:r w:rsidRPr="003A764C">
        <w:t>10</w:t>
      </w:r>
      <w:r>
        <w:t xml:space="preserve"> </w:t>
      </w:r>
      <w:r w:rsidRPr="00BA2FFA">
        <w:lastRenderedPageBreak/>
        <w:t>open cluste</w:t>
      </w:r>
      <w:r>
        <w:t>rs and outbreaks, three were in residential aged care facilities, one was associated with a GP practice and six were associated with various other settings including hotel quarantine facilities, extended families, and a retail s</w:t>
      </w:r>
      <w:r w:rsidR="00CF53D9">
        <w:t>t</w:t>
      </w:r>
      <w:r>
        <w:t>ore.</w:t>
      </w:r>
      <w:r w:rsidR="003C3C43">
        <w:t xml:space="preserve"> </w:t>
      </w:r>
      <w:r>
        <w:t>The number of open clusters and outbreaks may be revised as a result of ongoing investigations in states and territories.</w:t>
      </w:r>
    </w:p>
    <w:p w14:paraId="6BD4ECBF" w14:textId="1C102AD9" w:rsidR="00201995" w:rsidRDefault="00201995" w:rsidP="00E87452">
      <w:r w:rsidRPr="00AF0090">
        <w:t xml:space="preserve">Residents of aged care facilities are at increased risk of COVID-19 infection due to the environment of communal living facilities and are more vulnerable to serious complications if </w:t>
      </w:r>
      <w:r w:rsidRPr="008A414B">
        <w:t xml:space="preserve">they do become infected. As of </w:t>
      </w:r>
      <w:r>
        <w:t>21</w:t>
      </w:r>
      <w:r w:rsidRPr="008A414B">
        <w:t xml:space="preserve"> June 2020, there have been </w:t>
      </w:r>
      <w:r>
        <w:t xml:space="preserve">138 </w:t>
      </w:r>
      <w:r w:rsidRPr="008A414B">
        <w:t>cases of COVID-19 associated with</w:t>
      </w:r>
      <w:r>
        <w:t xml:space="preserve"> 37 </w:t>
      </w:r>
      <w:r w:rsidRPr="008A414B">
        <w:t xml:space="preserve">residential aged care facilities, with </w:t>
      </w:r>
      <w:r>
        <w:t xml:space="preserve">106 </w:t>
      </w:r>
      <w:r w:rsidRPr="008A414B">
        <w:t xml:space="preserve">recoveries and </w:t>
      </w:r>
      <w:r>
        <w:t xml:space="preserve">29 </w:t>
      </w:r>
      <w:r w:rsidRPr="008A414B">
        <w:t xml:space="preserve">deaths. </w:t>
      </w:r>
      <w:r>
        <w:t xml:space="preserve">71 </w:t>
      </w:r>
      <w:r w:rsidRPr="008A414B">
        <w:t xml:space="preserve">of these cases occurred in </w:t>
      </w:r>
      <w:r w:rsidRPr="00AF0090">
        <w:t xml:space="preserve">aged care residents, with the remaining </w:t>
      </w:r>
      <w:r>
        <w:t>67</w:t>
      </w:r>
      <w:r w:rsidRPr="00AF0090">
        <w:t xml:space="preserve"> cases occurring in care staff. In addition, there have been </w:t>
      </w:r>
      <w:r>
        <w:t xml:space="preserve">42 </w:t>
      </w:r>
      <w:r w:rsidRPr="00AF0090">
        <w:t>cases associated with</w:t>
      </w:r>
      <w:r w:rsidRPr="00AF0090">
        <w:rPr>
          <w:shd w:val="clear" w:color="auto" w:fill="FFFFFF"/>
        </w:rPr>
        <w:t xml:space="preserve"> 30</w:t>
      </w:r>
      <w:r w:rsidRPr="00AF0090">
        <w:t xml:space="preserve"> in-home Commonwealth funded aged care services providing support to older Australians who live at home, with </w:t>
      </w:r>
      <w:r>
        <w:t xml:space="preserve">39 recoveries and 3 </w:t>
      </w:r>
      <w:r w:rsidRPr="00AF0090">
        <w:t xml:space="preserve">deaths. </w:t>
      </w:r>
      <w:r>
        <w:t xml:space="preserve">Thirty-one </w:t>
      </w:r>
      <w:r w:rsidRPr="00AF0090">
        <w:t>of these cases occurred in care recipients, with the remaining 11 cases occurring in care staff. The Commonwealth is actively supporting services with reported incidents and outbreaks of COVID-19 providing access to personal protective equipment and</w:t>
      </w:r>
      <w:r>
        <w:t xml:space="preserve"> </w:t>
      </w:r>
      <w:r w:rsidRPr="00AF0090">
        <w:t>additional staffing resources where required.</w:t>
      </w:r>
      <w:r w:rsidR="003C3C43">
        <w:t xml:space="preserve"> </w:t>
      </w:r>
      <w:r w:rsidRPr="00AF0090">
        <w:t>Advice and guidelines have been provided to aged care services,</w:t>
      </w:r>
      <w:r w:rsidR="00406AAD">
        <w:rPr>
          <w:vertAlign w:val="superscript"/>
        </w:rPr>
        <w:t>17</w:t>
      </w:r>
      <w:r w:rsidRPr="00AF0090">
        <w:t xml:space="preserve"> including the release of an outbreak management guide.</w:t>
      </w:r>
      <w:r w:rsidR="00406AAD">
        <w:rPr>
          <w:vertAlign w:val="superscript"/>
        </w:rPr>
        <w:t>18</w:t>
      </w:r>
    </w:p>
    <w:p w14:paraId="62394B66" w14:textId="5FCD0C79" w:rsidR="000C6F82" w:rsidRPr="00E87452" w:rsidRDefault="000C6F82" w:rsidP="00E87452">
      <w:pPr>
        <w:pStyle w:val="Heading2"/>
      </w:pPr>
      <w:r w:rsidRPr="00E87452">
        <w:t xml:space="preserve">Public health response measures </w:t>
      </w:r>
    </w:p>
    <w:p w14:paraId="522796B2" w14:textId="65ACA8B3" w:rsidR="0017222E" w:rsidRDefault="0017222E" w:rsidP="00E87452">
      <w:r>
        <w:t xml:space="preserve">Since COVID-19 first emerged internationally, Australia has implemented public health measures in response to the disease’s epidemiology (Figure </w:t>
      </w:r>
      <w:r w:rsidR="00F70320">
        <w:t>9</w:t>
      </w:r>
      <w:r>
        <w:t xml:space="preserve">). Key aspects of Australia’s evolving public health response are summarised in previous reports. </w:t>
      </w:r>
    </w:p>
    <w:p w14:paraId="3A2B9D2A" w14:textId="7F692DFA" w:rsidR="0017222E" w:rsidRDefault="0017222E" w:rsidP="00E87452">
      <w:r>
        <w:t xml:space="preserve">On Friday 8 May, the Australian Government announced a three-step framework for easing COVID-19 restrictions, with states and territories easing restrictions at their own pace depending on the current public health situation and local epidemiology. </w:t>
      </w:r>
    </w:p>
    <w:p w14:paraId="2EC32A7A" w14:textId="3540053F" w:rsidR="004831BB" w:rsidRDefault="0017222E" w:rsidP="00E87452">
      <w:r>
        <w:t>During this reporting period, Victoria has reported an increase in COVID-19 cases</w:t>
      </w:r>
      <w:r w:rsidR="00593DCF">
        <w:t xml:space="preserve"> and in consequence</w:t>
      </w:r>
      <w:r>
        <w:t xml:space="preserve"> has delayed further easing of restrictions</w:t>
      </w:r>
      <w:r w:rsidR="00593DCF">
        <w:t>,</w:t>
      </w:r>
      <w:r w:rsidR="0069599D">
        <w:t xml:space="preserve"> </w:t>
      </w:r>
      <w:r w:rsidR="00593DCF">
        <w:t>with reversion of</w:t>
      </w:r>
      <w:r>
        <w:t xml:space="preserve"> some previously eased restrictions from step 2 to step 1 levels. </w:t>
      </w:r>
      <w:r w:rsidR="00593DCF">
        <w:t>Conversely</w:t>
      </w:r>
      <w:r>
        <w:t xml:space="preserve">, Western Australia has updated </w:t>
      </w:r>
      <w:r w:rsidR="007B2BC2">
        <w:t xml:space="preserve">its </w:t>
      </w:r>
      <w:r>
        <w:t>roadmap for easing restrictions to include steps beyond step 3.</w:t>
      </w:r>
      <w:r w:rsidR="00406AAD">
        <w:rPr>
          <w:vertAlign w:val="superscript"/>
        </w:rPr>
        <w:t>19</w:t>
      </w:r>
      <w:r>
        <w:t xml:space="preserve"> Under this roadmap, Western Australia plans to further ease restrictions beyond the three-step framework from 27</w:t>
      </w:r>
      <w:r w:rsidR="00B8562E">
        <w:t> </w:t>
      </w:r>
      <w:r>
        <w:t xml:space="preserve">June 2020. A summary of the restrictions that have been eased is listed at Table 6. </w:t>
      </w:r>
    </w:p>
    <w:p w14:paraId="741616DA" w14:textId="77777777" w:rsidR="004831BB" w:rsidRDefault="004831BB">
      <w:r>
        <w:br w:type="page"/>
      </w:r>
    </w:p>
    <w:p w14:paraId="07F6B8EE" w14:textId="77777777" w:rsidR="00F075B8" w:rsidRDefault="00F075B8" w:rsidP="00F075B8">
      <w:pPr>
        <w:pStyle w:val="CDIFigures"/>
        <w:spacing w:after="0" w:afterAutospacing="0"/>
      </w:pPr>
      <w:r>
        <w:lastRenderedPageBreak/>
        <w:t>Table 6: State and territory actions for easing COVID-19 restrictions, from 8 June to 21 June 2020</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6 summarises measures for easing COVID-19 restrictions, applied during the current reporting fortnight, for Australian states and territories.&#10;"/>
      </w:tblPr>
      <w:tblGrid>
        <w:gridCol w:w="2163"/>
        <w:gridCol w:w="8303"/>
      </w:tblGrid>
      <w:tr w:rsidR="00F075B8" w:rsidRPr="00E53743" w14:paraId="106403B1" w14:textId="77777777" w:rsidTr="00CA3BBA">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F2137BD" w14:textId="77777777" w:rsidR="00F075B8" w:rsidRPr="00E53743" w:rsidRDefault="00F075B8" w:rsidP="0024143F">
            <w:pPr>
              <w:pStyle w:val="NormalWeb"/>
              <w:rPr>
                <w:color w:val="FFFFFF" w:themeColor="background1"/>
                <w:sz w:val="24"/>
                <w:szCs w:val="18"/>
              </w:rPr>
            </w:pPr>
            <w:r w:rsidRPr="00E53743">
              <w:rPr>
                <w:color w:val="FFFFFF" w:themeColor="background1"/>
                <w:sz w:val="24"/>
                <w:szCs w:val="18"/>
              </w:rPr>
              <w:t>Jurisdiction</w:t>
            </w:r>
          </w:p>
        </w:tc>
        <w:tc>
          <w:tcPr>
            <w:tcW w:w="0" w:type="auto"/>
            <w:hideMark/>
          </w:tcPr>
          <w:p w14:paraId="586406C1" w14:textId="77777777" w:rsidR="00F075B8" w:rsidRPr="00E53743" w:rsidRDefault="00F075B8" w:rsidP="0024143F">
            <w:pPr>
              <w:pStyle w:val="NormalWeb"/>
              <w:rPr>
                <w:color w:val="FFFFFF" w:themeColor="background1"/>
                <w:sz w:val="24"/>
                <w:szCs w:val="18"/>
              </w:rPr>
            </w:pPr>
            <w:r w:rsidRPr="00E53743">
              <w:rPr>
                <w:color w:val="FFFFFF" w:themeColor="background1"/>
                <w:sz w:val="24"/>
                <w:szCs w:val="18"/>
              </w:rPr>
              <w:t>Summary of restrictions which have been eased</w:t>
            </w:r>
          </w:p>
        </w:tc>
      </w:tr>
      <w:tr w:rsidR="00F075B8" w:rsidRPr="00E53743" w14:paraId="6FCB1EC5" w14:textId="77777777" w:rsidTr="00CA3BBA">
        <w:tc>
          <w:tcPr>
            <w:tcW w:w="0" w:type="auto"/>
            <w:hideMark/>
          </w:tcPr>
          <w:p w14:paraId="67EE4E27" w14:textId="77777777" w:rsidR="00F075B8" w:rsidRPr="00E53743" w:rsidRDefault="00F075B8" w:rsidP="0024143F">
            <w:pPr>
              <w:pStyle w:val="NormalWeb"/>
              <w:rPr>
                <w:sz w:val="24"/>
                <w:szCs w:val="18"/>
              </w:rPr>
            </w:pPr>
            <w:r w:rsidRPr="00E53743">
              <w:rPr>
                <w:sz w:val="24"/>
                <w:szCs w:val="18"/>
              </w:rPr>
              <w:t>New South Wales</w:t>
            </w:r>
          </w:p>
        </w:tc>
        <w:tc>
          <w:tcPr>
            <w:tcW w:w="0" w:type="auto"/>
            <w:hideMark/>
          </w:tcPr>
          <w:p w14:paraId="3C39187E" w14:textId="56FE3491" w:rsidR="00F075B8" w:rsidRPr="00E53743" w:rsidRDefault="00F075B8" w:rsidP="0024143F">
            <w:pPr>
              <w:pStyle w:val="NormalWeb"/>
              <w:spacing w:after="0" w:afterAutospacing="0"/>
              <w:rPr>
                <w:sz w:val="24"/>
                <w:szCs w:val="18"/>
                <w:vertAlign w:val="superscript"/>
              </w:rPr>
            </w:pPr>
            <w:r w:rsidRPr="00E53743">
              <w:rPr>
                <w:sz w:val="24"/>
                <w:szCs w:val="18"/>
              </w:rPr>
              <w:t>From 13 June the following restrictions were eased:</w:t>
            </w:r>
            <w:r w:rsidR="00406AAD" w:rsidRPr="00E53743">
              <w:rPr>
                <w:sz w:val="24"/>
                <w:szCs w:val="18"/>
                <w:vertAlign w:val="superscript"/>
              </w:rPr>
              <w:t>20,21</w:t>
            </w:r>
          </w:p>
          <w:p w14:paraId="756D69F2" w14:textId="77777777" w:rsidR="00F075B8" w:rsidRPr="00E53743" w:rsidRDefault="00F075B8" w:rsidP="0024143F">
            <w:pPr>
              <w:numPr>
                <w:ilvl w:val="0"/>
                <w:numId w:val="7"/>
              </w:numPr>
              <w:spacing w:after="100" w:afterAutospacing="1"/>
              <w:rPr>
                <w:rFonts w:eastAsia="Times New Roman"/>
                <w:sz w:val="24"/>
                <w:szCs w:val="18"/>
              </w:rPr>
            </w:pPr>
            <w:r w:rsidRPr="00E53743">
              <w:rPr>
                <w:rFonts w:eastAsia="Times New Roman"/>
                <w:sz w:val="24"/>
                <w:szCs w:val="18"/>
              </w:rPr>
              <w:t>Gatherings of up to 20 people permitted in households and outdoors</w:t>
            </w:r>
          </w:p>
          <w:p w14:paraId="01865065" w14:textId="77777777" w:rsidR="00F075B8" w:rsidRPr="00E53743" w:rsidRDefault="00F075B8" w:rsidP="0024143F">
            <w:pPr>
              <w:numPr>
                <w:ilvl w:val="0"/>
                <w:numId w:val="7"/>
              </w:numPr>
              <w:spacing w:after="100" w:afterAutospacing="1"/>
              <w:rPr>
                <w:rFonts w:eastAsia="Times New Roman"/>
                <w:sz w:val="24"/>
                <w:szCs w:val="18"/>
              </w:rPr>
            </w:pPr>
            <w:r w:rsidRPr="00E53743">
              <w:rPr>
                <w:rFonts w:eastAsia="Times New Roman"/>
                <w:sz w:val="24"/>
                <w:szCs w:val="18"/>
              </w:rPr>
              <w:t>Food courts permitted to reopen to a maximum of 50 patrons</w:t>
            </w:r>
          </w:p>
          <w:p w14:paraId="18C6E053" w14:textId="77777777" w:rsidR="00F075B8" w:rsidRPr="00E53743" w:rsidRDefault="00F075B8" w:rsidP="0024143F">
            <w:pPr>
              <w:numPr>
                <w:ilvl w:val="0"/>
                <w:numId w:val="7"/>
              </w:numPr>
              <w:spacing w:after="100" w:afterAutospacing="1"/>
              <w:rPr>
                <w:rFonts w:eastAsia="Times New Roman"/>
                <w:sz w:val="24"/>
                <w:szCs w:val="18"/>
              </w:rPr>
            </w:pPr>
            <w:r w:rsidRPr="00E53743">
              <w:rPr>
                <w:rFonts w:eastAsia="Times New Roman"/>
                <w:sz w:val="24"/>
                <w:szCs w:val="18"/>
              </w:rPr>
              <w:t>Public schools permitted to commence excursions, camps and assemblies</w:t>
            </w:r>
          </w:p>
          <w:p w14:paraId="198DCBAB" w14:textId="5EB6353D" w:rsidR="00F075B8" w:rsidRPr="00E53743" w:rsidRDefault="00F075B8" w:rsidP="0024143F">
            <w:pPr>
              <w:numPr>
                <w:ilvl w:val="0"/>
                <w:numId w:val="7"/>
              </w:numPr>
              <w:rPr>
                <w:rFonts w:eastAsia="Times New Roman"/>
                <w:sz w:val="24"/>
                <w:szCs w:val="18"/>
              </w:rPr>
            </w:pPr>
            <w:r w:rsidRPr="00E53743">
              <w:rPr>
                <w:rFonts w:eastAsia="Times New Roman"/>
                <w:sz w:val="24"/>
                <w:szCs w:val="18"/>
              </w:rPr>
              <w:t>Commercial vessels permitted up to 50 customers</w:t>
            </w:r>
          </w:p>
        </w:tc>
      </w:tr>
      <w:tr w:rsidR="00F075B8" w:rsidRPr="00E53743" w14:paraId="1EC760CF"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5E68643D" w14:textId="77777777" w:rsidR="00F075B8" w:rsidRPr="00E53743" w:rsidRDefault="00F075B8" w:rsidP="0024143F">
            <w:pPr>
              <w:pStyle w:val="NormalWeb"/>
              <w:spacing w:before="0" w:beforeAutospacing="0" w:after="0" w:afterAutospacing="0"/>
              <w:rPr>
                <w:sz w:val="24"/>
                <w:szCs w:val="18"/>
              </w:rPr>
            </w:pPr>
            <w:r w:rsidRPr="00E53743">
              <w:rPr>
                <w:sz w:val="24"/>
                <w:szCs w:val="18"/>
              </w:rPr>
              <w:t>Victoria</w:t>
            </w:r>
          </w:p>
        </w:tc>
        <w:tc>
          <w:tcPr>
            <w:tcW w:w="0" w:type="auto"/>
            <w:hideMark/>
          </w:tcPr>
          <w:p w14:paraId="65DA5359" w14:textId="40DED846" w:rsidR="00F075B8" w:rsidRPr="00E53743" w:rsidRDefault="00F075B8" w:rsidP="0024143F">
            <w:pPr>
              <w:pStyle w:val="NormalWeb"/>
              <w:spacing w:before="0" w:beforeAutospacing="0" w:after="0" w:afterAutospacing="0"/>
              <w:rPr>
                <w:sz w:val="24"/>
                <w:szCs w:val="18"/>
                <w:vertAlign w:val="superscript"/>
              </w:rPr>
            </w:pPr>
            <w:r w:rsidRPr="00E53743">
              <w:rPr>
                <w:sz w:val="24"/>
                <w:szCs w:val="18"/>
              </w:rPr>
              <w:t>Victoria has announced that from 22 June:</w:t>
            </w:r>
            <w:r w:rsidR="00406AAD" w:rsidRPr="00E53743">
              <w:rPr>
                <w:sz w:val="24"/>
                <w:szCs w:val="18"/>
                <w:vertAlign w:val="superscript"/>
              </w:rPr>
              <w:t>22</w:t>
            </w:r>
            <w:r w:rsidRPr="00E53743">
              <w:rPr>
                <w:sz w:val="24"/>
                <w:szCs w:val="18"/>
              </w:rPr>
              <w:t xml:space="preserve"> </w:t>
            </w:r>
          </w:p>
          <w:p w14:paraId="03BC5959" w14:textId="77777777" w:rsidR="00F075B8" w:rsidRPr="00E53743" w:rsidRDefault="00F075B8" w:rsidP="0024143F">
            <w:pPr>
              <w:numPr>
                <w:ilvl w:val="0"/>
                <w:numId w:val="8"/>
              </w:numPr>
              <w:rPr>
                <w:rFonts w:eastAsia="Times New Roman"/>
                <w:sz w:val="24"/>
                <w:szCs w:val="18"/>
              </w:rPr>
            </w:pPr>
            <w:r w:rsidRPr="00E53743">
              <w:rPr>
                <w:rFonts w:eastAsia="Times New Roman"/>
                <w:sz w:val="24"/>
                <w:szCs w:val="18"/>
              </w:rPr>
              <w:t xml:space="preserve">Number permitted to gather in a household reduced to 5 people </w:t>
            </w:r>
          </w:p>
          <w:p w14:paraId="6BBC60E7" w14:textId="77777777" w:rsidR="00F075B8" w:rsidRPr="00E53743" w:rsidRDefault="00F075B8" w:rsidP="0024143F">
            <w:pPr>
              <w:numPr>
                <w:ilvl w:val="0"/>
                <w:numId w:val="8"/>
              </w:numPr>
              <w:rPr>
                <w:rFonts w:eastAsia="Times New Roman"/>
                <w:sz w:val="24"/>
                <w:szCs w:val="18"/>
              </w:rPr>
            </w:pPr>
            <w:r w:rsidRPr="00E53743">
              <w:rPr>
                <w:rFonts w:eastAsia="Times New Roman"/>
                <w:sz w:val="24"/>
                <w:szCs w:val="18"/>
              </w:rPr>
              <w:t xml:space="preserve">Number permitted to gather outdoors reduced to 10 people </w:t>
            </w:r>
          </w:p>
          <w:p w14:paraId="34DE7940" w14:textId="77777777" w:rsidR="00F075B8" w:rsidRPr="00E53743" w:rsidRDefault="00F075B8" w:rsidP="0024143F">
            <w:pPr>
              <w:numPr>
                <w:ilvl w:val="0"/>
                <w:numId w:val="8"/>
              </w:numPr>
              <w:rPr>
                <w:rFonts w:eastAsia="Times New Roman"/>
                <w:sz w:val="24"/>
                <w:szCs w:val="18"/>
              </w:rPr>
            </w:pPr>
            <w:r w:rsidRPr="00E53743">
              <w:rPr>
                <w:rFonts w:eastAsia="Times New Roman"/>
                <w:sz w:val="24"/>
                <w:szCs w:val="18"/>
              </w:rPr>
              <w:t>Restrictions on restaurants, cafes and community services will remain at up to 20 patrons</w:t>
            </w:r>
          </w:p>
          <w:p w14:paraId="4FE85310" w14:textId="7D7ECFC4" w:rsidR="00F075B8" w:rsidRPr="00E53743" w:rsidRDefault="00F075B8" w:rsidP="0024143F">
            <w:pPr>
              <w:numPr>
                <w:ilvl w:val="0"/>
                <w:numId w:val="8"/>
              </w:numPr>
              <w:rPr>
                <w:rFonts w:eastAsia="Times New Roman"/>
                <w:sz w:val="24"/>
                <w:szCs w:val="18"/>
              </w:rPr>
            </w:pPr>
            <w:r w:rsidRPr="00E53743">
              <w:rPr>
                <w:rFonts w:eastAsia="Times New Roman"/>
                <w:sz w:val="24"/>
                <w:szCs w:val="18"/>
              </w:rPr>
              <w:t>Further easing of restrictions will be considered from 12 July subject to the effective management of the spread of COVID-19</w:t>
            </w:r>
          </w:p>
        </w:tc>
      </w:tr>
      <w:tr w:rsidR="00F075B8" w:rsidRPr="00E53743" w14:paraId="46CAAF68" w14:textId="77777777" w:rsidTr="00CA3BBA">
        <w:tc>
          <w:tcPr>
            <w:tcW w:w="0" w:type="auto"/>
            <w:hideMark/>
          </w:tcPr>
          <w:p w14:paraId="61D9B06D" w14:textId="77777777" w:rsidR="00F075B8" w:rsidRPr="00E53743" w:rsidRDefault="00F075B8" w:rsidP="0024143F">
            <w:pPr>
              <w:pStyle w:val="NormalWeb"/>
              <w:spacing w:before="0" w:beforeAutospacing="0" w:after="0" w:afterAutospacing="0"/>
              <w:rPr>
                <w:sz w:val="24"/>
                <w:szCs w:val="18"/>
              </w:rPr>
            </w:pPr>
            <w:r w:rsidRPr="00E53743">
              <w:rPr>
                <w:sz w:val="24"/>
                <w:szCs w:val="18"/>
              </w:rPr>
              <w:t>Queensland</w:t>
            </w:r>
          </w:p>
        </w:tc>
        <w:tc>
          <w:tcPr>
            <w:tcW w:w="0" w:type="auto"/>
            <w:hideMark/>
          </w:tcPr>
          <w:p w14:paraId="26A9450C" w14:textId="5E8B00A2" w:rsidR="00F075B8" w:rsidRPr="00E53743" w:rsidRDefault="00F075B8" w:rsidP="0024143F">
            <w:pPr>
              <w:rPr>
                <w:rFonts w:eastAsia="Times New Roman"/>
                <w:sz w:val="24"/>
                <w:szCs w:val="18"/>
              </w:rPr>
            </w:pPr>
            <w:r w:rsidRPr="00E53743">
              <w:rPr>
                <w:rFonts w:eastAsia="Times New Roman"/>
                <w:sz w:val="24"/>
                <w:szCs w:val="18"/>
              </w:rPr>
              <w:t>No further easing of restrictions has occurred during this reporting period.</w:t>
            </w:r>
            <w:r w:rsidR="00406AAD" w:rsidRPr="00E53743">
              <w:rPr>
                <w:rFonts w:eastAsia="Times New Roman"/>
                <w:sz w:val="24"/>
                <w:szCs w:val="18"/>
                <w:vertAlign w:val="superscript"/>
              </w:rPr>
              <w:t>23</w:t>
            </w:r>
          </w:p>
        </w:tc>
      </w:tr>
      <w:tr w:rsidR="00F075B8" w:rsidRPr="00E53743" w14:paraId="1211E5F6"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68B7FEA6" w14:textId="77777777" w:rsidR="00F075B8" w:rsidRPr="00E53743" w:rsidRDefault="00F075B8" w:rsidP="0024143F">
            <w:pPr>
              <w:pStyle w:val="NormalWeb"/>
              <w:spacing w:before="0" w:beforeAutospacing="0" w:after="0" w:afterAutospacing="0"/>
              <w:rPr>
                <w:sz w:val="24"/>
                <w:szCs w:val="18"/>
              </w:rPr>
            </w:pPr>
            <w:r w:rsidRPr="00E53743">
              <w:rPr>
                <w:sz w:val="24"/>
                <w:szCs w:val="18"/>
              </w:rPr>
              <w:t>Western Australia</w:t>
            </w:r>
          </w:p>
        </w:tc>
        <w:tc>
          <w:tcPr>
            <w:tcW w:w="0" w:type="auto"/>
            <w:hideMark/>
          </w:tcPr>
          <w:p w14:paraId="234B1283" w14:textId="39E1B46F" w:rsidR="00F075B8" w:rsidRPr="00E53743" w:rsidRDefault="00F075B8" w:rsidP="0024143F">
            <w:pPr>
              <w:rPr>
                <w:rFonts w:eastAsia="Times New Roman"/>
                <w:sz w:val="24"/>
                <w:szCs w:val="18"/>
              </w:rPr>
            </w:pPr>
            <w:r w:rsidRPr="00E53743">
              <w:rPr>
                <w:rFonts w:eastAsia="Times New Roman"/>
                <w:sz w:val="24"/>
                <w:szCs w:val="18"/>
              </w:rPr>
              <w:t>No further easing of restrictions has occurred during this reporting period.</w:t>
            </w:r>
            <w:r w:rsidR="00406AAD" w:rsidRPr="00E53743">
              <w:rPr>
                <w:rFonts w:eastAsia="Times New Roman"/>
                <w:sz w:val="24"/>
                <w:szCs w:val="18"/>
                <w:vertAlign w:val="superscript"/>
              </w:rPr>
              <w:t>19</w:t>
            </w:r>
            <w:r w:rsidRPr="00E53743">
              <w:rPr>
                <w:rFonts w:eastAsia="Times New Roman"/>
                <w:sz w:val="24"/>
                <w:szCs w:val="18"/>
              </w:rPr>
              <w:t xml:space="preserve"> </w:t>
            </w:r>
          </w:p>
        </w:tc>
      </w:tr>
      <w:tr w:rsidR="00F075B8" w:rsidRPr="00E53743" w14:paraId="201C8F10" w14:textId="77777777" w:rsidTr="00CA3BBA">
        <w:tc>
          <w:tcPr>
            <w:tcW w:w="0" w:type="auto"/>
            <w:hideMark/>
          </w:tcPr>
          <w:p w14:paraId="53AFD4F3" w14:textId="77777777" w:rsidR="00F075B8" w:rsidRPr="00E53743" w:rsidRDefault="00F075B8" w:rsidP="0024143F">
            <w:pPr>
              <w:pStyle w:val="NormalWeb"/>
              <w:spacing w:before="0" w:beforeAutospacing="0" w:after="0" w:afterAutospacing="0"/>
              <w:rPr>
                <w:sz w:val="24"/>
                <w:szCs w:val="18"/>
              </w:rPr>
            </w:pPr>
            <w:r w:rsidRPr="00E53743">
              <w:rPr>
                <w:sz w:val="24"/>
                <w:szCs w:val="18"/>
              </w:rPr>
              <w:t>South Australia</w:t>
            </w:r>
          </w:p>
        </w:tc>
        <w:tc>
          <w:tcPr>
            <w:tcW w:w="0" w:type="auto"/>
            <w:hideMark/>
          </w:tcPr>
          <w:p w14:paraId="1B894C2A" w14:textId="5E4948F5" w:rsidR="00F075B8" w:rsidRPr="00E53743" w:rsidRDefault="00F075B8" w:rsidP="0024143F">
            <w:pPr>
              <w:pStyle w:val="NormalWeb"/>
              <w:spacing w:before="0" w:beforeAutospacing="0" w:after="0" w:afterAutospacing="0"/>
              <w:rPr>
                <w:sz w:val="24"/>
                <w:szCs w:val="18"/>
              </w:rPr>
            </w:pPr>
            <w:r w:rsidRPr="00E53743">
              <w:rPr>
                <w:sz w:val="24"/>
                <w:szCs w:val="18"/>
              </w:rPr>
              <w:t>From 19 June the following restrictions were eased:</w:t>
            </w:r>
            <w:r w:rsidR="00406AAD" w:rsidRPr="00E53743">
              <w:rPr>
                <w:sz w:val="24"/>
                <w:szCs w:val="18"/>
                <w:vertAlign w:val="superscript"/>
              </w:rPr>
              <w:t>24,25</w:t>
            </w:r>
          </w:p>
          <w:p w14:paraId="7D3BB195" w14:textId="77777777" w:rsidR="00F075B8" w:rsidRPr="00E53743" w:rsidRDefault="00F075B8" w:rsidP="0024143F">
            <w:pPr>
              <w:numPr>
                <w:ilvl w:val="0"/>
                <w:numId w:val="11"/>
              </w:numPr>
              <w:rPr>
                <w:rFonts w:eastAsia="Times New Roman"/>
                <w:sz w:val="24"/>
                <w:szCs w:val="18"/>
              </w:rPr>
            </w:pPr>
            <w:r w:rsidRPr="00E53743">
              <w:rPr>
                <w:rFonts w:eastAsia="Times New Roman"/>
                <w:sz w:val="24"/>
                <w:szCs w:val="18"/>
              </w:rPr>
              <w:t>A maximum of 300 people may gather at a venue with no more than 75 per separated room</w:t>
            </w:r>
          </w:p>
          <w:p w14:paraId="7618A885" w14:textId="77777777" w:rsidR="00F075B8" w:rsidRPr="00E53743" w:rsidRDefault="00F075B8" w:rsidP="0024143F">
            <w:pPr>
              <w:numPr>
                <w:ilvl w:val="0"/>
                <w:numId w:val="11"/>
              </w:numPr>
              <w:rPr>
                <w:rFonts w:eastAsia="Times New Roman"/>
                <w:sz w:val="24"/>
                <w:szCs w:val="18"/>
              </w:rPr>
            </w:pPr>
            <w:r w:rsidRPr="00E53743">
              <w:rPr>
                <w:rFonts w:eastAsia="Times New Roman"/>
                <w:sz w:val="24"/>
                <w:szCs w:val="18"/>
              </w:rPr>
              <w:t>Dance and fitness classes permitted with up to 20 people, with up to 1 person per 7 square metres</w:t>
            </w:r>
          </w:p>
          <w:p w14:paraId="2B05FF36" w14:textId="77777777" w:rsidR="00F075B8" w:rsidRPr="00E53743" w:rsidRDefault="00F075B8" w:rsidP="0024143F">
            <w:pPr>
              <w:numPr>
                <w:ilvl w:val="0"/>
                <w:numId w:val="11"/>
              </w:numPr>
              <w:rPr>
                <w:rFonts w:eastAsia="Times New Roman"/>
                <w:sz w:val="24"/>
                <w:szCs w:val="18"/>
              </w:rPr>
            </w:pPr>
            <w:r w:rsidRPr="00E53743">
              <w:rPr>
                <w:rFonts w:eastAsia="Times New Roman"/>
                <w:sz w:val="24"/>
                <w:szCs w:val="18"/>
              </w:rPr>
              <w:t>Travellers from NT, QLD, TAS and WA no longer required to quarantine for 14 days</w:t>
            </w:r>
          </w:p>
        </w:tc>
      </w:tr>
      <w:tr w:rsidR="00F075B8" w:rsidRPr="00E53743" w14:paraId="56D003DA"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02A9277E" w14:textId="77777777" w:rsidR="00F075B8" w:rsidRPr="00E53743" w:rsidRDefault="00F075B8" w:rsidP="0024143F">
            <w:pPr>
              <w:pStyle w:val="NormalWeb"/>
              <w:spacing w:before="0" w:beforeAutospacing="0" w:after="0" w:afterAutospacing="0"/>
              <w:rPr>
                <w:sz w:val="24"/>
                <w:szCs w:val="18"/>
              </w:rPr>
            </w:pPr>
            <w:r w:rsidRPr="00E53743">
              <w:rPr>
                <w:sz w:val="24"/>
                <w:szCs w:val="18"/>
              </w:rPr>
              <w:t>Tasmania</w:t>
            </w:r>
          </w:p>
        </w:tc>
        <w:tc>
          <w:tcPr>
            <w:tcW w:w="0" w:type="auto"/>
            <w:hideMark/>
          </w:tcPr>
          <w:p w14:paraId="2E5CB59C" w14:textId="72DFFB78" w:rsidR="00F075B8" w:rsidRPr="00E53743" w:rsidRDefault="00F075B8" w:rsidP="0024143F">
            <w:pPr>
              <w:pStyle w:val="NormalWeb"/>
              <w:spacing w:before="0" w:beforeAutospacing="0" w:after="0" w:afterAutospacing="0"/>
              <w:rPr>
                <w:sz w:val="24"/>
                <w:szCs w:val="18"/>
                <w:vertAlign w:val="superscript"/>
              </w:rPr>
            </w:pPr>
            <w:r w:rsidRPr="00E53743">
              <w:rPr>
                <w:sz w:val="24"/>
                <w:szCs w:val="18"/>
              </w:rPr>
              <w:t>From 17 June the following restrictions were eased:</w:t>
            </w:r>
            <w:r w:rsidR="00406AAD" w:rsidRPr="00E53743">
              <w:rPr>
                <w:sz w:val="24"/>
                <w:szCs w:val="18"/>
                <w:vertAlign w:val="superscript"/>
              </w:rPr>
              <w:t>26</w:t>
            </w:r>
          </w:p>
          <w:p w14:paraId="35AFFB4A" w14:textId="77777777" w:rsidR="00F075B8" w:rsidRPr="00E53743" w:rsidRDefault="00F075B8" w:rsidP="0024143F">
            <w:pPr>
              <w:numPr>
                <w:ilvl w:val="0"/>
                <w:numId w:val="12"/>
              </w:numPr>
              <w:rPr>
                <w:rFonts w:eastAsia="Times New Roman"/>
                <w:sz w:val="24"/>
                <w:szCs w:val="18"/>
              </w:rPr>
            </w:pPr>
            <w:r w:rsidRPr="00E53743">
              <w:rPr>
                <w:rFonts w:eastAsia="Times New Roman"/>
                <w:sz w:val="24"/>
                <w:szCs w:val="18"/>
              </w:rPr>
              <w:t xml:space="preserve">Gatherings of up to 20 permitted in households </w:t>
            </w:r>
          </w:p>
          <w:p w14:paraId="3B4819A7" w14:textId="77777777" w:rsidR="00F075B8" w:rsidRPr="00E53743" w:rsidRDefault="00F075B8" w:rsidP="0024143F">
            <w:pPr>
              <w:numPr>
                <w:ilvl w:val="0"/>
                <w:numId w:val="12"/>
              </w:numPr>
              <w:rPr>
                <w:rFonts w:eastAsia="Times New Roman"/>
                <w:sz w:val="24"/>
                <w:szCs w:val="18"/>
              </w:rPr>
            </w:pPr>
            <w:r w:rsidRPr="00E53743">
              <w:rPr>
                <w:rFonts w:eastAsia="Times New Roman"/>
                <w:sz w:val="24"/>
                <w:szCs w:val="18"/>
              </w:rPr>
              <w:t>Public gatherings of up to 80 permitted indoors and outdoors</w:t>
            </w:r>
          </w:p>
          <w:p w14:paraId="580CF85A" w14:textId="77777777" w:rsidR="00F075B8" w:rsidRPr="00E53743" w:rsidRDefault="00F075B8" w:rsidP="0024143F">
            <w:pPr>
              <w:numPr>
                <w:ilvl w:val="0"/>
                <w:numId w:val="12"/>
              </w:numPr>
              <w:rPr>
                <w:rFonts w:eastAsia="Times New Roman"/>
                <w:sz w:val="24"/>
                <w:szCs w:val="18"/>
              </w:rPr>
            </w:pPr>
            <w:r w:rsidRPr="00E53743">
              <w:rPr>
                <w:rFonts w:eastAsia="Times New Roman"/>
                <w:sz w:val="24"/>
                <w:szCs w:val="18"/>
              </w:rPr>
              <w:t>Businesses permitted up to 80 patrons with some exceptions</w:t>
            </w:r>
          </w:p>
          <w:p w14:paraId="04A088FD" w14:textId="77777777" w:rsidR="00F075B8" w:rsidRPr="00E53743" w:rsidRDefault="00F075B8" w:rsidP="0024143F">
            <w:pPr>
              <w:numPr>
                <w:ilvl w:val="0"/>
                <w:numId w:val="12"/>
              </w:numPr>
              <w:rPr>
                <w:rFonts w:eastAsia="Times New Roman"/>
                <w:sz w:val="24"/>
                <w:szCs w:val="18"/>
              </w:rPr>
            </w:pPr>
            <w:r w:rsidRPr="00E53743">
              <w:rPr>
                <w:rFonts w:eastAsia="Times New Roman"/>
                <w:sz w:val="24"/>
                <w:szCs w:val="18"/>
              </w:rPr>
              <w:t>Sporting and gym facilities permitted up to 20 per room</w:t>
            </w:r>
          </w:p>
          <w:p w14:paraId="1DB57ED9" w14:textId="55FD3DBA" w:rsidR="00F075B8" w:rsidRPr="00E53743" w:rsidRDefault="00F075B8" w:rsidP="0024143F">
            <w:pPr>
              <w:numPr>
                <w:ilvl w:val="0"/>
                <w:numId w:val="12"/>
              </w:numPr>
              <w:rPr>
                <w:rFonts w:eastAsia="Times New Roman"/>
                <w:sz w:val="24"/>
                <w:szCs w:val="18"/>
              </w:rPr>
            </w:pPr>
            <w:r w:rsidRPr="00E53743">
              <w:rPr>
                <w:rFonts w:eastAsia="Times New Roman"/>
                <w:sz w:val="24"/>
                <w:szCs w:val="18"/>
              </w:rPr>
              <w:t>Restrictions on weddings, funerals and religious ceremonies further eased</w:t>
            </w:r>
          </w:p>
        </w:tc>
      </w:tr>
      <w:tr w:rsidR="00F075B8" w:rsidRPr="00E53743" w14:paraId="2DDA846F" w14:textId="77777777" w:rsidTr="00CA3BBA">
        <w:tc>
          <w:tcPr>
            <w:tcW w:w="0" w:type="auto"/>
            <w:hideMark/>
          </w:tcPr>
          <w:p w14:paraId="0530A4CE" w14:textId="77777777" w:rsidR="00F075B8" w:rsidRPr="00E53743" w:rsidRDefault="00F075B8" w:rsidP="0024143F">
            <w:pPr>
              <w:pStyle w:val="NormalWeb"/>
              <w:rPr>
                <w:sz w:val="24"/>
                <w:szCs w:val="18"/>
              </w:rPr>
            </w:pPr>
            <w:r w:rsidRPr="00E53743">
              <w:rPr>
                <w:sz w:val="24"/>
                <w:szCs w:val="18"/>
              </w:rPr>
              <w:t>Australian Capital Territory</w:t>
            </w:r>
          </w:p>
        </w:tc>
        <w:tc>
          <w:tcPr>
            <w:tcW w:w="0" w:type="auto"/>
            <w:hideMark/>
          </w:tcPr>
          <w:p w14:paraId="362F27D0" w14:textId="7D4B1C57" w:rsidR="00F075B8" w:rsidRPr="00E53743" w:rsidRDefault="00F075B8" w:rsidP="0024143F">
            <w:pPr>
              <w:pStyle w:val="NormalWeb"/>
              <w:spacing w:before="0" w:beforeAutospacing="0" w:after="0" w:afterAutospacing="0"/>
              <w:rPr>
                <w:sz w:val="24"/>
                <w:szCs w:val="18"/>
              </w:rPr>
            </w:pPr>
            <w:r w:rsidRPr="00E53743">
              <w:rPr>
                <w:sz w:val="24"/>
                <w:szCs w:val="18"/>
              </w:rPr>
              <w:t>From 19 June the following restrictions were eased:</w:t>
            </w:r>
            <w:r w:rsidR="00406AAD" w:rsidRPr="00E53743">
              <w:rPr>
                <w:sz w:val="24"/>
                <w:szCs w:val="18"/>
                <w:vertAlign w:val="superscript"/>
              </w:rPr>
              <w:t>27</w:t>
            </w:r>
          </w:p>
          <w:p w14:paraId="4A171A26" w14:textId="77777777" w:rsidR="00F075B8" w:rsidRPr="00E53743" w:rsidRDefault="00F075B8" w:rsidP="0024143F">
            <w:pPr>
              <w:numPr>
                <w:ilvl w:val="0"/>
                <w:numId w:val="13"/>
              </w:numPr>
              <w:rPr>
                <w:rFonts w:eastAsia="Times New Roman"/>
                <w:sz w:val="24"/>
                <w:szCs w:val="18"/>
              </w:rPr>
            </w:pPr>
            <w:r w:rsidRPr="00E53743">
              <w:rPr>
                <w:rFonts w:eastAsia="Times New Roman"/>
                <w:sz w:val="24"/>
                <w:szCs w:val="18"/>
              </w:rPr>
              <w:t>No restrictions on household visitation</w:t>
            </w:r>
          </w:p>
          <w:p w14:paraId="7352F77F" w14:textId="77777777" w:rsidR="00F075B8" w:rsidRPr="00E53743" w:rsidRDefault="00F075B8" w:rsidP="0024143F">
            <w:pPr>
              <w:numPr>
                <w:ilvl w:val="0"/>
                <w:numId w:val="13"/>
              </w:numPr>
              <w:rPr>
                <w:rFonts w:eastAsia="Times New Roman"/>
                <w:sz w:val="24"/>
                <w:szCs w:val="18"/>
              </w:rPr>
            </w:pPr>
            <w:r w:rsidRPr="00E53743">
              <w:rPr>
                <w:rFonts w:eastAsia="Times New Roman"/>
                <w:sz w:val="24"/>
                <w:szCs w:val="18"/>
              </w:rPr>
              <w:t>Public gatherings of up to 100 permitted indoors and outdoors</w:t>
            </w:r>
          </w:p>
          <w:p w14:paraId="50EDBF38" w14:textId="77777777" w:rsidR="00F075B8" w:rsidRPr="00E53743" w:rsidRDefault="00F075B8" w:rsidP="0024143F">
            <w:pPr>
              <w:numPr>
                <w:ilvl w:val="0"/>
                <w:numId w:val="13"/>
              </w:numPr>
              <w:rPr>
                <w:rFonts w:eastAsia="Times New Roman"/>
                <w:sz w:val="24"/>
                <w:szCs w:val="18"/>
              </w:rPr>
            </w:pPr>
            <w:r w:rsidRPr="00E53743">
              <w:rPr>
                <w:rFonts w:eastAsia="Times New Roman"/>
                <w:sz w:val="24"/>
                <w:szCs w:val="18"/>
              </w:rPr>
              <w:t>Most businesses permitted up to 100 patrons provided 4 square metre rule maintained</w:t>
            </w:r>
          </w:p>
          <w:p w14:paraId="4BCD9964" w14:textId="77777777" w:rsidR="00F075B8" w:rsidRPr="00E53743" w:rsidRDefault="00F075B8" w:rsidP="0024143F">
            <w:pPr>
              <w:numPr>
                <w:ilvl w:val="0"/>
                <w:numId w:val="13"/>
              </w:numPr>
              <w:rPr>
                <w:rFonts w:eastAsia="Times New Roman"/>
                <w:sz w:val="24"/>
                <w:szCs w:val="18"/>
              </w:rPr>
            </w:pPr>
            <w:r w:rsidRPr="00E53743">
              <w:rPr>
                <w:rFonts w:eastAsia="Times New Roman"/>
                <w:sz w:val="24"/>
                <w:szCs w:val="18"/>
              </w:rPr>
              <w:t>Full contact sport, dance and training permitted</w:t>
            </w:r>
          </w:p>
          <w:p w14:paraId="0ABDC927" w14:textId="370F5F08" w:rsidR="00F075B8" w:rsidRPr="00E53743" w:rsidRDefault="00F075B8" w:rsidP="0024143F">
            <w:pPr>
              <w:numPr>
                <w:ilvl w:val="0"/>
                <w:numId w:val="13"/>
              </w:numPr>
              <w:rPr>
                <w:rFonts w:eastAsia="Times New Roman"/>
                <w:sz w:val="24"/>
                <w:szCs w:val="18"/>
              </w:rPr>
            </w:pPr>
            <w:r w:rsidRPr="00E53743">
              <w:rPr>
                <w:rFonts w:eastAsia="Times New Roman"/>
                <w:sz w:val="24"/>
                <w:szCs w:val="18"/>
              </w:rPr>
              <w:t>Organised tour groups of up to 20 permitted</w:t>
            </w:r>
          </w:p>
        </w:tc>
      </w:tr>
      <w:tr w:rsidR="00F075B8" w:rsidRPr="00E53743" w14:paraId="26ADA743" w14:textId="77777777" w:rsidTr="00CA3BBA">
        <w:trPr>
          <w:cnfStyle w:val="000000010000" w:firstRow="0" w:lastRow="0" w:firstColumn="0" w:lastColumn="0" w:oddVBand="0" w:evenVBand="0" w:oddHBand="0" w:evenHBand="1" w:firstRowFirstColumn="0" w:firstRowLastColumn="0" w:lastRowFirstColumn="0" w:lastRowLastColumn="0"/>
        </w:trPr>
        <w:tc>
          <w:tcPr>
            <w:tcW w:w="0" w:type="auto"/>
            <w:hideMark/>
          </w:tcPr>
          <w:p w14:paraId="331750B2" w14:textId="77777777" w:rsidR="00F075B8" w:rsidRPr="00E53743" w:rsidRDefault="00F075B8" w:rsidP="0024143F">
            <w:pPr>
              <w:pStyle w:val="NormalWeb"/>
              <w:rPr>
                <w:sz w:val="24"/>
                <w:szCs w:val="18"/>
              </w:rPr>
            </w:pPr>
            <w:r w:rsidRPr="00E53743">
              <w:rPr>
                <w:sz w:val="24"/>
                <w:szCs w:val="18"/>
              </w:rPr>
              <w:t>Northern Territory</w:t>
            </w:r>
          </w:p>
        </w:tc>
        <w:tc>
          <w:tcPr>
            <w:tcW w:w="0" w:type="auto"/>
            <w:hideMark/>
          </w:tcPr>
          <w:p w14:paraId="56DAE5C5" w14:textId="24EABC63" w:rsidR="00F075B8" w:rsidRPr="00E53743" w:rsidRDefault="00F075B8" w:rsidP="0024143F">
            <w:pPr>
              <w:rPr>
                <w:rFonts w:eastAsia="Times New Roman"/>
                <w:sz w:val="24"/>
                <w:szCs w:val="18"/>
              </w:rPr>
            </w:pPr>
            <w:r w:rsidRPr="00E53743">
              <w:rPr>
                <w:rFonts w:eastAsia="Times New Roman"/>
                <w:sz w:val="24"/>
                <w:szCs w:val="18"/>
              </w:rPr>
              <w:t>No further easing of restrictions has occurred during this reporting period.</w:t>
            </w:r>
            <w:r w:rsidR="00406AAD" w:rsidRPr="00E53743">
              <w:rPr>
                <w:rFonts w:eastAsia="Times New Roman"/>
                <w:sz w:val="24"/>
                <w:szCs w:val="18"/>
                <w:vertAlign w:val="superscript"/>
              </w:rPr>
              <w:t>28</w:t>
            </w:r>
            <w:r w:rsidRPr="00E53743">
              <w:rPr>
                <w:rFonts w:eastAsia="Times New Roman"/>
                <w:sz w:val="24"/>
                <w:szCs w:val="18"/>
              </w:rPr>
              <w:t xml:space="preserve"> </w:t>
            </w:r>
          </w:p>
        </w:tc>
      </w:tr>
    </w:tbl>
    <w:p w14:paraId="1A610574" w14:textId="77777777" w:rsidR="00497D6C" w:rsidRDefault="00497D6C" w:rsidP="00F47DCD">
      <w:pPr>
        <w:sectPr w:rsidR="00497D6C" w:rsidSect="00497D6C">
          <w:footnotePr>
            <w:numFmt w:val="lowerRoman"/>
          </w:footnotePr>
          <w:pgSz w:w="11906" w:h="16838"/>
          <w:pgMar w:top="720" w:right="720" w:bottom="1134" w:left="720" w:header="709" w:footer="284" w:gutter="0"/>
          <w:cols w:space="708"/>
          <w:titlePg/>
          <w:docGrid w:linePitch="360"/>
        </w:sectPr>
      </w:pPr>
    </w:p>
    <w:p w14:paraId="0A34EF76" w14:textId="22FE6ED4" w:rsidR="000C6F82" w:rsidRDefault="000C6F82" w:rsidP="009875D2">
      <w:pPr>
        <w:pStyle w:val="CDIFigures"/>
      </w:pPr>
      <w:r>
        <w:lastRenderedPageBreak/>
        <w:t xml:space="preserve">Figure </w:t>
      </w:r>
      <w:r w:rsidR="00F70320">
        <w:t>9</w:t>
      </w:r>
      <w:r>
        <w:t>: COVID-19 notifications in Australia by date of illn</w:t>
      </w:r>
      <w:r w:rsidR="007F5653">
        <w:t xml:space="preserve">ess onset, to </w:t>
      </w:r>
      <w:r w:rsidR="008E1128">
        <w:t>21</w:t>
      </w:r>
      <w:r w:rsidR="007F5653">
        <w:t xml:space="preserve"> June</w:t>
      </w:r>
      <w:r>
        <w:t xml:space="preserve"> 2020</w:t>
      </w:r>
      <w:r w:rsidRPr="0022207B">
        <w:rPr>
          <w:vertAlign w:val="superscript"/>
        </w:rPr>
        <w:t>a</w:t>
      </w:r>
      <w:r>
        <w:t xml:space="preserve"> with timing of key public health measures</w:t>
      </w:r>
    </w:p>
    <w:p w14:paraId="11C299E7" w14:textId="7A07B5C3" w:rsidR="00033BD3" w:rsidRDefault="00F70320" w:rsidP="002349E2">
      <w:pPr>
        <w:tabs>
          <w:tab w:val="left" w:pos="284"/>
        </w:tabs>
        <w:jc w:val="center"/>
        <w:rPr>
          <w:rStyle w:val="CDIfootnotesChar"/>
        </w:rPr>
      </w:pPr>
      <w:r>
        <w:rPr>
          <w:noProof/>
        </w:rPr>
        <w:drawing>
          <wp:inline distT="0" distB="0" distL="0" distR="0" wp14:anchorId="1904B68D" wp14:editId="6339EDAB">
            <wp:extent cx="8715856" cy="5749506"/>
            <wp:effectExtent l="0" t="0" r="9525" b="3810"/>
            <wp:docPr id="31" name="Picture 31" descr="Bar chart showing COVID-19 notifications by date of illness onset, for the 7,135 Australian cases. Notifications for the cases shown have onset dates ranging from 13 January 2020 to 21 June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718643" cy="5751345"/>
                    </a:xfrm>
                    <a:prstGeom prst="rect">
                      <a:avLst/>
                    </a:prstGeom>
                  </pic:spPr>
                </pic:pic>
              </a:graphicData>
            </a:graphic>
          </wp:inline>
        </w:drawing>
      </w:r>
    </w:p>
    <w:p w14:paraId="3EB4C7E2" w14:textId="2B5A1EB8" w:rsidR="00A513EE" w:rsidRPr="003F5ABE" w:rsidRDefault="000C6F82" w:rsidP="003F5ABE">
      <w:pPr>
        <w:tabs>
          <w:tab w:val="left" w:pos="284"/>
        </w:tabs>
        <w:rPr>
          <w:sz w:val="18"/>
        </w:rPr>
        <w:sectPr w:rsidR="00A513EE" w:rsidRPr="003F5ABE" w:rsidSect="00A513EE">
          <w:footnotePr>
            <w:numFmt w:val="lowerRoman"/>
          </w:footnotePr>
          <w:pgSz w:w="16838" w:h="11906" w:orient="landscape"/>
          <w:pgMar w:top="720" w:right="720" w:bottom="720" w:left="1134" w:header="709" w:footer="284" w:gutter="0"/>
          <w:cols w:space="708"/>
          <w:titlePg/>
          <w:docGrid w:linePitch="360"/>
        </w:sectPr>
      </w:pPr>
      <w:r w:rsidRPr="00BB428F">
        <w:rPr>
          <w:rStyle w:val="CDIfootnotesChar"/>
        </w:rPr>
        <w:t xml:space="preserve">a </w:t>
      </w:r>
      <w:r w:rsidRPr="00BB428F">
        <w:rPr>
          <w:rStyle w:val="CDIfootnotesChar"/>
        </w:rPr>
        <w:tab/>
        <w:t>Source: NNDSS. Due to reporting delays, interpret the latest days’ new cases with caution</w:t>
      </w:r>
      <w:r w:rsidR="001F74F6" w:rsidRPr="00BB428F">
        <w:rPr>
          <w:rStyle w:val="CDIfootnotesChar"/>
        </w:rPr>
        <w:t>.</w:t>
      </w:r>
    </w:p>
    <w:p w14:paraId="62394BA7" w14:textId="5DC52A4D" w:rsidR="000C6F82" w:rsidRDefault="000C6F82">
      <w:pPr>
        <w:pStyle w:val="Heading1"/>
      </w:pPr>
      <w:r w:rsidRPr="00497D6C">
        <w:lastRenderedPageBreak/>
        <w:t xml:space="preserve">International </w:t>
      </w:r>
      <w:r w:rsidR="000B4124" w:rsidRPr="00497D6C">
        <w:t xml:space="preserve">situation </w:t>
      </w:r>
    </w:p>
    <w:p w14:paraId="7E13A8B7" w14:textId="2F650E57" w:rsidR="00A96F40" w:rsidRDefault="00575E9B" w:rsidP="00E87452">
      <w:r w:rsidDel="005F15EE">
        <w:t>As at</w:t>
      </w:r>
      <w:r w:rsidR="00290688" w:rsidRPr="00693DDE" w:rsidDel="005F15EE">
        <w:t xml:space="preserve"> </w:t>
      </w:r>
      <w:r w:rsidR="00D35010" w:rsidRPr="00D35010" w:rsidDel="005F15EE">
        <w:t>21</w:t>
      </w:r>
      <w:r w:rsidR="00290688" w:rsidRPr="00693DDE" w:rsidDel="005F15EE">
        <w:t xml:space="preserve"> June 2020, more than 216 countries, regions and areas had reported </w:t>
      </w:r>
      <w:r w:rsidR="00D35010" w:rsidDel="005F15EE">
        <w:t>8</w:t>
      </w:r>
      <w:r w:rsidR="00290688" w:rsidRPr="00693DDE" w:rsidDel="005F15EE">
        <w:t>,</w:t>
      </w:r>
      <w:r w:rsidR="00D35010" w:rsidDel="005F15EE">
        <w:t>708</w:t>
      </w:r>
      <w:r w:rsidR="00290688" w:rsidRPr="00693DDE" w:rsidDel="005F15EE">
        <w:t>,</w:t>
      </w:r>
      <w:r w:rsidR="00D35010" w:rsidDel="005F15EE">
        <w:t>008</w:t>
      </w:r>
      <w:r w:rsidR="00290688" w:rsidRPr="00693DDE" w:rsidDel="005F15EE">
        <w:t xml:space="preserve"> COVID-19 cases and </w:t>
      </w:r>
      <w:r w:rsidR="00D35010" w:rsidDel="005F15EE">
        <w:t>461</w:t>
      </w:r>
      <w:r w:rsidR="00290688" w:rsidRPr="00693DDE" w:rsidDel="005F15EE">
        <w:t>,</w:t>
      </w:r>
      <w:r w:rsidR="00D35010" w:rsidDel="005F15EE">
        <w:t>715</w:t>
      </w:r>
      <w:r w:rsidR="00290688" w:rsidRPr="00693DDE" w:rsidDel="005F15EE">
        <w:t xml:space="preserve"> deaths to WHO.</w:t>
      </w:r>
      <w:r w:rsidR="00406AAD">
        <w:rPr>
          <w:vertAlign w:val="superscript"/>
        </w:rPr>
        <w:t>29</w:t>
      </w:r>
      <w:r w:rsidR="00406AAD" w:rsidDel="005F15EE">
        <w:t xml:space="preserve"> </w:t>
      </w:r>
      <w:r w:rsidR="00F471AE">
        <w:t xml:space="preserve">All data is WHO unless otherwise </w:t>
      </w:r>
      <w:r w:rsidR="002B08E9">
        <w:t>specified.</w:t>
      </w:r>
      <w:r w:rsidR="00F76A65" w:rsidRPr="00F76A65">
        <w:t xml:space="preserve"> </w:t>
      </w:r>
      <w:r w:rsidR="00F76A65" w:rsidRPr="00693DDE">
        <w:t xml:space="preserve">By region, approximately </w:t>
      </w:r>
      <w:r w:rsidR="00F76A65">
        <w:t>49</w:t>
      </w:r>
      <w:r w:rsidR="00F76A65" w:rsidRPr="00693DDE">
        <w:t>% of all global cases and 4</w:t>
      </w:r>
      <w:r w:rsidR="00F76A65">
        <w:t>7</w:t>
      </w:r>
      <w:r w:rsidR="00F76A65" w:rsidRPr="00693DDE">
        <w:t xml:space="preserve">% of all global deaths are from the Americas, while </w:t>
      </w:r>
      <w:r w:rsidR="00F76A65">
        <w:t>29</w:t>
      </w:r>
      <w:r w:rsidR="00F76A65" w:rsidRPr="00693DDE">
        <w:t xml:space="preserve">% of cases and </w:t>
      </w:r>
      <w:r w:rsidR="00F76A65">
        <w:t>42</w:t>
      </w:r>
      <w:r w:rsidR="00F76A65" w:rsidRPr="00693DDE">
        <w:t>% of deaths are from the European Region. The global case fatality</w:t>
      </w:r>
      <w:r w:rsidR="00F76A65">
        <w:t xml:space="preserve"> rate (CFR) is approximately 5.3</w:t>
      </w:r>
      <w:r w:rsidR="00F76A65" w:rsidRPr="00693DDE">
        <w:t>%.</w:t>
      </w:r>
    </w:p>
    <w:p w14:paraId="644A5B92" w14:textId="77777777" w:rsidR="00F76A65" w:rsidRDefault="00F76A65" w:rsidP="00E87452">
      <w:pPr>
        <w:pStyle w:val="ListParagraph"/>
        <w:numPr>
          <w:ilvl w:val="0"/>
          <w:numId w:val="38"/>
        </w:numPr>
      </w:pPr>
      <w:r w:rsidRPr="00693DDE">
        <w:t>By country, the largest numbers of cases</w:t>
      </w:r>
      <w:r>
        <w:t xml:space="preserve"> </w:t>
      </w:r>
      <w:r w:rsidRPr="00693DDE">
        <w:t>are from</w:t>
      </w:r>
      <w:r>
        <w:t>: t</w:t>
      </w:r>
      <w:r w:rsidRPr="00693DDE">
        <w:t>he United States of America</w:t>
      </w:r>
      <w:r>
        <w:t xml:space="preserve"> (2,208,000); </w:t>
      </w:r>
      <w:r w:rsidRPr="00693DDE">
        <w:t xml:space="preserve">Brazil </w:t>
      </w:r>
      <w:r w:rsidRPr="00737C9B">
        <w:t>(1,033,000); and t</w:t>
      </w:r>
      <w:r>
        <w:t>he Russian Federation</w:t>
      </w:r>
      <w:r w:rsidRPr="00BB60AD">
        <w:t xml:space="preserve"> (585,000).</w:t>
      </w:r>
    </w:p>
    <w:p w14:paraId="13A7D99E" w14:textId="77777777" w:rsidR="00F76A65" w:rsidRPr="00BB60AD" w:rsidRDefault="00F76A65" w:rsidP="00E87452">
      <w:pPr>
        <w:pStyle w:val="ListParagraph"/>
        <w:numPr>
          <w:ilvl w:val="0"/>
          <w:numId w:val="38"/>
        </w:numPr>
      </w:pPr>
      <w:r>
        <w:t>By country, t</w:t>
      </w:r>
      <w:r w:rsidRPr="00693DDE">
        <w:t>he largest numbers of deaths are from</w:t>
      </w:r>
      <w:r>
        <w:t>:</w:t>
      </w:r>
      <w:r w:rsidRPr="00693DDE">
        <w:t xml:space="preserve"> the United States of America</w:t>
      </w:r>
      <w:r>
        <w:t xml:space="preserve"> (</w:t>
      </w:r>
      <w:r w:rsidRPr="00BB60AD">
        <w:t>118,900); Brazil (49,000)</w:t>
      </w:r>
      <w:r>
        <w:t>;</w:t>
      </w:r>
      <w:r w:rsidRPr="00BB60AD">
        <w:t xml:space="preserve"> and </w:t>
      </w:r>
      <w:r w:rsidRPr="00693DDE">
        <w:t xml:space="preserve">the United Kingdom </w:t>
      </w:r>
      <w:r w:rsidRPr="00BB60AD">
        <w:t>(42,600).</w:t>
      </w:r>
    </w:p>
    <w:p w14:paraId="58A5AA0B" w14:textId="1E0DCD7E" w:rsidR="008F27DD" w:rsidRDefault="00290688" w:rsidP="000E039B">
      <w:r w:rsidRPr="00A96F40">
        <w:t>Europe</w:t>
      </w:r>
      <w:r w:rsidRPr="00693DDE">
        <w:t xml:space="preserve"> and the United States of America continue to be the epicentres of the pandemic</w:t>
      </w:r>
      <w:r w:rsidR="00575E9B">
        <w:t>. H</w:t>
      </w:r>
      <w:r w:rsidRPr="00693DDE">
        <w:t xml:space="preserve">owever, </w:t>
      </w:r>
      <w:r w:rsidR="008F27DD">
        <w:t>as shown in Figure 6</w:t>
      </w:r>
      <w:r w:rsidR="00A96F40">
        <w:t>,</w:t>
      </w:r>
      <w:r w:rsidR="008F27DD">
        <w:t xml:space="preserve"> </w:t>
      </w:r>
      <w:r w:rsidRPr="00693DDE">
        <w:t xml:space="preserve">some South American countries </w:t>
      </w:r>
      <w:r w:rsidR="008F27DD">
        <w:t>(</w:t>
      </w:r>
      <w:r w:rsidR="00A96F40">
        <w:t>Brazil</w:t>
      </w:r>
      <w:r w:rsidR="008F27DD">
        <w:t xml:space="preserve"> and </w:t>
      </w:r>
      <w:r w:rsidR="00A96F40">
        <w:t>Peru</w:t>
      </w:r>
      <w:r w:rsidR="008F27DD">
        <w:t xml:space="preserve">) </w:t>
      </w:r>
      <w:r w:rsidRPr="00693DDE">
        <w:t>and India are emerging as hotspots</w:t>
      </w:r>
      <w:r w:rsidR="00A96F40">
        <w:t>.</w:t>
      </w:r>
      <w:r w:rsidRPr="00693DDE" w:rsidDel="008F27DD">
        <w:t xml:space="preserve"> </w:t>
      </w:r>
      <w:r w:rsidR="00F76A65">
        <w:t>There are also several countries not previously highlighted that are seeing a strong growth in new cases, with each accounting for over 3% of the total cases reported globally in the previous fortnight. These countries include Chile, Pakistan, Mexico and Saudi Arabia, which are not shown in Figure 10.</w:t>
      </w:r>
      <w:r w:rsidR="00F76A65" w:rsidRPr="00693DDE" w:rsidDel="00F76A65">
        <w:t xml:space="preserve"> </w:t>
      </w:r>
    </w:p>
    <w:p w14:paraId="28016017" w14:textId="77777777" w:rsidR="00D664B9" w:rsidRPr="00E87452" w:rsidRDefault="00D664B9" w:rsidP="00E87452">
      <w:pPr>
        <w:pStyle w:val="Heading2"/>
      </w:pPr>
      <w:r w:rsidRPr="00E87452">
        <w:t>Western Pacific Region</w:t>
      </w:r>
    </w:p>
    <w:p w14:paraId="0553B98C" w14:textId="476B556B" w:rsidR="00A93013" w:rsidRPr="0069599D" w:rsidRDefault="00EA1733" w:rsidP="00E87452">
      <w:pPr>
        <w:rPr>
          <w:b/>
          <w:vertAlign w:val="superscript"/>
        </w:rPr>
      </w:pPr>
      <w:r>
        <w:t>On 21 June 2020 t</w:t>
      </w:r>
      <w:r w:rsidR="00A93013" w:rsidRPr="00A93013">
        <w:t xml:space="preserve">he </w:t>
      </w:r>
      <w:r w:rsidR="00CB36DF">
        <w:t xml:space="preserve">cumulative </w:t>
      </w:r>
      <w:r w:rsidR="00A93013" w:rsidRPr="00A93013">
        <w:t xml:space="preserve">number </w:t>
      </w:r>
      <w:r w:rsidR="00A93013">
        <w:t>of cases in the region stands at approximately 205,000</w:t>
      </w:r>
      <w:r>
        <w:t>.</w:t>
      </w:r>
      <w:r w:rsidR="00406AAD">
        <w:rPr>
          <w:vertAlign w:val="superscript"/>
        </w:rPr>
        <w:t>29</w:t>
      </w:r>
      <w:r w:rsidR="00A93013">
        <w:t xml:space="preserve"> The number of cases reported in the region over the previous fortnight was 15,000</w:t>
      </w:r>
      <w:r w:rsidR="00032CEA">
        <w:t>,</w:t>
      </w:r>
      <w:r w:rsidR="00A93013">
        <w:t xml:space="preserve"> which </w:t>
      </w:r>
      <w:r w:rsidR="005B064D">
        <w:t>represents a 7.7% rise in the cumulative case count</w:t>
      </w:r>
      <w:r w:rsidR="00A93013">
        <w:t>. Globally</w:t>
      </w:r>
      <w:r w:rsidR="006172D1">
        <w:t>,</w:t>
      </w:r>
      <w:r w:rsidR="00A93013">
        <w:t xml:space="preserve"> the region accounts for 2.4% of cumulative cases and 1.6% of cumulative deaths, though </w:t>
      </w:r>
      <w:r w:rsidR="00204BD2">
        <w:t xml:space="preserve">it only accounts of 0.8% of the global cases observed in the last fortnight. </w:t>
      </w:r>
      <w:r>
        <w:t>This</w:t>
      </w:r>
      <w:r w:rsidR="005B064D">
        <w:t xml:space="preserve"> region is also</w:t>
      </w:r>
      <w:r w:rsidR="006172D1">
        <w:t xml:space="preserve"> </w:t>
      </w:r>
      <w:r w:rsidR="005B064D">
        <w:t xml:space="preserve">the least </w:t>
      </w:r>
      <w:r w:rsidR="00032CEA">
        <w:t>a</w:t>
      </w:r>
      <w:r w:rsidR="005B064D">
        <w:t>ffected by COVID-19</w:t>
      </w:r>
      <w:r w:rsidR="00870995">
        <w:t>,</w:t>
      </w:r>
      <w:r w:rsidR="005B064D">
        <w:t xml:space="preserve"> with a prevalence of </w:t>
      </w:r>
      <w:r w:rsidR="00407991" w:rsidRPr="00870995">
        <w:t>10</w:t>
      </w:r>
      <w:r w:rsidR="005B064D" w:rsidRPr="005B064D">
        <w:t>.8</w:t>
      </w:r>
      <w:r w:rsidR="005B064D">
        <w:t xml:space="preserve"> cases per 100,000 people and a mortality rate of 0</w:t>
      </w:r>
      <w:r w:rsidR="00407991" w:rsidRPr="00870995">
        <w:t>.3</w:t>
      </w:r>
      <w:r w:rsidR="005B064D">
        <w:t xml:space="preserve"> deaths per 100,000 </w:t>
      </w:r>
      <w:r w:rsidR="00870995">
        <w:t>p</w:t>
      </w:r>
      <w:r w:rsidR="005B064D" w:rsidRPr="00870995">
        <w:t>o</w:t>
      </w:r>
      <w:r w:rsidR="00870995">
        <w:t>pulation</w:t>
      </w:r>
      <w:r w:rsidR="001A2A78" w:rsidRPr="00870995">
        <w:t>,</w:t>
      </w:r>
      <w:r w:rsidR="00406AAD">
        <w:rPr>
          <w:vertAlign w:val="superscript"/>
        </w:rPr>
        <w:t>30</w:t>
      </w:r>
      <w:r w:rsidR="001A2A78" w:rsidRPr="00870995">
        <w:t xml:space="preserve"> compared to the global average of </w:t>
      </w:r>
      <w:r w:rsidR="00407991" w:rsidRPr="00870995">
        <w:t>113.4 cases per 100,000 pe</w:t>
      </w:r>
      <w:r w:rsidR="00870995" w:rsidRPr="00870995">
        <w:t>ople and a mortality rate of 6.0</w:t>
      </w:r>
      <w:r w:rsidR="00407991" w:rsidRPr="00870995">
        <w:t xml:space="preserve"> deaths per 100,000 </w:t>
      </w:r>
      <w:r w:rsidR="00870995">
        <w:t>p</w:t>
      </w:r>
      <w:r w:rsidR="00870995" w:rsidRPr="00870995">
        <w:t>op</w:t>
      </w:r>
      <w:r w:rsidR="00870995">
        <w:t>ulation</w:t>
      </w:r>
      <w:r w:rsidR="00870995" w:rsidRPr="00870995">
        <w:t>.</w:t>
      </w:r>
      <w:r w:rsidR="00406AAD">
        <w:rPr>
          <w:vertAlign w:val="superscript"/>
        </w:rPr>
        <w:t>30</w:t>
      </w:r>
    </w:p>
    <w:p w14:paraId="29949842" w14:textId="668A8F7D" w:rsidR="00204BD2" w:rsidRDefault="00204BD2" w:rsidP="00E87452">
      <w:pPr>
        <w:rPr>
          <w:b/>
        </w:rPr>
      </w:pPr>
      <w:r>
        <w:t xml:space="preserve">The majority of the cases in the region are observed </w:t>
      </w:r>
      <w:r w:rsidR="00B30DA6">
        <w:t>in China, Singapore and the Philippines</w:t>
      </w:r>
      <w:r w:rsidR="00032CEA">
        <w:t>, t</w:t>
      </w:r>
      <w:r w:rsidR="00B30DA6">
        <w:t>hough in the past fortnight the greatest number</w:t>
      </w:r>
      <w:r w:rsidR="00032CEA">
        <w:t>s</w:t>
      </w:r>
      <w:r w:rsidR="00B30DA6">
        <w:t xml:space="preserve"> of </w:t>
      </w:r>
      <w:r w:rsidR="00453458">
        <w:t xml:space="preserve">new </w:t>
      </w:r>
      <w:r w:rsidR="00B30DA6">
        <w:t>cases have been observed in the Philippines (</w:t>
      </w:r>
      <w:r w:rsidR="00453458">
        <w:t>51%)</w:t>
      </w:r>
      <w:r w:rsidR="00B30DA6">
        <w:t>, Singapore</w:t>
      </w:r>
      <w:r w:rsidR="00453458">
        <w:t xml:space="preserve"> (24%)</w:t>
      </w:r>
      <w:r w:rsidR="00B30DA6">
        <w:t xml:space="preserve"> and Japan</w:t>
      </w:r>
      <w:r w:rsidR="00453458">
        <w:t xml:space="preserve"> (5%)</w:t>
      </w:r>
      <w:r w:rsidR="00B30DA6">
        <w:t xml:space="preserve">. </w:t>
      </w:r>
      <w:r w:rsidR="00BA4640" w:rsidRPr="00BA4640">
        <w:t>Their epidemic trajectories are shown in Figure 6.</w:t>
      </w:r>
      <w:r w:rsidR="00BA4640">
        <w:t xml:space="preserve"> </w:t>
      </w:r>
      <w:r w:rsidR="006172D1">
        <w:t>There were four countries that did not report any new cases in the previous fortnight</w:t>
      </w:r>
      <w:r w:rsidR="00EA1733">
        <w:t xml:space="preserve"> (</w:t>
      </w:r>
      <w:r w:rsidR="006172D1">
        <w:t xml:space="preserve">Brunei </w:t>
      </w:r>
      <w:r w:rsidR="006172D1" w:rsidRPr="006172D1">
        <w:t>Darussalam</w:t>
      </w:r>
      <w:r w:rsidR="006172D1">
        <w:t xml:space="preserve">, Fiji, </w:t>
      </w:r>
      <w:r w:rsidR="006172D1" w:rsidRPr="006172D1">
        <w:t>French Polynesia</w:t>
      </w:r>
      <w:r w:rsidR="006172D1">
        <w:t xml:space="preserve"> and </w:t>
      </w:r>
      <w:r w:rsidR="006172D1" w:rsidRPr="006172D1">
        <w:t>Lao People's Democratic Republic</w:t>
      </w:r>
      <w:r w:rsidR="00EA1733">
        <w:t>)</w:t>
      </w:r>
      <w:r w:rsidR="006172D1">
        <w:t>.</w:t>
      </w:r>
      <w:r w:rsidR="00FB6756">
        <w:rPr>
          <w:vertAlign w:val="superscript"/>
        </w:rPr>
        <w:t>30</w:t>
      </w:r>
      <w:r w:rsidR="006172D1">
        <w:t xml:space="preserve"> </w:t>
      </w:r>
    </w:p>
    <w:p w14:paraId="22F06D08" w14:textId="7D703120" w:rsidR="000277B5" w:rsidRPr="00A93013" w:rsidRDefault="00032CEA" w:rsidP="00585BEF">
      <w:pPr>
        <w:rPr>
          <w:b/>
        </w:rPr>
        <w:sectPr w:rsidR="000277B5" w:rsidRPr="00A93013" w:rsidSect="00A30C37">
          <w:footnotePr>
            <w:numFmt w:val="lowerRoman"/>
          </w:footnotePr>
          <w:pgSz w:w="11906" w:h="16838"/>
          <w:pgMar w:top="720" w:right="720" w:bottom="1134" w:left="720" w:header="709" w:footer="284" w:gutter="0"/>
          <w:cols w:space="708"/>
          <w:titlePg/>
          <w:docGrid w:linePitch="360"/>
        </w:sectPr>
      </w:pPr>
      <w:r>
        <w:t>In t</w:t>
      </w:r>
      <w:r w:rsidR="00CC6F28">
        <w:t>his fortnight</w:t>
      </w:r>
      <w:r>
        <w:t>,</w:t>
      </w:r>
      <w:r w:rsidR="00CC6F28">
        <w:t xml:space="preserve"> Singapore saw </w:t>
      </w:r>
      <w:r w:rsidR="00F76A65">
        <w:t>low but fluctuating</w:t>
      </w:r>
      <w:r w:rsidR="003C3C43">
        <w:t xml:space="preserve"> </w:t>
      </w:r>
      <w:r w:rsidR="00CC6F28">
        <w:t>number</w:t>
      </w:r>
      <w:r w:rsidR="00F76A65">
        <w:t>s</w:t>
      </w:r>
      <w:r w:rsidR="00CC6F28">
        <w:t xml:space="preserve"> of community cases, reporting 18 in a single day. The number of new infections in dormitory residents</w:t>
      </w:r>
      <w:r>
        <w:t xml:space="preserve"> in Singapore</w:t>
      </w:r>
      <w:r w:rsidR="00341F7A">
        <w:t xml:space="preserve"> is slowing with 12.</w:t>
      </w:r>
      <w:r w:rsidR="00F76A65">
        <w:t>3</w:t>
      </w:r>
      <w:r w:rsidR="00341F7A">
        <w:t xml:space="preserve">% of this population </w:t>
      </w:r>
      <w:r w:rsidR="00CC6F28">
        <w:t>infected, an increase from 11.0% at the start of the fortnight.</w:t>
      </w:r>
      <w:r w:rsidR="00FB6756">
        <w:rPr>
          <w:vertAlign w:val="superscript"/>
        </w:rPr>
        <w:t>31</w:t>
      </w:r>
      <w:r w:rsidR="00CC6F28">
        <w:t xml:space="preserve"> </w:t>
      </w:r>
      <w:r w:rsidR="00CC6F28" w:rsidRPr="00CC6F28">
        <w:t>A resurgence has been reported in the Republic of Korea</w:t>
      </w:r>
      <w:r w:rsidR="00012A3C">
        <w:t>;</w:t>
      </w:r>
      <w:r w:rsidR="00CC6F28" w:rsidRPr="00CC6F28">
        <w:t xml:space="preserve"> however</w:t>
      </w:r>
      <w:r w:rsidR="00012A3C">
        <w:t>,</w:t>
      </w:r>
      <w:r w:rsidR="00CC6F28" w:rsidRPr="00CC6F28">
        <w:t xml:space="preserve"> this is localised to Seoul and is attributed to door-to-door sales. In the previous fortnight 58% of new cases in the country have been attributed to clusters and 22% to international travel</w:t>
      </w:r>
      <w:r w:rsidR="00FB6756">
        <w:rPr>
          <w:vertAlign w:val="superscript"/>
        </w:rPr>
        <w:t>32</w:t>
      </w:r>
      <w:r w:rsidR="00CC6F28" w:rsidRPr="00CC6F28">
        <w:t xml:space="preserve">. </w:t>
      </w:r>
      <w:r w:rsidR="005332FC">
        <w:t xml:space="preserve">China </w:t>
      </w:r>
      <w:r>
        <w:t xml:space="preserve">has </w:t>
      </w:r>
      <w:r w:rsidR="005332FC">
        <w:t>reported an outbreak in a wholesale market in Beijing.</w:t>
      </w:r>
      <w:r w:rsidR="005332FC" w:rsidRPr="00341F7A">
        <w:t xml:space="preserve"> </w:t>
      </w:r>
      <w:r w:rsidR="00341F7A" w:rsidRPr="00341F7A">
        <w:t xml:space="preserve">The SARS-CoV-2 virus </w:t>
      </w:r>
      <w:r w:rsidR="005332FC">
        <w:t xml:space="preserve">was detected on a cutting board and caused China to ban meat and seafood importation while an investigation into foodborne transmission was conducted. The ban was modified to specific </w:t>
      </w:r>
      <w:r w:rsidR="00012A3C">
        <w:t xml:space="preserve">food processing </w:t>
      </w:r>
      <w:r w:rsidR="005332FC">
        <w:t>plants which had reported outbreaks of COVID</w:t>
      </w:r>
      <w:r w:rsidR="00012A3C">
        <w:t>-19</w:t>
      </w:r>
      <w:r w:rsidR="005332FC">
        <w:t xml:space="preserve">, particularly in the United States of America and Germany. </w:t>
      </w:r>
      <w:r w:rsidR="006E7E7C">
        <w:t xml:space="preserve">Beijing has reported over 200 cases </w:t>
      </w:r>
      <w:r w:rsidR="00A374EF">
        <w:t>since 11 June 2020</w:t>
      </w:r>
      <w:r w:rsidR="00F76A65">
        <w:t xml:space="preserve"> and it is noted that t</w:t>
      </w:r>
      <w:r w:rsidR="00A374EF">
        <w:t xml:space="preserve">he laboratory capacity of the </w:t>
      </w:r>
      <w:r w:rsidR="00012A3C">
        <w:t>c</w:t>
      </w:r>
      <w:r w:rsidR="00A374EF">
        <w:t>ity has increased to more than 230,000 nucleic acid tests per day</w:t>
      </w:r>
      <w:r w:rsidR="00012A3C">
        <w:t>,</w:t>
      </w:r>
      <w:r w:rsidR="000076FF">
        <w:rPr>
          <w:vertAlign w:val="superscript"/>
        </w:rPr>
        <w:t>33</w:t>
      </w:r>
      <w:r w:rsidR="00012A3C">
        <w:t xml:space="preserve"> up from 30,000 tests per </w:t>
      </w:r>
      <w:r w:rsidR="00ED486E">
        <w:t>day</w:t>
      </w:r>
      <w:r w:rsidR="00635721">
        <w:t xml:space="preserve"> in March</w:t>
      </w:r>
      <w:r w:rsidR="00A374EF">
        <w:t>.</w:t>
      </w:r>
    </w:p>
    <w:p w14:paraId="200CA7AA" w14:textId="014B4B85" w:rsidR="000C6F82" w:rsidRDefault="000C6F82" w:rsidP="00640DA0">
      <w:pPr>
        <w:pStyle w:val="CDIFigures"/>
      </w:pPr>
      <w:r w:rsidRPr="0084287C">
        <w:lastRenderedPageBreak/>
        <w:t xml:space="preserve">Figure </w:t>
      </w:r>
      <w:r w:rsidR="00F90D69">
        <w:t>10</w:t>
      </w:r>
      <w:r w:rsidRPr="0084287C">
        <w:t>: Number of COVID-19 cases (logarithmic scale</w:t>
      </w:r>
      <w:r w:rsidRPr="00E444F9">
        <w:t xml:space="preserve">) by selected country and days since passing 100 cases, up to </w:t>
      </w:r>
      <w:r w:rsidR="00E444F9" w:rsidRPr="00E444F9">
        <w:t>21</w:t>
      </w:r>
      <w:r w:rsidR="005C7DB6" w:rsidRPr="00E444F9">
        <w:t xml:space="preserve"> June</w:t>
      </w:r>
      <w:r w:rsidRPr="00E444F9">
        <w:t xml:space="preserve"> 2020</w:t>
      </w:r>
    </w:p>
    <w:p w14:paraId="4AE67799" w14:textId="310664EB" w:rsidR="00D82299" w:rsidRDefault="000D2C6F" w:rsidP="002349E2">
      <w:pPr>
        <w:jc w:val="center"/>
        <w:sectPr w:rsidR="00D82299" w:rsidSect="00D82299">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5D5A52A0" wp14:editId="352608DF">
            <wp:extent cx="9330894" cy="6006598"/>
            <wp:effectExtent l="0" t="0" r="3810" b="0"/>
            <wp:docPr id="3" name="Picture 3" descr="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t of Days Since 100 Cases 20200625  - Based on WHO SITREP from 20200622 .png"/>
                    <pic:cNvPicPr/>
                  </pic:nvPicPr>
                  <pic:blipFill>
                    <a:blip r:embed="rId24">
                      <a:extLst>
                        <a:ext uri="{28A0092B-C50C-407E-A947-70E740481C1C}">
                          <a14:useLocalDpi xmlns:a14="http://schemas.microsoft.com/office/drawing/2010/main" val="0"/>
                        </a:ext>
                      </a:extLst>
                    </a:blip>
                    <a:stretch>
                      <a:fillRect/>
                    </a:stretch>
                  </pic:blipFill>
                  <pic:spPr>
                    <a:xfrm>
                      <a:off x="0" y="0"/>
                      <a:ext cx="9330894" cy="6006598"/>
                    </a:xfrm>
                    <a:prstGeom prst="rect">
                      <a:avLst/>
                    </a:prstGeom>
                  </pic:spPr>
                </pic:pic>
              </a:graphicData>
            </a:graphic>
          </wp:inline>
        </w:drawing>
      </w:r>
    </w:p>
    <w:p w14:paraId="62394BBC" w14:textId="6CB3C04B" w:rsidR="000C6F82" w:rsidRPr="00E87452" w:rsidRDefault="000C6F82" w:rsidP="00E87452">
      <w:pPr>
        <w:pStyle w:val="Heading1"/>
      </w:pPr>
      <w:r w:rsidRPr="00E87452">
        <w:lastRenderedPageBreak/>
        <w:t xml:space="preserve">Background </w:t>
      </w:r>
    </w:p>
    <w:p w14:paraId="62394BBD" w14:textId="1C14A982" w:rsidR="000C6F82" w:rsidRPr="00734A2B" w:rsidRDefault="000C6F82" w:rsidP="00E87452">
      <w:r w:rsidRPr="004F46DB">
        <w:t>The</w:t>
      </w:r>
      <w:r w:rsidRPr="00734A2B">
        <w:t xml:space="preserve"> current estimates on epidemiological parameters including severity, transmissibility and incubation period are uncertain. Estimates are likely to change as more information becomes available. </w:t>
      </w:r>
    </w:p>
    <w:p w14:paraId="62394BBE" w14:textId="77777777" w:rsidR="000C6F82" w:rsidRPr="00E87452" w:rsidRDefault="000C6F82" w:rsidP="00E87452">
      <w:pPr>
        <w:pStyle w:val="Heading2"/>
      </w:pPr>
      <w:r w:rsidRPr="00E87452">
        <w:t xml:space="preserve">Transmission </w:t>
      </w:r>
    </w:p>
    <w:p w14:paraId="62394BBF" w14:textId="3B4CD7D5" w:rsidR="000C6F82" w:rsidRDefault="000C6F82" w:rsidP="00E87452">
      <w:r>
        <w:t>Human-to-human transmission of SARS-CoV-2 is via droplets and fomites from an infected person to a close contact.</w:t>
      </w:r>
      <w:r w:rsidR="000B4124">
        <w:rPr>
          <w:vertAlign w:val="superscript"/>
        </w:rPr>
        <w:t>3</w:t>
      </w:r>
      <w:r w:rsidR="000076FF">
        <w:rPr>
          <w:vertAlign w:val="superscript"/>
        </w:rPr>
        <w:t>4</w:t>
      </w:r>
      <w:r w:rsidR="000B4124">
        <w:t xml:space="preserve"> </w:t>
      </w:r>
      <w:r>
        <w:t>Several studies have detected that viral RNA levels peak in the first week of illness, suggesting transmission is most likely to occur early in the illness with infectivity gradually decreasing over time.</w:t>
      </w:r>
      <w:r w:rsidR="000B4124">
        <w:rPr>
          <w:vertAlign w:val="superscript"/>
        </w:rPr>
        <w:t>3</w:t>
      </w:r>
      <w:r w:rsidR="000076FF">
        <w:rPr>
          <w:vertAlign w:val="superscript"/>
        </w:rPr>
        <w:t>5</w:t>
      </w:r>
      <w:r w:rsidR="000B4124">
        <w:rPr>
          <w:vertAlign w:val="superscript"/>
        </w:rPr>
        <w:t xml:space="preserve">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sidR="000B4124">
        <w:rPr>
          <w:vertAlign w:val="superscript"/>
        </w:rPr>
        <w:t>3</w:t>
      </w:r>
      <w:r w:rsidR="000076FF">
        <w:rPr>
          <w:vertAlign w:val="superscript"/>
        </w:rPr>
        <w:t>6</w:t>
      </w:r>
      <w:r w:rsidR="000B4124">
        <w:t xml:space="preserve"> </w:t>
      </w:r>
    </w:p>
    <w:p w14:paraId="62394BC0" w14:textId="35D4AD3E" w:rsidR="000C6F82" w:rsidRDefault="000C6F82" w:rsidP="00E87452">
      <w:r>
        <w:t>Viral RNA has been identified in respiratory track specimens 1–2 days prior to symptom onset, and has been observed after symptom cessation.</w:t>
      </w:r>
      <w:r w:rsidR="000B4124">
        <w:rPr>
          <w:vertAlign w:val="superscript"/>
        </w:rPr>
        <w:t>3</w:t>
      </w:r>
      <w:r w:rsidR="000076FF">
        <w:rPr>
          <w:vertAlign w:val="superscript"/>
        </w:rPr>
        <w:t>5</w:t>
      </w:r>
      <w:r w:rsidR="000B4124">
        <w:t xml:space="preserve"> </w:t>
      </w:r>
      <w:r>
        <w:t>In 50% of the patients, seroconversion occurred after seven days with a range of up to 14 days; this seroconversion was not followed by a rapid decline in viral load.</w:t>
      </w:r>
      <w:r w:rsidR="000B4124">
        <w:rPr>
          <w:vertAlign w:val="superscript"/>
        </w:rPr>
        <w:t>3</w:t>
      </w:r>
      <w:r w:rsidR="000076FF">
        <w:rPr>
          <w:vertAlign w:val="superscript"/>
        </w:rPr>
        <w:t>5</w:t>
      </w:r>
      <w:r w:rsidR="000B4124">
        <w:t xml:space="preserve"> </w:t>
      </w:r>
      <w:r>
        <w:t xml:space="preserve">However, the detection of viral RNA does not always correlate with transmission risk. A study of nine patients with mild COVID-19 infection found </w:t>
      </w:r>
      <w:r w:rsidR="00152214">
        <w:t xml:space="preserve">infectious </w:t>
      </w:r>
      <w:r>
        <w:t>virus was not able to be isolated from naso/oropharyngeal and sputum samples after the first 8 days of illness, despite continued high viral RNA levels.</w:t>
      </w:r>
      <w:r w:rsidR="000B4124">
        <w:rPr>
          <w:vertAlign w:val="superscript"/>
        </w:rPr>
        <w:t>3</w:t>
      </w:r>
      <w:r w:rsidR="000076FF">
        <w:rPr>
          <w:vertAlign w:val="superscript"/>
        </w:rPr>
        <w:t>5</w:t>
      </w:r>
      <w:r w:rsidR="000B4124">
        <w:t xml:space="preserve"> </w:t>
      </w:r>
      <w:r>
        <w:t>Recent analysis from the Korea Centres for Disease Control and Prevention of cases who tested positive after previously being cleared from isolation found live virus was unable to be cultured from any cases selected for testing (n = 108).</w:t>
      </w:r>
      <w:r w:rsidR="000076FF">
        <w:rPr>
          <w:vertAlign w:val="superscript"/>
        </w:rPr>
        <w:t>37</w:t>
      </w:r>
      <w:r w:rsidR="000076FF">
        <w:t xml:space="preserve"> </w:t>
      </w:r>
    </w:p>
    <w:p w14:paraId="62394BC1" w14:textId="26C50193" w:rsidR="000C6F82" w:rsidRDefault="000C6F82" w:rsidP="00E87452">
      <w:r>
        <w:t>Several studies suggests that children do not play a key role in transmission and are unlikely to be the primary source of infections.</w:t>
      </w:r>
      <w:r w:rsidR="000076FF">
        <w:rPr>
          <w:vertAlign w:val="superscript"/>
        </w:rPr>
        <w:t>38</w:t>
      </w:r>
      <w:r w:rsidR="000076FF">
        <w:t xml:space="preserve"> </w:t>
      </w:r>
      <w:r>
        <w:t>Studies out of the EU have suggested that child to adult transmission is uncommon.</w:t>
      </w:r>
      <w:r w:rsidR="000076FF">
        <w:rPr>
          <w:vertAlign w:val="superscript"/>
        </w:rPr>
        <w:t>39,40</w:t>
      </w:r>
      <w:r>
        <w:t xml:space="preserve"> </w:t>
      </w:r>
    </w:p>
    <w:p w14:paraId="62394BC2" w14:textId="15E74BB8" w:rsidR="000C6F82" w:rsidRDefault="000C6F82" w:rsidP="00E87452">
      <w:r>
        <w:t>Current evidence does not support airborne or faecal-oral spread as major factors in transmission.</w:t>
      </w:r>
      <w:r w:rsidR="000076FF">
        <w:rPr>
          <w:vertAlign w:val="superscript"/>
        </w:rPr>
        <w:t>34</w:t>
      </w:r>
      <w:r w:rsidR="000076FF">
        <w:t xml:space="preserve"> </w:t>
      </w:r>
    </w:p>
    <w:p w14:paraId="62394BC3" w14:textId="77777777" w:rsidR="000C6F82" w:rsidRPr="00E87452" w:rsidRDefault="000C6F82" w:rsidP="00E87452">
      <w:pPr>
        <w:pStyle w:val="Heading2"/>
      </w:pPr>
      <w:r w:rsidRPr="00E87452">
        <w:t xml:space="preserve">Incubation period </w:t>
      </w:r>
    </w:p>
    <w:p w14:paraId="62394BC4" w14:textId="303E8986" w:rsidR="000C6F82" w:rsidRDefault="000C6F82" w:rsidP="00E87452">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sidR="000076FF">
        <w:rPr>
          <w:vertAlign w:val="superscript"/>
        </w:rPr>
        <w:t>41,42</w:t>
      </w:r>
      <w:r>
        <w:t xml:space="preserve"> </w:t>
      </w:r>
    </w:p>
    <w:p w14:paraId="62394BC5" w14:textId="77777777" w:rsidR="000C6F82" w:rsidRPr="00E87452" w:rsidRDefault="000C6F82" w:rsidP="00E87452">
      <w:pPr>
        <w:pStyle w:val="Heading2"/>
      </w:pPr>
      <w:r w:rsidRPr="00E87452">
        <w:t xml:space="preserve">Molecular epidemiology </w:t>
      </w:r>
    </w:p>
    <w:p w14:paraId="62394BC6" w14:textId="13984CA6" w:rsidR="000C6F82" w:rsidRDefault="000C6F82" w:rsidP="00E87452">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0076FF">
        <w:rPr>
          <w:vertAlign w:val="superscript"/>
        </w:rPr>
        <w:t>43–45</w:t>
      </w:r>
      <w:r>
        <w:t xml:space="preserve"> Multiple genomic clusters, closely related sequences reflecting local transmission chains, have also been identified in Australia.</w:t>
      </w:r>
      <w:r w:rsidR="000076FF">
        <w:rPr>
          <w:vertAlign w:val="superscript"/>
        </w:rPr>
        <w:t>43,44</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sidR="000076FF">
        <w:rPr>
          <w:vertAlign w:val="superscript"/>
        </w:rPr>
        <w:t>43,44</w:t>
      </w:r>
      <w:r>
        <w:t xml:space="preserve"> </w:t>
      </w:r>
    </w:p>
    <w:p w14:paraId="62394BC7" w14:textId="77777777" w:rsidR="000C6F82" w:rsidRPr="00E87452" w:rsidRDefault="000C6F82" w:rsidP="00E87452">
      <w:pPr>
        <w:pStyle w:val="Heading2"/>
      </w:pPr>
      <w:r w:rsidRPr="00E87452">
        <w:t xml:space="preserve">Clinical features </w:t>
      </w:r>
    </w:p>
    <w:p w14:paraId="62394BC8" w14:textId="4C6906BF" w:rsidR="000C6F82" w:rsidRDefault="000C6F82" w:rsidP="00E87452">
      <w:r>
        <w:t>COVID-19 presents as mild illness in the majority of cases, with cough and fever being the most commonly reported symptoms. Severe or fatal outcomes are more likely to occur in the elderly or those with comorbid conditions.</w:t>
      </w:r>
      <w:r w:rsidR="000B4124">
        <w:rPr>
          <w:vertAlign w:val="superscript"/>
        </w:rPr>
        <w:t>3</w:t>
      </w:r>
      <w:r w:rsidR="000076FF">
        <w:rPr>
          <w:vertAlign w:val="superscript"/>
        </w:rPr>
        <w:t>4</w:t>
      </w:r>
      <w:r w:rsidR="000B4124">
        <w:rPr>
          <w:vertAlign w:val="superscript"/>
        </w:rPr>
        <w:t>,4</w:t>
      </w:r>
      <w:r w:rsidR="000076FF">
        <w:rPr>
          <w:vertAlign w:val="superscript"/>
        </w:rPr>
        <w:t>6</w:t>
      </w:r>
      <w:r>
        <w:rPr>
          <w:vertAlign w:val="superscript"/>
        </w:rPr>
        <w:t xml:space="preserve"> </w:t>
      </w:r>
    </w:p>
    <w:p w14:paraId="62394BC9" w14:textId="1244A361" w:rsidR="000C6F82" w:rsidRDefault="000C6F82" w:rsidP="00E87452">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0076FF">
        <w:rPr>
          <w:vertAlign w:val="superscript"/>
        </w:rPr>
        <w:t xml:space="preserve">47 </w:t>
      </w:r>
    </w:p>
    <w:p w14:paraId="62394BCA" w14:textId="5D851850" w:rsidR="000C6F82" w:rsidRDefault="000C6F82" w:rsidP="00E87452">
      <w:r>
        <w:lastRenderedPageBreak/>
        <w:t>There is some evidence to suggest that impairment or loss of the sense of smell (hyposmia/anosmia) or taste (hypoguesia/aguesia) is associated with COVID-19.</w:t>
      </w:r>
      <w:r w:rsidR="000076FF">
        <w:rPr>
          <w:vertAlign w:val="superscript"/>
        </w:rPr>
        <w:t>48,49</w:t>
      </w:r>
      <w:r>
        <w:t xml:space="preserve"> This is supported by research finding a biological mechanism for the SARS-CoV-2 virus to cause olfactory dysfunction.</w:t>
      </w:r>
      <w:r w:rsidR="000076FF">
        <w:rPr>
          <w:vertAlign w:val="superscript"/>
        </w:rPr>
        <w:t>50,51</w:t>
      </w:r>
      <w:r>
        <w:rPr>
          <w:vertAlign w:val="superscript"/>
        </w:rPr>
        <w:t xml:space="preserve"> </w:t>
      </w:r>
    </w:p>
    <w:p w14:paraId="62394BCB" w14:textId="59DAB081" w:rsidR="000C6F82" w:rsidRDefault="000C6F82" w:rsidP="00E87452">
      <w:r>
        <w:t>Several studies have identified cardiovascular implications resulting from COVID-19.</w:t>
      </w:r>
      <w:r w:rsidR="000076FF">
        <w:rPr>
          <w:vertAlign w:val="superscript"/>
        </w:rPr>
        <w:t>52–54</w:t>
      </w:r>
      <w:r>
        <w:t xml:space="preserve"> Vascular inflammation has been observed in a number of cases and may be a potential mechanism for myocardial injury which can result in cardiac dysfunction and arrhythmias. </w:t>
      </w:r>
    </w:p>
    <w:p w14:paraId="62394BCC" w14:textId="7B247C61" w:rsidR="000C6F82" w:rsidRDefault="000C6F82" w:rsidP="00E87452">
      <w:r>
        <w:t>COVID-19 disease in children is more likely to be mild and self-limiting, compared to adults. Internationally</w:t>
      </w:r>
      <w:r w:rsidR="00621C8D">
        <w:t>,</w:t>
      </w:r>
      <w:r>
        <w:t xml:space="preserve"> children make up a small proportion of confirmed COVID-19 cases, with those shown to be infected either presenting with milder symptoms </w:t>
      </w:r>
      <w:r w:rsidR="00621C8D">
        <w:t xml:space="preserve">than </w:t>
      </w:r>
      <w:r>
        <w:t xml:space="preserve">adults or remaining asymptomatic, a similar pattern has been observed with SARS and MERS. However, the greater likelihood of mild clinical presentation in children may result </w:t>
      </w:r>
      <w:r w:rsidR="00621C8D">
        <w:t xml:space="preserve">in </w:t>
      </w:r>
      <w:r>
        <w:t>lower testing and case detection in this cohort. Studies have also shown that hospital admission is inversely related to age. From European reporting</w:t>
      </w:r>
      <w:r w:rsidR="00621C8D">
        <w:t>,</w:t>
      </w:r>
      <w:r>
        <w:t xml:space="preserve"> death associated with COVID-19 has been rare among those aged less than 15 years, with 4 deaths reported from 44,695 cases, as at 13 May 2020.</w:t>
      </w:r>
      <w:r w:rsidR="003C3C43">
        <w:rPr>
          <w:vertAlign w:val="superscript"/>
        </w:rPr>
        <w:t>40</w:t>
      </w:r>
      <w:r w:rsidR="003C3C43">
        <w:t xml:space="preserve"> </w:t>
      </w:r>
    </w:p>
    <w:p w14:paraId="62394BCD" w14:textId="2CC88BD5" w:rsidR="000C6F82" w:rsidRDefault="000C6F82" w:rsidP="00E87452">
      <w:r>
        <w:t xml:space="preserve">There have been reports of a rare clinical presentation of paediatric inflammatory multisystem syndrome resembling Kawasaki disease temporally associated with SARS-CoV-2 infection in children. </w:t>
      </w:r>
      <w:r w:rsidR="00621C8D">
        <w:t>However,</w:t>
      </w:r>
      <w:r>
        <w:t xml:space="preserve"> evidence of the association between COVID-19 and the development of a Kawasaki like disease is currently inconclusive and further investigation is needed due to variability in clinical presentations in reported paediatric cases.</w:t>
      </w:r>
      <w:r w:rsidR="0050461E">
        <w:rPr>
          <w:vertAlign w:val="superscript"/>
        </w:rPr>
        <w:t>5</w:t>
      </w:r>
      <w:r w:rsidR="003C3C43">
        <w:rPr>
          <w:vertAlign w:val="superscript"/>
        </w:rPr>
        <w:t>5</w:t>
      </w:r>
      <w:r w:rsidR="0050461E">
        <w:rPr>
          <w:vertAlign w:val="superscript"/>
        </w:rPr>
        <w:t>,5</w:t>
      </w:r>
      <w:r w:rsidR="003C3C43">
        <w:rPr>
          <w:vertAlign w:val="superscript"/>
        </w:rPr>
        <w:t>6</w:t>
      </w:r>
      <w:r>
        <w:rPr>
          <w:vertAlign w:val="superscript"/>
        </w:rPr>
        <w:t xml:space="preserve"> </w:t>
      </w:r>
    </w:p>
    <w:p w14:paraId="62394BCE" w14:textId="77777777" w:rsidR="000C6F82" w:rsidRPr="00E87452" w:rsidRDefault="000C6F82" w:rsidP="00E87452">
      <w:pPr>
        <w:pStyle w:val="Heading2"/>
      </w:pPr>
      <w:r w:rsidRPr="00E87452">
        <w:t xml:space="preserve">Treatment </w:t>
      </w:r>
    </w:p>
    <w:p w14:paraId="62394BCF" w14:textId="70CA9FF1" w:rsidR="000C6F82" w:rsidRDefault="000C6F82" w:rsidP="00E87452">
      <w:r>
        <w:t>Current clinical management of COVID-19 cases focuses on early recognition, isolation, appropriate infection control measures and provision of supportive care.</w:t>
      </w:r>
      <w:r w:rsidR="0050461E">
        <w:rPr>
          <w:vertAlign w:val="superscript"/>
        </w:rPr>
        <w:t>5</w:t>
      </w:r>
      <w:r w:rsidR="003C3C43">
        <w:rPr>
          <w:vertAlign w:val="superscript"/>
        </w:rPr>
        <w:t>7</w:t>
      </w:r>
      <w:r w:rsidR="0050461E">
        <w:t xml:space="preserve"> </w:t>
      </w:r>
      <w:r>
        <w:t>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sidR="0050461E">
        <w:rPr>
          <w:vertAlign w:val="superscript"/>
        </w:rPr>
        <w:t>5</w:t>
      </w:r>
      <w:r w:rsidR="003C3C43">
        <w:rPr>
          <w:vertAlign w:val="superscript"/>
        </w:rPr>
        <w:t>8</w:t>
      </w:r>
      <w:r w:rsidR="0050461E">
        <w:rPr>
          <w:vertAlign w:val="superscript"/>
        </w:rPr>
        <w:t>,</w:t>
      </w:r>
      <w:r w:rsidR="003C3C43">
        <w:rPr>
          <w:vertAlign w:val="superscript"/>
        </w:rPr>
        <w:t>59</w:t>
      </w:r>
      <w:r>
        <w:t xml:space="preserve"> </w:t>
      </w:r>
    </w:p>
    <w:p w14:paraId="62394BD0" w14:textId="0CB52A47" w:rsidR="000C6F82" w:rsidRDefault="000C6F82" w:rsidP="00E87452">
      <w:r>
        <w:t>A</w:t>
      </w:r>
      <w:r w:rsidR="00FC5692">
        <w:t>n</w:t>
      </w:r>
      <w:r>
        <w:t xml:space="preserve"> open-label randomised controlled trial did not find a significant impact of hydroxychloroquine treatment on disease progression for hospitalised patients with mild to moderate COVID-19, with those receiving treatment also reporting a higher number of adverse events.</w:t>
      </w:r>
      <w:r w:rsidR="000B4124">
        <w:rPr>
          <w:vertAlign w:val="superscript"/>
        </w:rPr>
        <w:t>6</w:t>
      </w:r>
      <w:r w:rsidR="003C3C43">
        <w:rPr>
          <w:vertAlign w:val="superscript"/>
        </w:rPr>
        <w:t>0</w:t>
      </w:r>
      <w:r w:rsidR="000B4124">
        <w:rPr>
          <w:vertAlign w:val="superscript"/>
        </w:rPr>
        <w:t xml:space="preserve"> </w:t>
      </w:r>
      <w:r>
        <w:t>Similarly, an open-label randomised controlled trial of lopinavir/ritonavir among hospitalised patients found no benefit for time to clinical improvement.</w:t>
      </w:r>
      <w:r w:rsidR="000B4124">
        <w:rPr>
          <w:vertAlign w:val="superscript"/>
        </w:rPr>
        <w:t>6</w:t>
      </w:r>
      <w:r w:rsidR="003C3C43">
        <w:rPr>
          <w:vertAlign w:val="superscript"/>
        </w:rPr>
        <w:t>1</w:t>
      </w:r>
      <w:r w:rsidR="000B4124">
        <w:t xml:space="preserve"> </w:t>
      </w:r>
    </w:p>
    <w:p w14:paraId="62394BD1" w14:textId="7C81BDCB" w:rsidR="000C6F82" w:rsidRDefault="000C6F82" w:rsidP="00E87452">
      <w:r>
        <w:t xml:space="preserve">Results for remdesivir treatment have been mixed, with one randomised double-blind placebo-controlled trial finding patients recovered 31% faster and </w:t>
      </w:r>
      <w:r w:rsidR="00F76A65">
        <w:t xml:space="preserve">there was </w:t>
      </w:r>
      <w:r>
        <w:t>a lower mortality rate (8.0% compared with 11.6% among placebo patients),</w:t>
      </w:r>
      <w:r w:rsidR="000B4124">
        <w:rPr>
          <w:vertAlign w:val="superscript"/>
        </w:rPr>
        <w:t>6</w:t>
      </w:r>
      <w:r w:rsidR="003C3C43">
        <w:rPr>
          <w:vertAlign w:val="superscript"/>
        </w:rPr>
        <w:t>2</w:t>
      </w:r>
      <w:r w:rsidR="000B4124">
        <w:t xml:space="preserve"> </w:t>
      </w:r>
      <w:r>
        <w:t>while another found no effect.</w:t>
      </w:r>
      <w:r w:rsidR="000B4124">
        <w:rPr>
          <w:vertAlign w:val="superscript"/>
        </w:rPr>
        <w:t>6</w:t>
      </w:r>
      <w:r w:rsidR="003C3C43">
        <w:rPr>
          <w:vertAlign w:val="superscript"/>
        </w:rPr>
        <w:t>3</w:t>
      </w:r>
      <w:r w:rsidR="000B4124">
        <w:t xml:space="preserve"> </w:t>
      </w:r>
      <w:r>
        <w:t xml:space="preserve">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18AA8E87" w14:textId="65CF2B91" w:rsidR="002F108F" w:rsidRPr="00E87452" w:rsidRDefault="002840A1" w:rsidP="00933AAD">
      <w:pPr>
        <w:rPr>
          <w:color w:val="FF0000"/>
        </w:rPr>
      </w:pPr>
      <w:r>
        <w:t>Research from the UK has found dexamethasone could significantly reduce death in critically ill patients.</w:t>
      </w:r>
      <w:r w:rsidR="004A221E">
        <w:rPr>
          <w:vertAlign w:val="superscript"/>
        </w:rPr>
        <w:t>6</w:t>
      </w:r>
      <w:r w:rsidR="003C3C43">
        <w:rPr>
          <w:vertAlign w:val="superscript"/>
        </w:rPr>
        <w:t>4</w:t>
      </w:r>
      <w:r>
        <w:t xml:space="preserve"> Yet to be published, the preliminary findings announcing by Oxford University reported a 30% reduction in deaths for patients with severe respiratory symptoms. Reduced mortality </w:t>
      </w:r>
      <w:r w:rsidR="0050461E">
        <w:t xml:space="preserve">was </w:t>
      </w:r>
      <w:r>
        <w:t xml:space="preserve">observed in ventilated cases and cases requiring oxygen support. No benefit was observed for mild to moderate cases. </w:t>
      </w:r>
    </w:p>
    <w:p w14:paraId="21FA97D1" w14:textId="77777777" w:rsidR="00585BEF" w:rsidRDefault="00585BEF">
      <w:pPr>
        <w:rPr>
          <w:rFonts w:asciiTheme="majorHAnsi" w:eastAsiaTheme="majorEastAsia" w:hAnsiTheme="majorHAnsi" w:cstheme="majorBidi"/>
          <w:b/>
          <w:bCs/>
          <w:sz w:val="32"/>
          <w:szCs w:val="28"/>
        </w:rPr>
      </w:pPr>
      <w:r>
        <w:br w:type="page"/>
      </w:r>
    </w:p>
    <w:p w14:paraId="62394BD2" w14:textId="6130A36E" w:rsidR="000C6F82" w:rsidRPr="00E87452" w:rsidRDefault="000C6F82" w:rsidP="00E87452">
      <w:pPr>
        <w:pStyle w:val="Heading1"/>
      </w:pPr>
      <w:r w:rsidRPr="00E87452">
        <w:lastRenderedPageBreak/>
        <w:t xml:space="preserve">Data considerations </w:t>
      </w:r>
    </w:p>
    <w:p w14:paraId="62394BD3" w14:textId="444082E8" w:rsidR="000C6F82" w:rsidRDefault="000C6F82" w:rsidP="00E87452">
      <w:r>
        <w:t xml:space="preserve">Data were extracted from the NNDSS on </w:t>
      </w:r>
      <w:r w:rsidR="002F108F">
        <w:t>22</w:t>
      </w:r>
      <w:r w:rsidR="00C65AC2">
        <w:t xml:space="preserve"> June</w:t>
      </w:r>
      <w:r>
        <w:t xml:space="preserve"> 2020</w:t>
      </w:r>
      <w:r w:rsidR="005D442A">
        <w:t xml:space="preserve"> for</w:t>
      </w:r>
      <w:r>
        <w:t xml:space="preserve"> notifications received up to </w:t>
      </w:r>
      <w:r w:rsidR="002F108F">
        <w:t>21</w:t>
      </w:r>
      <w:r>
        <w:t xml:space="preserve"> </w:t>
      </w:r>
      <w:r w:rsidR="00C65AC2">
        <w:t>June</w:t>
      </w:r>
      <w:r>
        <w:t xml:space="preserve"> 2020. Due to the dynamic nature of the NNDSS, </w:t>
      </w:r>
      <w:r w:rsidR="00C65AC2">
        <w:t xml:space="preserve">numbers </w:t>
      </w:r>
      <w:r w:rsidR="00771481">
        <w:t xml:space="preserve">presented </w:t>
      </w:r>
      <w:r w:rsidR="005D442A">
        <w:t xml:space="preserve">in </w:t>
      </w:r>
      <w:r>
        <w:t xml:space="preserve">this </w:t>
      </w:r>
      <w:r w:rsidR="005D442A">
        <w:t>report</w:t>
      </w:r>
      <w:r>
        <w:t xml:space="preserve"> are subject to revision and may vary from </w:t>
      </w:r>
      <w:r w:rsidR="00C65AC2">
        <w:t>numbers</w:t>
      </w:r>
      <w:r>
        <w:t xml:space="preserve"> </w:t>
      </w:r>
      <w:r w:rsidR="00C65AC2">
        <w:t xml:space="preserve">previously </w:t>
      </w:r>
      <w:r>
        <w:t xml:space="preserve">reported and </w:t>
      </w:r>
      <w:r w:rsidR="00C65AC2">
        <w:t>from case</w:t>
      </w:r>
      <w:r>
        <w:t xml:space="preserve"> notification</w:t>
      </w:r>
      <w:r w:rsidR="00771481">
        <w:t xml:space="preserve">s </w:t>
      </w:r>
      <w:r w:rsidR="00C65AC2">
        <w:t xml:space="preserve">released </w:t>
      </w:r>
      <w:r>
        <w:t xml:space="preserve">by states and territories. </w:t>
      </w:r>
    </w:p>
    <w:p w14:paraId="608D3A45" w14:textId="7B6873CC" w:rsidR="00E802B3" w:rsidRPr="00D35A05" w:rsidRDefault="00E802B3" w:rsidP="00E87452">
      <w:pPr>
        <w:pStyle w:val="Heading2"/>
      </w:pPr>
      <w:r w:rsidRPr="00D35A05">
        <w:t>Definitions</w:t>
      </w:r>
    </w:p>
    <w:p w14:paraId="48154C49" w14:textId="19A3629B" w:rsidR="00C65AC2" w:rsidRPr="00D35A05" w:rsidRDefault="00C65AC2" w:rsidP="00E87452">
      <w:r w:rsidRPr="00D35A05">
        <w:t xml:space="preserve">‘Date of illness onset’ is derived from data </w:t>
      </w:r>
      <w:r w:rsidR="005D442A" w:rsidRPr="00D35A05">
        <w:t>collected by</w:t>
      </w:r>
      <w:r w:rsidRPr="00D35A05">
        <w:t xml:space="preserve"> the NNDSS and represents the diagnosis date, or</w:t>
      </w:r>
      <w:r w:rsidR="005D442A" w:rsidRPr="00D35A05">
        <w:t xml:space="preserve"> reported</w:t>
      </w:r>
      <w:r w:rsidRPr="00D35A05">
        <w:t xml:space="preserve"> true onset of disease date. If unknown, the earliest of specimen collection date, notification date or notification receive date is used.</w:t>
      </w:r>
    </w:p>
    <w:p w14:paraId="3A68463F" w14:textId="550CC4A1" w:rsidR="00C65AC2" w:rsidRPr="00D35A05" w:rsidRDefault="00C65AC2" w:rsidP="00E87452">
      <w:r w:rsidRPr="00D35A05">
        <w:t>‘Notification receive</w:t>
      </w:r>
      <w:r w:rsidR="008A7FCD">
        <w:t>d</w:t>
      </w:r>
      <w:r w:rsidRPr="00D35A05">
        <w:t xml:space="preserve"> date’ is reported in the NNDSS and represents the date the case is first notified </w:t>
      </w:r>
      <w:r w:rsidR="005D442A" w:rsidRPr="00D35A05">
        <w:t xml:space="preserve">on </w:t>
      </w:r>
      <w:r w:rsidRPr="00D35A05">
        <w:t>the NNDSS. As notification can only occur after testing is complete</w:t>
      </w:r>
      <w:r w:rsidR="00BE1FFF" w:rsidRPr="00D35A05">
        <w:t>d</w:t>
      </w:r>
      <w:r w:rsidRPr="00D35A05">
        <w:t xml:space="preserve"> and</w:t>
      </w:r>
      <w:r w:rsidR="005D442A" w:rsidRPr="00D35A05">
        <w:t xml:space="preserve"> information</w:t>
      </w:r>
      <w:r w:rsidRPr="00D35A05">
        <w:t xml:space="preserve"> </w:t>
      </w:r>
      <w:r w:rsidR="00BE1FFF" w:rsidRPr="00D35A05">
        <w:t xml:space="preserve">processed, counts for a defined period will vary according to </w:t>
      </w:r>
      <w:r w:rsidR="005D442A" w:rsidRPr="00D35A05">
        <w:t xml:space="preserve">the </w:t>
      </w:r>
      <w:r w:rsidR="00BE1FFF" w:rsidRPr="00D35A05">
        <w:t>date</w:t>
      </w:r>
      <w:r w:rsidR="005D442A" w:rsidRPr="00D35A05">
        <w:t xml:space="preserve"> type</w:t>
      </w:r>
      <w:r w:rsidR="00AC57CC">
        <w:t xml:space="preserve"> used.</w:t>
      </w:r>
    </w:p>
    <w:p w14:paraId="62394BD5" w14:textId="77777777" w:rsidR="000C6F82" w:rsidRPr="00E87452" w:rsidRDefault="000C6F82" w:rsidP="00E87452">
      <w:pPr>
        <w:pStyle w:val="Heading1"/>
      </w:pPr>
      <w:r w:rsidRPr="00E87452">
        <w:t xml:space="preserve">Acknowledgements </w:t>
      </w:r>
    </w:p>
    <w:p w14:paraId="62394BD6" w14:textId="28A739F4" w:rsidR="000C6F82" w:rsidRDefault="000C6F82" w:rsidP="00E87452">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62394BD7" w14:textId="77777777" w:rsidR="000C6F82" w:rsidRPr="00E87452" w:rsidRDefault="000C6F82" w:rsidP="00E87452">
      <w:pPr>
        <w:pStyle w:val="Heading1"/>
      </w:pPr>
      <w:r w:rsidRPr="00E87452">
        <w:t xml:space="preserve">Author details </w:t>
      </w:r>
    </w:p>
    <w:p w14:paraId="62394BD8" w14:textId="77777777" w:rsidR="000C6F82" w:rsidRPr="00E87452" w:rsidRDefault="000C6F82" w:rsidP="00E87452">
      <w:pPr>
        <w:pStyle w:val="Heading2"/>
      </w:pPr>
      <w:r w:rsidRPr="00E87452">
        <w:t xml:space="preserve">Corresponding author </w:t>
      </w:r>
    </w:p>
    <w:p w14:paraId="62394BD9" w14:textId="7603BF6F" w:rsidR="000C6F82" w:rsidRDefault="000C6F82" w:rsidP="00E87452">
      <w:r>
        <w:t xml:space="preserve">COVID-19 National Incident Room Surveillance Team, Australian Government Department of Health, GPO Box 9484, MDP 14, Canberra, ACT 2601. Email: epi.coronavirus@health.gov.au </w:t>
      </w:r>
    </w:p>
    <w:p w14:paraId="0CBC2659" w14:textId="77777777" w:rsidR="00712EB9" w:rsidRDefault="00712EB9">
      <w:pPr>
        <w:rPr>
          <w:rFonts w:asciiTheme="majorHAnsi" w:eastAsiaTheme="majorEastAsia" w:hAnsiTheme="majorHAnsi" w:cstheme="majorBidi"/>
          <w:b/>
          <w:bCs/>
          <w:sz w:val="32"/>
          <w:szCs w:val="28"/>
        </w:rPr>
      </w:pPr>
      <w:r>
        <w:br w:type="page"/>
      </w:r>
    </w:p>
    <w:p w14:paraId="62394BDA" w14:textId="3E92470A" w:rsidR="000C6F82" w:rsidRPr="00E87452" w:rsidRDefault="000C6F82" w:rsidP="00E87452">
      <w:pPr>
        <w:pStyle w:val="Heading1"/>
      </w:pPr>
      <w:r w:rsidRPr="00E87452">
        <w:lastRenderedPageBreak/>
        <w:t xml:space="preserve">References </w:t>
      </w:r>
    </w:p>
    <w:p w14:paraId="40AB7D42" w14:textId="77777777" w:rsidR="00ED4A2E" w:rsidRPr="0063634D" w:rsidRDefault="00ED4A2E" w:rsidP="00ED4A2E">
      <w:pPr>
        <w:pStyle w:val="ListParagraph"/>
        <w:numPr>
          <w:ilvl w:val="0"/>
          <w:numId w:val="42"/>
        </w:numPr>
      </w:pPr>
      <w:r w:rsidRPr="0063634D">
        <w:t xml:space="preserve">Australian Government Department of Health. </w:t>
      </w:r>
      <w:r w:rsidRPr="00CD2120">
        <w:t>Australian Health Protection Principal Committee (AHPPC) statement on recent outbreaks of COVID-19 in Victoria</w:t>
      </w:r>
      <w:r w:rsidRPr="0063634D">
        <w:t>. [Internet.] Canberra: Australian Government Department of Health; 2</w:t>
      </w:r>
      <w:r>
        <w:t>1 June</w:t>
      </w:r>
      <w:r w:rsidRPr="0063634D">
        <w:t xml:space="preserve"> 2020. [Accessed on 2</w:t>
      </w:r>
      <w:r>
        <w:t>4</w:t>
      </w:r>
      <w:r w:rsidRPr="0063634D">
        <w:t xml:space="preserve"> June 2020.] Available from: </w:t>
      </w:r>
      <w:r w:rsidRPr="00CD2120">
        <w:t>https://www.health.gov.au/news/australian-health-protection-principal-committee-ahppc-statement-on-recent-outbreaks-of-covid-19-in-victoria</w:t>
      </w:r>
      <w:r w:rsidRPr="0063634D">
        <w:t>.</w:t>
      </w:r>
    </w:p>
    <w:p w14:paraId="0DF11B82" w14:textId="77777777" w:rsidR="00ED4A2E" w:rsidRPr="0063634D" w:rsidRDefault="00ED4A2E" w:rsidP="00ED4A2E">
      <w:pPr>
        <w:pStyle w:val="ListParagraph"/>
        <w:numPr>
          <w:ilvl w:val="0"/>
          <w:numId w:val="42"/>
        </w:numPr>
      </w:pPr>
      <w:r w:rsidRPr="0063634D">
        <w:t xml:space="preserve">Australian Government Department of Health. Series of National Guidelines (SoNGs): Coronavirus Disease 2019 (COVID-19). CDNA National guidelines for public health units. [Internet.] Canberra: Australian Government Department of Health; </w:t>
      </w:r>
      <w:r>
        <w:t>12 June</w:t>
      </w:r>
      <w:r w:rsidRPr="0063634D">
        <w:t xml:space="preserve"> 2020. [Accessed on 2</w:t>
      </w:r>
      <w:r>
        <w:t>4</w:t>
      </w:r>
      <w:r w:rsidRPr="0063634D">
        <w:t xml:space="preserve"> June 2020.] Available from: https://www1.health.gov.au/internet/main/publishing.nsf/Content/cdna-song-novel-coronavirus.htm.</w:t>
      </w:r>
    </w:p>
    <w:p w14:paraId="75B8F096" w14:textId="77777777" w:rsidR="00ED4A2E" w:rsidRPr="00702521" w:rsidRDefault="00ED4A2E" w:rsidP="00ED4A2E">
      <w:pPr>
        <w:pStyle w:val="ListParagraph"/>
        <w:numPr>
          <w:ilvl w:val="0"/>
          <w:numId w:val="42"/>
        </w:numPr>
      </w:pPr>
      <w:r w:rsidRPr="00702521">
        <w:t xml:space="preserve">Wu Z, McGoogan JM. Characteristics of and important lessons from the coronavirus disease 2019 (COVID-19) outbreak in China: summary of a report of 72314 cases from the Chinese Center for Disease Control and Prevention. </w:t>
      </w:r>
      <w:r w:rsidRPr="00EF1C91">
        <w:rPr>
          <w:i/>
        </w:rPr>
        <w:t>JAMA</w:t>
      </w:r>
      <w:r w:rsidRPr="00702521">
        <w:t>. 2020. doi: https://doi.org/10.1001/jama.2020.2648.</w:t>
      </w:r>
    </w:p>
    <w:p w14:paraId="52F2AAB2" w14:textId="77777777" w:rsidR="00ED4A2E" w:rsidRPr="00702521" w:rsidRDefault="00ED4A2E" w:rsidP="00ED4A2E">
      <w:pPr>
        <w:pStyle w:val="ListParagraph"/>
        <w:numPr>
          <w:ilvl w:val="0"/>
          <w:numId w:val="42"/>
        </w:numPr>
      </w:pPr>
      <w:r w:rsidRPr="00702521">
        <w:t xml:space="preserve">Su L, Ma X, Yu H, Zhang Z, Bian P, Han Y et al. The different clinical characteristics of corona virus disease cases between children and their families in China – the character of children with COVID-19. </w:t>
      </w:r>
      <w:r w:rsidRPr="00EF1C91">
        <w:rPr>
          <w:i/>
        </w:rPr>
        <w:t>Emerg Microbes Infect</w:t>
      </w:r>
      <w:r w:rsidRPr="00702521">
        <w:t>. 2020;9(1):707</w:t>
      </w:r>
      <w:r>
        <w:t>–</w:t>
      </w:r>
      <w:r w:rsidRPr="00702521">
        <w:t>13.</w:t>
      </w:r>
      <w:r>
        <w:t xml:space="preserve"> </w:t>
      </w:r>
      <w:r w:rsidRPr="00702521">
        <w:t xml:space="preserve">doi: </w:t>
      </w:r>
      <w:r>
        <w:t>https://doi.org/</w:t>
      </w:r>
      <w:r w:rsidRPr="00702521">
        <w:t>10.1080/22221751.2020.1744483.</w:t>
      </w:r>
    </w:p>
    <w:p w14:paraId="428B4069" w14:textId="77777777" w:rsidR="00ED4A2E" w:rsidRDefault="00ED4A2E" w:rsidP="00ED4A2E">
      <w:pPr>
        <w:pStyle w:val="ListParagraph"/>
        <w:numPr>
          <w:ilvl w:val="0"/>
          <w:numId w:val="42"/>
        </w:numPr>
      </w:pPr>
      <w:r w:rsidRPr="00702521">
        <w:t xml:space="preserve">CDC COVID-19 Response Team. Coronavirus disease 2019 in children — United States, February 12–April 2, 2020. </w:t>
      </w:r>
      <w:r w:rsidRPr="00EF1C91">
        <w:rPr>
          <w:i/>
        </w:rPr>
        <w:t>MMWR Morb Mortal Wkly Rep</w:t>
      </w:r>
      <w:r w:rsidRPr="00702521">
        <w:t>. 2020;69(14):422</w:t>
      </w:r>
      <w:r>
        <w:t>–</w:t>
      </w:r>
      <w:r w:rsidRPr="00702521">
        <w:t>6. doi: http://dx.doi.org/10.15585/mmwr.mm6914e4.</w:t>
      </w:r>
    </w:p>
    <w:p w14:paraId="7332DC80" w14:textId="77777777" w:rsidR="00ED4A2E" w:rsidRDefault="00ED4A2E" w:rsidP="00ED4A2E">
      <w:pPr>
        <w:pStyle w:val="ListParagraph"/>
        <w:numPr>
          <w:ilvl w:val="0"/>
          <w:numId w:val="42"/>
        </w:numPr>
      </w:pPr>
      <w:r w:rsidRPr="00702521">
        <w:t xml:space="preserve">Zimmermann P, Curtis N. Coronavirus infections in children including COVID-19: an overview of the epidemiology, clinical features, diagnosis, treatment and prevention options in children. </w:t>
      </w:r>
      <w:r w:rsidRPr="00EF1C91">
        <w:rPr>
          <w:i/>
        </w:rPr>
        <w:t>Pediatr Infect Dis J</w:t>
      </w:r>
      <w:r w:rsidRPr="00702521">
        <w:t>. 2020;39(5):355–68. doi: https://doi.org/10.1097/INF.0000000000002660.</w:t>
      </w:r>
    </w:p>
    <w:p w14:paraId="01420AF9" w14:textId="77777777" w:rsidR="00ED4A2E" w:rsidRPr="0063634D" w:rsidRDefault="00ED4A2E" w:rsidP="00ED4A2E">
      <w:pPr>
        <w:pStyle w:val="ListParagraph"/>
        <w:numPr>
          <w:ilvl w:val="0"/>
          <w:numId w:val="42"/>
        </w:numPr>
      </w:pPr>
      <w:r w:rsidRPr="0063634D">
        <w:t xml:space="preserve">COVID-19 National Incident Room Surveillance Team. COVID-19, Australia: Epidemiology Report 16: Reporting week ending 23:59 AEST 17 May 2020. </w:t>
      </w:r>
      <w:r w:rsidRPr="00EF1C91">
        <w:rPr>
          <w:i/>
        </w:rPr>
        <w:t>Commun Dis Intell (2018)</w:t>
      </w:r>
      <w:r w:rsidRPr="0063634D">
        <w:t>. 2020;44. doi: https://doi.org/10.33321/cdi.2020.44.45.</w:t>
      </w:r>
    </w:p>
    <w:p w14:paraId="5DAB984B" w14:textId="77777777" w:rsidR="00ED4A2E" w:rsidRPr="0063634D" w:rsidRDefault="00ED4A2E" w:rsidP="00ED4A2E">
      <w:pPr>
        <w:pStyle w:val="ListParagraph"/>
        <w:numPr>
          <w:ilvl w:val="0"/>
          <w:numId w:val="42"/>
        </w:numPr>
      </w:pPr>
      <w:r w:rsidRPr="0063634D">
        <w:t>Public Health Agency of Canada (PHAC). Coronavirus disease 2019 (COVID-19)</w:t>
      </w:r>
      <w:r>
        <w:t>. E</w:t>
      </w:r>
      <w:r w:rsidRPr="0063634D">
        <w:t xml:space="preserve">pidemiology update. Updated: </w:t>
      </w:r>
      <w:r>
        <w:t>June 22,</w:t>
      </w:r>
      <w:r w:rsidRPr="0063634D">
        <w:t xml:space="preserve"> 2020, </w:t>
      </w:r>
      <w:r>
        <w:t>7 pm ED</w:t>
      </w:r>
      <w:r w:rsidRPr="0063634D">
        <w:t>T.</w:t>
      </w:r>
      <w:r>
        <w:t xml:space="preserve"> [Internet.]</w:t>
      </w:r>
      <w:r w:rsidRPr="0063634D">
        <w:t xml:space="preserve"> Ottawa: Government of Canada, PHAC; 2020. </w:t>
      </w:r>
      <w:r>
        <w:t xml:space="preserve">[Accessed on 23 June 2020.] </w:t>
      </w:r>
      <w:r w:rsidRPr="0063634D">
        <w:t xml:space="preserve">Available from: </w:t>
      </w:r>
      <w:r w:rsidRPr="0005282A">
        <w:t>https://health-infobase.canada.ca/covid-19/epidemiological-summary-covid-19-cases.html</w:t>
      </w:r>
      <w:r w:rsidRPr="0063634D">
        <w:t>.</w:t>
      </w:r>
    </w:p>
    <w:p w14:paraId="1AFE6B0A" w14:textId="77777777" w:rsidR="00ED4A2E" w:rsidRPr="0063634D" w:rsidRDefault="00ED4A2E" w:rsidP="00ED4A2E">
      <w:pPr>
        <w:pStyle w:val="ListParagraph"/>
        <w:numPr>
          <w:ilvl w:val="0"/>
          <w:numId w:val="42"/>
        </w:numPr>
      </w:pPr>
      <w:r w:rsidRPr="0063634D">
        <w:t>European Centre for Disease Prevention and Control (ECDC)</w:t>
      </w:r>
      <w:r>
        <w:t>.</w:t>
      </w:r>
      <w:r w:rsidRPr="0063634D">
        <w:t xml:space="preserve"> COVID-19 surveillance report: Week </w:t>
      </w:r>
      <w:r>
        <w:t xml:space="preserve">24, </w:t>
      </w:r>
      <w:r w:rsidRPr="0063634D">
        <w:t>202</w:t>
      </w:r>
      <w:r>
        <w:t>0</w:t>
      </w:r>
      <w:r w:rsidRPr="0063634D">
        <w:t>. [Internet.] Solna: ECDC; 1</w:t>
      </w:r>
      <w:r>
        <w:t>8 June</w:t>
      </w:r>
      <w:r w:rsidRPr="0063634D">
        <w:t xml:space="preserve"> 2020. [Accessed on </w:t>
      </w:r>
      <w:r>
        <w:t>22 June</w:t>
      </w:r>
      <w:r w:rsidRPr="0063634D">
        <w:t xml:space="preserve"> 2020.] Available from: https://covid19-surveillance-report.ecdc.europa.eu/.</w:t>
      </w:r>
    </w:p>
    <w:p w14:paraId="2D5D0BE4" w14:textId="77777777" w:rsidR="00ED4A2E" w:rsidRPr="008D4868" w:rsidRDefault="00ED4A2E" w:rsidP="00ED4A2E">
      <w:pPr>
        <w:pStyle w:val="ListParagraph"/>
        <w:numPr>
          <w:ilvl w:val="0"/>
          <w:numId w:val="42"/>
        </w:numPr>
      </w:pPr>
      <w:r w:rsidRPr="008D4868">
        <w:t>ECDC. COVID-19 surveillance report: Week 21, 2020. [Internet.] Solna: ECDC; 2 June 2020. [Accessed on 3 June 2020.] Available from: https://covid19-surveillance-report.ecdc.europa.eu/.</w:t>
      </w:r>
    </w:p>
    <w:p w14:paraId="659DF893" w14:textId="77777777" w:rsidR="00ED4A2E" w:rsidRPr="008D4868" w:rsidRDefault="00ED4A2E" w:rsidP="00ED4A2E">
      <w:pPr>
        <w:pStyle w:val="ListParagraph"/>
        <w:numPr>
          <w:ilvl w:val="0"/>
          <w:numId w:val="42"/>
        </w:numPr>
      </w:pPr>
      <w:r w:rsidRPr="008D4868">
        <w:t xml:space="preserve">Zheng Z, Peng F, Xu B, Zhao J, Liu H, Peng J et al. Risk factors of critical &amp; mortal COVID-19 cases: a systematic literature review and meta-analysis. </w:t>
      </w:r>
      <w:r w:rsidRPr="00EF1C91">
        <w:rPr>
          <w:i/>
        </w:rPr>
        <w:t>J Infect</w:t>
      </w:r>
      <w:r w:rsidRPr="008D4868">
        <w:t>. 2020. doi: https://doi.org/10.1016/j.jinf.2020.04.021.</w:t>
      </w:r>
    </w:p>
    <w:p w14:paraId="78561BEE" w14:textId="77777777" w:rsidR="00ED4A2E" w:rsidRPr="008D4868" w:rsidRDefault="00ED4A2E" w:rsidP="00ED4A2E">
      <w:pPr>
        <w:pStyle w:val="ListParagraph"/>
        <w:numPr>
          <w:ilvl w:val="0"/>
          <w:numId w:val="42"/>
        </w:numPr>
      </w:pPr>
      <w:r w:rsidRPr="008D4868">
        <w:t xml:space="preserve">Onder G, Rezza G, Brusaferro S. Case-fatality rate and characteristics of patients dying in relation to COVID-19 in Italy. </w:t>
      </w:r>
      <w:r w:rsidRPr="00EF1C91">
        <w:rPr>
          <w:i/>
        </w:rPr>
        <w:t>JAMA</w:t>
      </w:r>
      <w:r w:rsidRPr="008D4868">
        <w:t>. 2020;323(18):1775-1776. doi: https://doi.org/10.1001/jama.2020.4683.</w:t>
      </w:r>
    </w:p>
    <w:p w14:paraId="1A7A7552" w14:textId="77777777" w:rsidR="00ED4A2E" w:rsidRPr="008D4868" w:rsidRDefault="00ED4A2E" w:rsidP="00ED4A2E">
      <w:pPr>
        <w:pStyle w:val="ListParagraph"/>
        <w:numPr>
          <w:ilvl w:val="0"/>
          <w:numId w:val="42"/>
        </w:numPr>
      </w:pPr>
      <w:r w:rsidRPr="008D4868">
        <w:t>Statistics Canada. Table 13-10-0775-01. Detailed preliminary information on cases of COVID-19: 4 Dimensions (Aggregated data), Public Health Agency of Canada. [Internet.] Ottawa: Statistics Canada; 2020. [Accessed on 3 June 2020.] Available from: https://www150.statcan.gc.ca/t1/tbl1/en/tv.action?pid=1310077501.</w:t>
      </w:r>
    </w:p>
    <w:p w14:paraId="66F38801" w14:textId="77777777" w:rsidR="00ED4A2E" w:rsidRPr="008D4868" w:rsidRDefault="00ED4A2E" w:rsidP="00ED4A2E">
      <w:pPr>
        <w:pStyle w:val="ListParagraph"/>
        <w:numPr>
          <w:ilvl w:val="0"/>
          <w:numId w:val="42"/>
        </w:numPr>
      </w:pPr>
      <w:r w:rsidRPr="008D4868">
        <w:lastRenderedPageBreak/>
        <w:t>Centers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w:t>
      </w:r>
    </w:p>
    <w:p w14:paraId="27B57790" w14:textId="77777777" w:rsidR="00ED4A2E" w:rsidRPr="008D4868" w:rsidRDefault="00ED4A2E" w:rsidP="00ED4A2E">
      <w:pPr>
        <w:pStyle w:val="ListParagraph"/>
        <w:numPr>
          <w:ilvl w:val="0"/>
          <w:numId w:val="42"/>
        </w:numPr>
      </w:pPr>
      <w:r w:rsidRPr="008D4868">
        <w:t>ECDC. COVID-19 surveillance report: Week 2020-19. 6: Other epidemiological characteristics. [Internet.] Solna: ECDC; 14 May 2020. [Accessed on 19 May 2020.] Available from: https://covid19-surveillance-report.ecdc.europa.eu/#6_other_epidemiological_characteristics.</w:t>
      </w:r>
    </w:p>
    <w:p w14:paraId="77B8AA0C" w14:textId="77777777" w:rsidR="00ED4A2E" w:rsidRDefault="00ED4A2E" w:rsidP="00ED4A2E">
      <w:pPr>
        <w:pStyle w:val="ListParagraph"/>
        <w:numPr>
          <w:ilvl w:val="0"/>
          <w:numId w:val="42"/>
        </w:numPr>
      </w:pPr>
      <w:r w:rsidRPr="008D4868">
        <w:t>Government of Canada. Epidemiological summary of COVID-19 cases in Canada: last data update May 19, 2020, 11:00 ET. [Internet.] Ottawa: Government of Canada; 2020. [Accessed on 19 May 2020.] Available from: https://health-infobase.canada.ca/covid-19/epidemiological-summary-covid-19-cases.html.</w:t>
      </w:r>
    </w:p>
    <w:p w14:paraId="02608D4B" w14:textId="77777777" w:rsidR="00ED4A2E" w:rsidRPr="008D4868" w:rsidRDefault="00ED4A2E" w:rsidP="00ED4A2E">
      <w:pPr>
        <w:pStyle w:val="ListParagraph"/>
        <w:numPr>
          <w:ilvl w:val="0"/>
          <w:numId w:val="42"/>
        </w:numPr>
      </w:pPr>
      <w:r w:rsidRPr="008D4868">
        <w:t>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w:t>
      </w:r>
    </w:p>
    <w:p w14:paraId="4D191E55" w14:textId="77777777" w:rsidR="00ED4A2E" w:rsidRPr="008D4868" w:rsidRDefault="00ED4A2E" w:rsidP="00ED4A2E">
      <w:pPr>
        <w:pStyle w:val="ListParagraph"/>
        <w:numPr>
          <w:ilvl w:val="0"/>
          <w:numId w:val="42"/>
        </w:numPr>
      </w:pPr>
      <w:r w:rsidRPr="008D4868">
        <w:t>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w:t>
      </w:r>
    </w:p>
    <w:p w14:paraId="57AD838A" w14:textId="77777777" w:rsidR="00ED4A2E" w:rsidRPr="008D4868" w:rsidRDefault="00ED4A2E" w:rsidP="00ED4A2E">
      <w:pPr>
        <w:pStyle w:val="ListParagraph"/>
        <w:numPr>
          <w:ilvl w:val="0"/>
          <w:numId w:val="42"/>
        </w:numPr>
      </w:pPr>
      <w:r w:rsidRPr="008D4868">
        <w:t xml:space="preserve">Government of Western Australia. </w:t>
      </w:r>
      <w:r w:rsidRPr="007F4ACB">
        <w:t>COVID-19 coronavirus: WA Roadmap</w:t>
      </w:r>
      <w:r>
        <w:t>. Phase 4</w:t>
      </w:r>
      <w:r w:rsidRPr="008D4868">
        <w:t xml:space="preserve">. [Internet.] Perth: Government of Western Australia; 2020. [Accessed on </w:t>
      </w:r>
      <w:r>
        <w:t>23</w:t>
      </w:r>
      <w:r w:rsidRPr="008D4868">
        <w:t xml:space="preserve"> June 2020.] Available from: </w:t>
      </w:r>
      <w:r w:rsidRPr="007F4ACB">
        <w:t>https://www.wa.gov.au/organisation/department-of-the-premier-and-cabinet/covid-19-coronavirus-wa-roadmap#phase4</w:t>
      </w:r>
      <w:r w:rsidRPr="008D4868">
        <w:t>.</w:t>
      </w:r>
    </w:p>
    <w:p w14:paraId="369C1BC0" w14:textId="77777777" w:rsidR="00ED4A2E" w:rsidRPr="008D4868" w:rsidRDefault="00ED4A2E" w:rsidP="00ED4A2E">
      <w:pPr>
        <w:pStyle w:val="ListParagraph"/>
        <w:numPr>
          <w:ilvl w:val="0"/>
          <w:numId w:val="42"/>
        </w:numPr>
      </w:pPr>
      <w:r w:rsidRPr="008D4868">
        <w:t xml:space="preserve">Government of New South Wales. </w:t>
      </w:r>
      <w:r>
        <w:t>COVID-19 (coronavirus): Latest news and updates</w:t>
      </w:r>
      <w:r w:rsidRPr="008D4868">
        <w:t xml:space="preserve">. [Internet.] Sydney: Government of New South Wales; 2020. [Accessed on </w:t>
      </w:r>
      <w:r>
        <w:t>23</w:t>
      </w:r>
      <w:r w:rsidRPr="008D4868">
        <w:t xml:space="preserve"> June 2020.] Available from: </w:t>
      </w:r>
      <w:r w:rsidRPr="007F4ACB">
        <w:t>https://www.nsw.gov.au/covid-19/latest-news-and-updates</w:t>
      </w:r>
      <w:r w:rsidRPr="008D4868">
        <w:t>.</w:t>
      </w:r>
    </w:p>
    <w:p w14:paraId="1DE16DB1" w14:textId="77777777" w:rsidR="00ED4A2E" w:rsidRPr="008D4868" w:rsidRDefault="00ED4A2E" w:rsidP="00ED4A2E">
      <w:pPr>
        <w:pStyle w:val="ListParagraph"/>
        <w:numPr>
          <w:ilvl w:val="0"/>
          <w:numId w:val="42"/>
        </w:numPr>
      </w:pPr>
      <w:r w:rsidRPr="008D4868">
        <w:t xml:space="preserve">Government of New South Wales. Answers to your questions about the rules: FAQs about changes to the rules, effective from </w:t>
      </w:r>
      <w:r>
        <w:t>Saturday 13</w:t>
      </w:r>
      <w:r w:rsidRPr="008D4868">
        <w:t xml:space="preserve"> June. [Internet.] Sydney: Government of New South Wales; 2020. [Accessed on </w:t>
      </w:r>
      <w:r>
        <w:t>22</w:t>
      </w:r>
      <w:r w:rsidRPr="008D4868">
        <w:t xml:space="preserve"> June 2020.] Available from: </w:t>
      </w:r>
      <w:r w:rsidRPr="007F4ACB">
        <w:t>https://www.nsw.gov.au/covid-19/what-you-can-and-cant-do-under-rules/changes</w:t>
      </w:r>
      <w:r w:rsidRPr="008D4868">
        <w:t>.</w:t>
      </w:r>
    </w:p>
    <w:p w14:paraId="6C39EA14" w14:textId="77777777" w:rsidR="00ED4A2E" w:rsidRPr="008D4868" w:rsidRDefault="00ED4A2E" w:rsidP="00ED4A2E">
      <w:pPr>
        <w:pStyle w:val="ListParagraph"/>
        <w:numPr>
          <w:ilvl w:val="0"/>
          <w:numId w:val="42"/>
        </w:numPr>
      </w:pPr>
      <w:r w:rsidRPr="008D4868">
        <w:t xml:space="preserve">Department of Health and Human Services (DHHS). Victoria’s restriction levels. [Internet.] Melbourne: Victoria State Government, DHHS; 2020. [Accessed on </w:t>
      </w:r>
      <w:r>
        <w:t>22</w:t>
      </w:r>
      <w:r w:rsidRPr="008D4868">
        <w:t xml:space="preserve"> June 2020.] Available from: https://www.dhhs.vic.gov.au/victorias-restriction-levels-covid-19.</w:t>
      </w:r>
    </w:p>
    <w:p w14:paraId="04D5E5C0" w14:textId="77777777" w:rsidR="00ED4A2E" w:rsidRPr="008D4868" w:rsidRDefault="00ED4A2E" w:rsidP="00ED4A2E">
      <w:pPr>
        <w:pStyle w:val="ListParagraph"/>
        <w:numPr>
          <w:ilvl w:val="0"/>
          <w:numId w:val="42"/>
        </w:numPr>
      </w:pPr>
      <w:r w:rsidRPr="008D4868">
        <w:t xml:space="preserve">Queensland Government. Roadmap to easing </w:t>
      </w:r>
      <w:r>
        <w:t xml:space="preserve">Queensland’s </w:t>
      </w:r>
      <w:r w:rsidRPr="008D4868">
        <w:t>restrictions</w:t>
      </w:r>
      <w:r>
        <w:t>. A step-down approach to COVID-19.</w:t>
      </w:r>
      <w:r w:rsidRPr="008D4868">
        <w:t xml:space="preserve"> Brisbane: Queensland Government; 2020. [Accessed on </w:t>
      </w:r>
      <w:r>
        <w:t>22</w:t>
      </w:r>
      <w:r w:rsidRPr="008D4868">
        <w:t xml:space="preserve"> June 2020.] Available from: </w:t>
      </w:r>
      <w:r w:rsidRPr="007F4ACB">
        <w:t>https://www.covid19.qld.gov.au/__data/assets/pdf_file/0016/127150/DPC7309-COVID-19-Restrictions-roadmap.pdf</w:t>
      </w:r>
      <w:r w:rsidRPr="008D4868">
        <w:t>.</w:t>
      </w:r>
    </w:p>
    <w:p w14:paraId="1CDB9A32" w14:textId="77777777" w:rsidR="00ED4A2E" w:rsidRPr="008D4868" w:rsidRDefault="00ED4A2E" w:rsidP="00ED4A2E">
      <w:pPr>
        <w:pStyle w:val="ListParagraph"/>
        <w:numPr>
          <w:ilvl w:val="0"/>
          <w:numId w:val="42"/>
        </w:numPr>
      </w:pPr>
      <w:r w:rsidRPr="008D4868">
        <w:t xml:space="preserve">Government of South Australia. Recovery from COVID-19. [Internet.] Adelaide: Government of South Australia; 2020. [Accessed on </w:t>
      </w:r>
      <w:r>
        <w:t>22</w:t>
      </w:r>
      <w:r w:rsidRPr="008D4868">
        <w:t xml:space="preserve"> June 2020.] Available from: https://www.covid-19.sa.gov.au/recovery.</w:t>
      </w:r>
    </w:p>
    <w:p w14:paraId="2FB7206B" w14:textId="77777777" w:rsidR="00ED4A2E" w:rsidRPr="008D4868" w:rsidRDefault="00ED4A2E" w:rsidP="00ED4A2E">
      <w:pPr>
        <w:pStyle w:val="ListParagraph"/>
        <w:numPr>
          <w:ilvl w:val="0"/>
          <w:numId w:val="42"/>
        </w:numPr>
      </w:pPr>
      <w:r w:rsidRPr="008D4868">
        <w:t xml:space="preserve">Government of South Australia. South Australian roadmap for easing COVID-19 restrictions. Adelaide: Government of South Australia; 2020. [Accessed on </w:t>
      </w:r>
      <w:r>
        <w:t>22 June</w:t>
      </w:r>
      <w:r w:rsidRPr="008D4868">
        <w:t xml:space="preserve"> 2020.] Available from: </w:t>
      </w:r>
      <w:r w:rsidRPr="00671DF3">
        <w:t>https://www.covid-19.sa.gov.au/__data/assets/pdf_file/0012/195879/200059.4-COVID-19-RoadMap-19June-V7.pdf</w:t>
      </w:r>
      <w:r w:rsidRPr="008D4868">
        <w:t>.</w:t>
      </w:r>
    </w:p>
    <w:p w14:paraId="1F6381D0" w14:textId="77777777" w:rsidR="00ED4A2E" w:rsidRPr="008D4868" w:rsidRDefault="00ED4A2E" w:rsidP="00ED4A2E">
      <w:pPr>
        <w:pStyle w:val="ListParagraph"/>
        <w:numPr>
          <w:ilvl w:val="0"/>
          <w:numId w:val="42"/>
        </w:numPr>
      </w:pPr>
      <w:r w:rsidRPr="008D4868">
        <w:lastRenderedPageBreak/>
        <w:t xml:space="preserve">Tasmanian Government. Roadmap to recovery. [Internet.] Hobart: Tasmanian Government; 2020. [Accessed on </w:t>
      </w:r>
      <w:r>
        <w:t>22</w:t>
      </w:r>
      <w:r w:rsidRPr="008D4868">
        <w:t xml:space="preserve"> June 2020.] Available from: https://coronavirus.tas.gov.au/families-community/roadmap-to-recovery.</w:t>
      </w:r>
    </w:p>
    <w:p w14:paraId="4777D357" w14:textId="77777777" w:rsidR="00ED4A2E" w:rsidRPr="008D4868" w:rsidRDefault="00ED4A2E" w:rsidP="00ED4A2E">
      <w:pPr>
        <w:pStyle w:val="ListParagraph"/>
        <w:numPr>
          <w:ilvl w:val="0"/>
          <w:numId w:val="42"/>
        </w:numPr>
      </w:pPr>
      <w:r w:rsidRPr="008D4868">
        <w:t xml:space="preserve">Australian Capital Territory Government. </w:t>
      </w:r>
      <w:r>
        <w:t>COVID-19: Summary of key changes</w:t>
      </w:r>
      <w:r w:rsidRPr="008D4868">
        <w:t xml:space="preserve">. [Internet.] Canberra: Australian Capital Territory Government; 2020. [Accessed on </w:t>
      </w:r>
      <w:r>
        <w:t>22</w:t>
      </w:r>
      <w:r w:rsidRPr="008D4868">
        <w:t xml:space="preserve"> June 2020.] Available from: </w:t>
      </w:r>
      <w:r w:rsidRPr="00671DF3">
        <w:t>https://www.covid19.act.gov.au/faqs-old/summary-of-key-changes</w:t>
      </w:r>
      <w:r w:rsidRPr="008D4868">
        <w:t>.</w:t>
      </w:r>
    </w:p>
    <w:p w14:paraId="5AF39515" w14:textId="77777777" w:rsidR="00ED4A2E" w:rsidRPr="008D4868" w:rsidRDefault="00ED4A2E" w:rsidP="00ED4A2E">
      <w:pPr>
        <w:pStyle w:val="ListParagraph"/>
        <w:numPr>
          <w:ilvl w:val="0"/>
          <w:numId w:val="42"/>
        </w:numPr>
      </w:pPr>
      <w:r w:rsidRPr="008D4868">
        <w:t xml:space="preserve">Northern Territory Government. Roadmap to the new normal. Stage 3 – Friday 5 June (current). [Internet.] Darwin: Northern Territory Government; 2020. [Accessed on </w:t>
      </w:r>
      <w:r>
        <w:t>22</w:t>
      </w:r>
      <w:r w:rsidRPr="008D4868">
        <w:t xml:space="preserve"> June 2020.] Available from: https://coronavirus.nt.gov.au/roadmap-new-normal#/stage_3_friday_5_june_current.</w:t>
      </w:r>
    </w:p>
    <w:p w14:paraId="4DAB36B9" w14:textId="77777777" w:rsidR="00ED4A2E" w:rsidRPr="008D4868" w:rsidRDefault="00ED4A2E" w:rsidP="00ED4A2E">
      <w:pPr>
        <w:pStyle w:val="ListParagraph"/>
        <w:numPr>
          <w:ilvl w:val="0"/>
          <w:numId w:val="42"/>
        </w:numPr>
      </w:pPr>
      <w:r w:rsidRPr="008D4868">
        <w:t>World Health Organization (WHO). Coronavirus disease 2019 (COVID-19) situation report – 1</w:t>
      </w:r>
      <w:r>
        <w:t>53</w:t>
      </w:r>
      <w:r w:rsidRPr="008D4868">
        <w:t xml:space="preserve">. [Internet.] Geneva: WHO; 2020. [Accessed on </w:t>
      </w:r>
      <w:r>
        <w:t>22</w:t>
      </w:r>
      <w:r w:rsidRPr="008D4868">
        <w:t xml:space="preserve"> June 2020.] Available from: </w:t>
      </w:r>
      <w:r w:rsidRPr="00671DF3">
        <w:t>https://www.who.int/docs/default-source/coronaviruse/situation-reports/20200621-covid-19-sitrep-153.pdf</w:t>
      </w:r>
      <w:r w:rsidRPr="008D4868">
        <w:t xml:space="preserve">. </w:t>
      </w:r>
    </w:p>
    <w:p w14:paraId="3C5F26DB" w14:textId="77777777" w:rsidR="00ED4A2E" w:rsidRPr="008D4868" w:rsidRDefault="00ED4A2E" w:rsidP="00ED4A2E">
      <w:pPr>
        <w:pStyle w:val="ListParagraph"/>
        <w:numPr>
          <w:ilvl w:val="0"/>
          <w:numId w:val="42"/>
        </w:numPr>
      </w:pPr>
      <w:r w:rsidRPr="008D4868">
        <w:t xml:space="preserve">WHO. WHO Coronavirus Disease (COVID-19) dashboard. [Internet.] Geneva: WHO; </w:t>
      </w:r>
      <w:r>
        <w:t xml:space="preserve">21 June </w:t>
      </w:r>
      <w:r w:rsidRPr="008D4868">
        <w:t xml:space="preserve">2020. [Accessed on </w:t>
      </w:r>
      <w:r>
        <w:t>22</w:t>
      </w:r>
      <w:r w:rsidRPr="008D4868">
        <w:t xml:space="preserve"> June 2020.] Available from: https://covid19.who.int/.</w:t>
      </w:r>
    </w:p>
    <w:p w14:paraId="29627C9F" w14:textId="77777777" w:rsidR="00ED4A2E" w:rsidRDefault="00ED4A2E" w:rsidP="00ED4A2E">
      <w:pPr>
        <w:pStyle w:val="ListParagraph"/>
        <w:numPr>
          <w:ilvl w:val="0"/>
          <w:numId w:val="42"/>
        </w:numPr>
      </w:pPr>
      <w:r w:rsidRPr="001147F0">
        <w:t>Singapore Government Ministry of Health. 21 June 2020 Daily Report on COVID-19. Singapore Government Ministry of Health; 2020.</w:t>
      </w:r>
      <w:r>
        <w:t xml:space="preserve"> [Accessed on 23 June 2020.]</w:t>
      </w:r>
      <w:r w:rsidRPr="001147F0">
        <w:t xml:space="preserve"> Available from: https://www.moh.gov.sg/docs/librariesprovider5/local-situation-report/situation-report---21-june-2020.pdf.</w:t>
      </w:r>
    </w:p>
    <w:p w14:paraId="4253AA2A" w14:textId="77777777" w:rsidR="00ED4A2E" w:rsidRDefault="00ED4A2E" w:rsidP="00ED4A2E">
      <w:pPr>
        <w:pStyle w:val="ListParagraph"/>
        <w:numPr>
          <w:ilvl w:val="0"/>
          <w:numId w:val="42"/>
        </w:numPr>
      </w:pPr>
      <w:r w:rsidRPr="001147F0">
        <w:t>Ministry of Health and Welfare. Situation report 21 June 2020. Sejong: Republic of Korea, Ministry of Health and Welfare; 2020.</w:t>
      </w:r>
      <w:r>
        <w:t xml:space="preserve"> [Accessed on 23 June 2020.]</w:t>
      </w:r>
      <w:r w:rsidRPr="001147F0">
        <w:t xml:space="preserve"> Available from: http://ncov.mohw.go.kr/upload/viewer/skin/doc.html?fn=1592804217267_20200622143657.pdf&amp;rs=/upload/viewer/result/202006/.</w:t>
      </w:r>
    </w:p>
    <w:p w14:paraId="1EB3F543" w14:textId="77777777" w:rsidR="00ED4A2E" w:rsidRDefault="00ED4A2E" w:rsidP="00ED4A2E">
      <w:pPr>
        <w:pStyle w:val="ListParagraph"/>
        <w:numPr>
          <w:ilvl w:val="0"/>
          <w:numId w:val="42"/>
        </w:numPr>
      </w:pPr>
      <w:r>
        <w:t>National Health Commission.</w:t>
      </w:r>
      <w:r w:rsidRPr="001147F0">
        <w:t xml:space="preserve"> Beijing doubles daily nucleic acid testing capacity to over 230,000</w:t>
      </w:r>
      <w:r>
        <w:t>. [Internet.] Beijing: People’s Republic of China, National Health Commission; 2020. [Accessed on 23 June 2020.]</w:t>
      </w:r>
    </w:p>
    <w:p w14:paraId="78D4C34F" w14:textId="77777777" w:rsidR="00ED4A2E" w:rsidRPr="008D4868" w:rsidRDefault="00ED4A2E" w:rsidP="00ED4A2E">
      <w:pPr>
        <w:pStyle w:val="ListParagraph"/>
        <w:numPr>
          <w:ilvl w:val="0"/>
          <w:numId w:val="42"/>
        </w:numPr>
      </w:pPr>
      <w:r w:rsidRPr="008D4868">
        <w:t>WHO. Report of the WHO-China joint mission on coronavirus disease 2019 (COVID-19). [Internet.] Geneva: WHO; 2020. [Accessed 1 Mar 2020.] Available from: https://www.who.int/docs/default-source/coronaviruse/who-china-joint-mission-on-covid-19-final-report.pdf.</w:t>
      </w:r>
    </w:p>
    <w:p w14:paraId="1555A1D7" w14:textId="77777777" w:rsidR="00ED4A2E" w:rsidRPr="008D4868" w:rsidRDefault="00ED4A2E" w:rsidP="00ED4A2E">
      <w:pPr>
        <w:pStyle w:val="ListParagraph"/>
        <w:numPr>
          <w:ilvl w:val="0"/>
          <w:numId w:val="42"/>
        </w:numPr>
      </w:pPr>
      <w:r w:rsidRPr="008D4868">
        <w:t xml:space="preserve">Wölfel R, Corman VM, Guggemos W, Seilmaier M, Zange S, Müller MA et al. Virological assessment of hospitalized patients with COVID-2019. </w:t>
      </w:r>
      <w:r w:rsidRPr="00EF1C91">
        <w:rPr>
          <w:i/>
        </w:rPr>
        <w:t>Nature</w:t>
      </w:r>
      <w:r w:rsidRPr="008D4868">
        <w:t>. 2020. doi: https://doi.org/10.1038/s41586-020-2196-x.</w:t>
      </w:r>
    </w:p>
    <w:p w14:paraId="112E7D90" w14:textId="77777777" w:rsidR="00ED4A2E" w:rsidRPr="008D4868" w:rsidRDefault="00ED4A2E" w:rsidP="00ED4A2E">
      <w:pPr>
        <w:pStyle w:val="ListParagraph"/>
        <w:numPr>
          <w:ilvl w:val="0"/>
          <w:numId w:val="42"/>
        </w:numPr>
      </w:pPr>
      <w:r w:rsidRPr="008D4868">
        <w:t xml:space="preserve">Cheng HY, Jian SW, Liu DP, Ng TC, Huang WT, Lin HH. Contact tracing assessment of COVID-19 transmission dynamics in Taiwan and risk at different exposure periods before and after symptom onset. </w:t>
      </w:r>
      <w:r w:rsidRPr="00EF1C91">
        <w:rPr>
          <w:i/>
        </w:rPr>
        <w:t>JAMA Intern Med</w:t>
      </w:r>
      <w:r w:rsidRPr="008D4868">
        <w:t>. 2020. doi: https://doi.org/10.1001/jamainternmed.2020.2020.</w:t>
      </w:r>
    </w:p>
    <w:p w14:paraId="3F93C997" w14:textId="77777777" w:rsidR="00ED4A2E" w:rsidRPr="008D4868" w:rsidRDefault="00ED4A2E" w:rsidP="00ED4A2E">
      <w:pPr>
        <w:pStyle w:val="ListParagraph"/>
        <w:numPr>
          <w:ilvl w:val="0"/>
          <w:numId w:val="42"/>
        </w:numPr>
      </w:pPr>
      <w:r w:rsidRPr="008D4868">
        <w:t>Korea Centers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w:t>
      </w:r>
    </w:p>
    <w:p w14:paraId="23A97C40" w14:textId="77777777" w:rsidR="00ED4A2E" w:rsidRPr="008D4868" w:rsidRDefault="00ED4A2E" w:rsidP="00ED4A2E">
      <w:pPr>
        <w:pStyle w:val="ListParagraph"/>
        <w:numPr>
          <w:ilvl w:val="0"/>
          <w:numId w:val="42"/>
        </w:numPr>
      </w:pPr>
      <w:r w:rsidRPr="008D4868">
        <w:t xml:space="preserve">Zhu Y, Bloxham CJ, Hulme KD, Sinclair JE, Tong ZW, Steele LE et al. Children are unlikely to have been the primary source of household SARS-CoV-2 infections. </w:t>
      </w:r>
      <w:r w:rsidRPr="00EF1C91">
        <w:rPr>
          <w:i/>
        </w:rPr>
        <w:t>medRxiv</w:t>
      </w:r>
      <w:r w:rsidRPr="008D4868">
        <w:t>. 2020. doi: https://doi.org/10.1101/2020.03.26.20044826.</w:t>
      </w:r>
    </w:p>
    <w:p w14:paraId="38106749" w14:textId="77777777" w:rsidR="00ED4A2E" w:rsidRPr="008D4868" w:rsidRDefault="00ED4A2E" w:rsidP="00ED4A2E">
      <w:pPr>
        <w:pStyle w:val="ListParagraph"/>
        <w:numPr>
          <w:ilvl w:val="0"/>
          <w:numId w:val="42"/>
        </w:numPr>
      </w:pPr>
      <w:r w:rsidRPr="008D4868">
        <w:t xml:space="preserve">Gudbjartsson DF, Helgason A, Jonsson H, Magnusson OT, Melsted P, Norddahl GL et al. Spread of SARS-CoV-2 in the Icelandic population. </w:t>
      </w:r>
      <w:r w:rsidRPr="00EF1C91">
        <w:rPr>
          <w:i/>
        </w:rPr>
        <w:t>N Engl J Med</w:t>
      </w:r>
      <w:r w:rsidRPr="008D4868">
        <w:t>. 2020. doi: https://doi.org/10.1056/NEJMoa2006100.</w:t>
      </w:r>
    </w:p>
    <w:p w14:paraId="685732A9" w14:textId="77777777" w:rsidR="00ED4A2E" w:rsidRPr="008D4868" w:rsidRDefault="00ED4A2E" w:rsidP="00ED4A2E">
      <w:pPr>
        <w:pStyle w:val="ListParagraph"/>
        <w:numPr>
          <w:ilvl w:val="0"/>
          <w:numId w:val="42"/>
        </w:numPr>
      </w:pPr>
      <w:r w:rsidRPr="008D4868">
        <w:t xml:space="preserve">ECDC. Rapid risk assessment: Paediatric inflammatory multisystem syndrome and SARS-CoV-2 infection in children – 15 May 2020. Solna: ECDC; 2020. [Accessed on 19 May 2020.] Available from: </w:t>
      </w:r>
      <w:r w:rsidRPr="008D4868">
        <w:lastRenderedPageBreak/>
        <w:t>https://www.ecdc.europa.eu/sites/default/files/documents/covid-19-risk-assessment-paediatric-inflammatory-multisystem-syndrome-15-May-2020.pdf.</w:t>
      </w:r>
    </w:p>
    <w:p w14:paraId="743F60BF" w14:textId="77777777" w:rsidR="00ED4A2E" w:rsidRPr="008D4868" w:rsidRDefault="00ED4A2E" w:rsidP="00ED4A2E">
      <w:pPr>
        <w:pStyle w:val="ListParagraph"/>
        <w:numPr>
          <w:ilvl w:val="0"/>
          <w:numId w:val="42"/>
        </w:numPr>
      </w:pPr>
      <w:r w:rsidRPr="008D4868">
        <w:t>WHO. Coronavirus disease 2019 (COVID-19) situation report – 29. [Internet.] Geneva: WHO; 2020. [Accessed 22 Feb 2020.] Available from: https://www.who.int/docs/default-source/coronaviruse/situation-reports/20200218-sitrep-29-covid-19.pdf.</w:t>
      </w:r>
    </w:p>
    <w:p w14:paraId="3E6F7A0B" w14:textId="77777777" w:rsidR="00ED4A2E" w:rsidRPr="008D4868" w:rsidRDefault="00ED4A2E" w:rsidP="00ED4A2E">
      <w:pPr>
        <w:pStyle w:val="ListParagraph"/>
        <w:numPr>
          <w:ilvl w:val="0"/>
          <w:numId w:val="42"/>
        </w:numPr>
      </w:pPr>
      <w:r w:rsidRPr="008D4868">
        <w:t xml:space="preserve">Pung R, Chiew CJ, Young BE, Chin S, Chen M, Clapham HE. Investigation of three clusters of COVID-19 in Singapore: implications for surveillance and response measures. </w:t>
      </w:r>
      <w:r w:rsidRPr="00EF1C91">
        <w:rPr>
          <w:i/>
        </w:rPr>
        <w:t>Lancet</w:t>
      </w:r>
      <w:r w:rsidRPr="008D4868">
        <w:t>. 2020;395(10229):1039–46.</w:t>
      </w:r>
    </w:p>
    <w:p w14:paraId="55A9DF2C" w14:textId="77777777" w:rsidR="00ED4A2E" w:rsidRPr="008D4868" w:rsidRDefault="00ED4A2E" w:rsidP="00ED4A2E">
      <w:pPr>
        <w:pStyle w:val="ListParagraph"/>
        <w:numPr>
          <w:ilvl w:val="0"/>
          <w:numId w:val="42"/>
        </w:numPr>
      </w:pPr>
      <w:r w:rsidRPr="008D4868">
        <w:t xml:space="preserve">Rockett RJ, Arnott A, Lam C, Sadsad R, Timms V, Gray KA et al. Revealing COVID-19 transmission by SARS-CoV-2 genome sequencing and agent based modelling. </w:t>
      </w:r>
      <w:r w:rsidRPr="00EF1C91">
        <w:rPr>
          <w:i/>
        </w:rPr>
        <w:t>bioRxiv</w:t>
      </w:r>
      <w:r w:rsidRPr="008D4868">
        <w:t>. doi: https://doi.org/10.1101/2020.04.19.048751.</w:t>
      </w:r>
    </w:p>
    <w:p w14:paraId="70E37964" w14:textId="77777777" w:rsidR="00ED4A2E" w:rsidRPr="008D4868" w:rsidRDefault="00ED4A2E" w:rsidP="00ED4A2E">
      <w:pPr>
        <w:pStyle w:val="ListParagraph"/>
        <w:numPr>
          <w:ilvl w:val="0"/>
          <w:numId w:val="42"/>
        </w:numPr>
      </w:pPr>
      <w:r w:rsidRPr="008D4868">
        <w:t>Nextstrain team. Genomic epidemiology of novel coronavirus – Oceania-focused subsampling. [Internet.] [Accessed on 5 May 2020.] Available online: https://nextstrain.org/ncov/oceania?c=division&amp;f_country=Australia&amp;l=radial.</w:t>
      </w:r>
    </w:p>
    <w:p w14:paraId="61B4EC6F" w14:textId="77777777" w:rsidR="00ED4A2E" w:rsidRPr="008D4868" w:rsidRDefault="00ED4A2E" w:rsidP="00ED4A2E">
      <w:pPr>
        <w:pStyle w:val="ListParagraph"/>
        <w:numPr>
          <w:ilvl w:val="0"/>
          <w:numId w:val="42"/>
        </w:numPr>
      </w:pPr>
      <w:r w:rsidRPr="008D4868">
        <w:t xml:space="preserve">Seemann T, Lane C, Sherry N, Duchene S, Goncalves da Silva A, Caly L et al. Tracking the COVID-19 pandemic in Australia using genomics. </w:t>
      </w:r>
      <w:r w:rsidRPr="00EF1C91">
        <w:rPr>
          <w:i/>
        </w:rPr>
        <w:t>medRxiv</w:t>
      </w:r>
      <w:r w:rsidRPr="008D4868">
        <w:t>. 2020 doi: https://doi.org/10.1101/2020.05.12.20099929.</w:t>
      </w:r>
    </w:p>
    <w:p w14:paraId="74DF48F2" w14:textId="77777777" w:rsidR="00ED4A2E" w:rsidRPr="008D4868" w:rsidRDefault="00ED4A2E" w:rsidP="00ED4A2E">
      <w:pPr>
        <w:pStyle w:val="ListParagraph"/>
        <w:numPr>
          <w:ilvl w:val="0"/>
          <w:numId w:val="42"/>
        </w:numPr>
      </w:pPr>
      <w:r w:rsidRPr="008D4868">
        <w:t xml:space="preserve">Sun P, Qiu S, Liu Z, Ren J, Xi JJ. Clinical characteristics of 50466 patients with 2019-nCoV infection. </w:t>
      </w:r>
      <w:r w:rsidRPr="00EF1C91">
        <w:rPr>
          <w:i/>
        </w:rPr>
        <w:t>medRxiv</w:t>
      </w:r>
      <w:r w:rsidRPr="008D4868">
        <w:t>. 2020. doi: https://doi.org/10.1101/2020.02.18.20024539.</w:t>
      </w:r>
    </w:p>
    <w:p w14:paraId="34FE57F6" w14:textId="77777777" w:rsidR="00ED4A2E" w:rsidRPr="008D4868" w:rsidRDefault="00ED4A2E" w:rsidP="00ED4A2E">
      <w:pPr>
        <w:pStyle w:val="ListParagraph"/>
        <w:numPr>
          <w:ilvl w:val="0"/>
          <w:numId w:val="42"/>
        </w:numPr>
      </w:pPr>
      <w:r w:rsidRPr="008D4868">
        <w:t xml:space="preserve">Li B, Bai W, Hashikawa T. The neuroinvasive potential of SARS-CoV-2 may be at least partially responsible for the respiratory failure of COVID-19 patients. </w:t>
      </w:r>
      <w:r w:rsidRPr="00EF1C91">
        <w:rPr>
          <w:i/>
        </w:rPr>
        <w:t>J Med Virol</w:t>
      </w:r>
      <w:r w:rsidRPr="008D4868">
        <w:t>. 2020. doi: https://doi.org/10.1002/jmv.25728.</w:t>
      </w:r>
    </w:p>
    <w:p w14:paraId="1C814F83" w14:textId="77777777" w:rsidR="00ED4A2E" w:rsidRPr="008D4868" w:rsidRDefault="00ED4A2E" w:rsidP="00ED4A2E">
      <w:pPr>
        <w:pStyle w:val="ListParagraph"/>
        <w:numPr>
          <w:ilvl w:val="0"/>
          <w:numId w:val="42"/>
        </w:numPr>
      </w:pPr>
      <w:r w:rsidRPr="008D4868">
        <w:t xml:space="preserve">Mao L, Jin H, Wang M, Hu Y, Chen S, He Q et al. Neurological manifestations of hospitalized patients with coronavirus disease 2019 in Wuhan, China. </w:t>
      </w:r>
      <w:r w:rsidRPr="00EF1C91">
        <w:rPr>
          <w:i/>
        </w:rPr>
        <w:t>JAMA Neurol</w:t>
      </w:r>
      <w:r w:rsidRPr="008D4868">
        <w:t>. 2020;e201127. doi: https://doi.org/10.1001/jamaneurol.2020.1127.</w:t>
      </w:r>
    </w:p>
    <w:p w14:paraId="27D41195" w14:textId="77777777" w:rsidR="00ED4A2E" w:rsidRPr="008D4868" w:rsidRDefault="00ED4A2E" w:rsidP="00ED4A2E">
      <w:pPr>
        <w:pStyle w:val="ListParagraph"/>
        <w:numPr>
          <w:ilvl w:val="0"/>
          <w:numId w:val="42"/>
        </w:numPr>
      </w:pPr>
      <w:r w:rsidRPr="008D4868">
        <w:t xml:space="preserve">Drew DA, Nguyen LH, Steves CJ, Wolf J, Spector TC, Chan AT. Rapid implementation of mobile technology for real-time epidemiology of COVID-19. </w:t>
      </w:r>
      <w:r w:rsidRPr="00EF1C91">
        <w:rPr>
          <w:i/>
        </w:rPr>
        <w:t>medRxiv</w:t>
      </w:r>
      <w:r w:rsidRPr="008D4868">
        <w:t>. 2020. doi: https://doi.org/10.1101/2020.04.02.20051334.</w:t>
      </w:r>
    </w:p>
    <w:p w14:paraId="0DB3556D" w14:textId="77777777" w:rsidR="00ED4A2E" w:rsidRPr="008D4868" w:rsidRDefault="00ED4A2E" w:rsidP="00ED4A2E">
      <w:pPr>
        <w:pStyle w:val="ListParagraph"/>
        <w:numPr>
          <w:ilvl w:val="0"/>
          <w:numId w:val="42"/>
        </w:numPr>
      </w:pPr>
      <w:r w:rsidRPr="008D4868">
        <w:t xml:space="preserve">Venkatakrishnan AJ, Puranik A, Anand A, Zemmour D, Yao X, Wu X et al. Knowledge synthesis from 100 million biomedical documents augments the deep expression profiling of coronavirus receptors. </w:t>
      </w:r>
      <w:r w:rsidRPr="00EF1C91">
        <w:rPr>
          <w:i/>
        </w:rPr>
        <w:t>bioRxiv</w:t>
      </w:r>
      <w:r w:rsidRPr="008D4868">
        <w:t xml:space="preserve">. 2020. doi: https://doi.org/10.1101/2020.03.24.005702. </w:t>
      </w:r>
    </w:p>
    <w:p w14:paraId="33E0F756" w14:textId="77777777" w:rsidR="00ED4A2E" w:rsidRPr="008D4868" w:rsidRDefault="00ED4A2E" w:rsidP="00ED4A2E">
      <w:pPr>
        <w:pStyle w:val="ListParagraph"/>
        <w:numPr>
          <w:ilvl w:val="0"/>
          <w:numId w:val="42"/>
        </w:numPr>
      </w:pPr>
      <w:r w:rsidRPr="008D4868">
        <w:t xml:space="preserve">Brann DH, Tsukahara T, Weinreb C, Logan DW, Datta SR. Non-neural expression of SARS-CoV-2 entry genes in the olfactory epithelium suggests mechanisms underlying anosmia in COVID-19 patients. </w:t>
      </w:r>
      <w:r w:rsidRPr="00EF1C91">
        <w:rPr>
          <w:i/>
        </w:rPr>
        <w:t>bioRxiv</w:t>
      </w:r>
      <w:r w:rsidRPr="008D4868">
        <w:t>. 2020. doi: https://doi.org/10.1101/2020.03.25.009084.</w:t>
      </w:r>
    </w:p>
    <w:p w14:paraId="587D75AF" w14:textId="77777777" w:rsidR="00ED4A2E" w:rsidRPr="008D4868" w:rsidRDefault="00ED4A2E" w:rsidP="00ED4A2E">
      <w:pPr>
        <w:pStyle w:val="ListParagraph"/>
        <w:numPr>
          <w:ilvl w:val="0"/>
          <w:numId w:val="42"/>
        </w:numPr>
      </w:pPr>
      <w:r w:rsidRPr="008D4868">
        <w:t xml:space="preserve">Inciardi RM, Lupi L, Zaccone G, Italia L, Raffo M, Tomasoni D et al. Cardiac involvement in a patient with coronavirus disease 2019 (COVID-19). </w:t>
      </w:r>
      <w:r w:rsidRPr="00EF1C91">
        <w:rPr>
          <w:i/>
        </w:rPr>
        <w:t>JAMA Cardiol</w:t>
      </w:r>
      <w:r w:rsidRPr="008D4868">
        <w:t>. 2020. doi: https://doi.org/10.1001/jamacardio.2020.1096.</w:t>
      </w:r>
    </w:p>
    <w:p w14:paraId="60189370" w14:textId="77777777" w:rsidR="00ED4A2E" w:rsidRPr="008D4868" w:rsidRDefault="00ED4A2E" w:rsidP="00ED4A2E">
      <w:pPr>
        <w:pStyle w:val="ListParagraph"/>
        <w:numPr>
          <w:ilvl w:val="0"/>
          <w:numId w:val="42"/>
        </w:numPr>
      </w:pPr>
      <w:r w:rsidRPr="008D4868">
        <w:t xml:space="preserve">Guo T, Fan Y, Chen M, Wu X, Zhang L, He T et al. Cardiovascular implications of fatal outcomes of patients with coronavirus disease 2019 (COVID-19). </w:t>
      </w:r>
      <w:r w:rsidRPr="00EF1C91">
        <w:rPr>
          <w:i/>
        </w:rPr>
        <w:t>JAMA Cardiol</w:t>
      </w:r>
      <w:r w:rsidRPr="008D4868">
        <w:t>. 2020. doi: https://doi.org/10.1001/jamacardio.2020.1017.</w:t>
      </w:r>
    </w:p>
    <w:p w14:paraId="29DD19DD" w14:textId="77777777" w:rsidR="00ED4A2E" w:rsidRPr="008D4868" w:rsidRDefault="00ED4A2E" w:rsidP="00ED4A2E">
      <w:pPr>
        <w:pStyle w:val="ListParagraph"/>
        <w:numPr>
          <w:ilvl w:val="0"/>
          <w:numId w:val="42"/>
        </w:numPr>
      </w:pPr>
      <w:r w:rsidRPr="008D4868">
        <w:t xml:space="preserve">Madjid M, Safavi-Naeini P, Solomon SD, Vardeny O. Potential effects of coronaviruses on the cardiovascular system: a review. </w:t>
      </w:r>
      <w:r w:rsidRPr="00EF1C91">
        <w:rPr>
          <w:i/>
        </w:rPr>
        <w:t>JAMA Cardiol</w:t>
      </w:r>
      <w:r w:rsidRPr="008D4868">
        <w:t>. 2020. doi: https://doi.org/10.1001/jamacardio.2020.1286.</w:t>
      </w:r>
    </w:p>
    <w:p w14:paraId="2235F586" w14:textId="77777777" w:rsidR="00ED4A2E" w:rsidRPr="008D4868" w:rsidRDefault="00ED4A2E" w:rsidP="00ED4A2E">
      <w:pPr>
        <w:pStyle w:val="ListParagraph"/>
        <w:numPr>
          <w:ilvl w:val="0"/>
          <w:numId w:val="42"/>
        </w:numPr>
      </w:pPr>
      <w:r w:rsidRPr="008D4868">
        <w:t xml:space="preserve">Riphagen S, Gomez X, Gonzalez-Martinez C, Wilkinson N, Theocharis P. Hyperinflammatory shock in children during COVID-19 pandemic. </w:t>
      </w:r>
      <w:r w:rsidRPr="00EF1C91">
        <w:rPr>
          <w:i/>
        </w:rPr>
        <w:t>Lancet</w:t>
      </w:r>
      <w:r w:rsidRPr="008D4868">
        <w:t>. 2020. doi: https://doi.org/10.1016/S0140-6736(20)31094-1.</w:t>
      </w:r>
    </w:p>
    <w:p w14:paraId="0B18DF0A" w14:textId="77777777" w:rsidR="00ED4A2E" w:rsidRPr="008D4868" w:rsidRDefault="00ED4A2E" w:rsidP="00ED4A2E">
      <w:pPr>
        <w:pStyle w:val="ListParagraph"/>
        <w:numPr>
          <w:ilvl w:val="0"/>
          <w:numId w:val="42"/>
        </w:numPr>
      </w:pPr>
      <w:r w:rsidRPr="008D4868">
        <w:lastRenderedPageBreak/>
        <w:t xml:space="preserve">Morand A, Urbina D, Fabre A. COVID-19 and Kawasaki like disease: the known-known, the unknown-known and the unknown-unknown. </w:t>
      </w:r>
      <w:r w:rsidRPr="00EF1C91">
        <w:rPr>
          <w:i/>
        </w:rPr>
        <w:t>Preprints</w:t>
      </w:r>
      <w:r w:rsidRPr="008D4868">
        <w:t>. 2020;2020050160. doi: https://doi.org/10.20944/preprints202005.0160.v1.</w:t>
      </w:r>
    </w:p>
    <w:p w14:paraId="54312F70" w14:textId="77777777" w:rsidR="00ED4A2E" w:rsidRPr="008D4868" w:rsidRDefault="00ED4A2E" w:rsidP="00ED4A2E">
      <w:pPr>
        <w:pStyle w:val="ListParagraph"/>
        <w:numPr>
          <w:ilvl w:val="0"/>
          <w:numId w:val="42"/>
        </w:numPr>
      </w:pPr>
      <w:r w:rsidRPr="008D4868">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DF5CD5A" w14:textId="77777777" w:rsidR="00ED4A2E" w:rsidRPr="008D4868" w:rsidRDefault="00ED4A2E" w:rsidP="00ED4A2E">
      <w:pPr>
        <w:pStyle w:val="ListParagraph"/>
        <w:numPr>
          <w:ilvl w:val="0"/>
          <w:numId w:val="42"/>
        </w:numPr>
      </w:pPr>
      <w:r w:rsidRPr="008D4868">
        <w:t xml:space="preserve">Harrison C. Coronavirus puts drug re-purposing on the fast track. </w:t>
      </w:r>
      <w:r w:rsidRPr="00EF1C91">
        <w:rPr>
          <w:i/>
        </w:rPr>
        <w:t>Nat Biotechnol</w:t>
      </w:r>
      <w:r w:rsidRPr="008D4868">
        <w:t>. 2020. doi: https://doi.org/10.1038/d41587-020-00003-1.</w:t>
      </w:r>
    </w:p>
    <w:p w14:paraId="59D3E497" w14:textId="77777777" w:rsidR="00ED4A2E" w:rsidRPr="008D4868" w:rsidRDefault="00ED4A2E" w:rsidP="00ED4A2E">
      <w:pPr>
        <w:pStyle w:val="ListParagraph"/>
        <w:numPr>
          <w:ilvl w:val="0"/>
          <w:numId w:val="42"/>
        </w:numPr>
      </w:pPr>
      <w:r w:rsidRPr="008D4868">
        <w:t xml:space="preserve">Wang M, Cao R, Zhang L, Yang X, Liu J, Xu M et al. Remdesivir and chloroquine effectively inhibit the recently emerged novel coronavirus (2019-nCoV) in vitro. </w:t>
      </w:r>
      <w:r w:rsidRPr="00EF1C91">
        <w:rPr>
          <w:i/>
        </w:rPr>
        <w:t>Cell Research</w:t>
      </w:r>
      <w:r w:rsidRPr="008D4868">
        <w:t>. 2020;30;269–71.</w:t>
      </w:r>
    </w:p>
    <w:p w14:paraId="30F5481A" w14:textId="77777777" w:rsidR="00ED4A2E" w:rsidRPr="008D4868" w:rsidRDefault="00ED4A2E" w:rsidP="00ED4A2E">
      <w:pPr>
        <w:pStyle w:val="ListParagraph"/>
        <w:numPr>
          <w:ilvl w:val="0"/>
          <w:numId w:val="42"/>
        </w:numPr>
      </w:pPr>
      <w:r w:rsidRPr="008D4868">
        <w:t xml:space="preserve">Tang W, Cao Z, Han M, Wang Z, Chen W, Sun W et al. Hydroxychloroquine in patients with mainly mild to moderate coronavirus disease 2019: open label, randomised controlled trial. </w:t>
      </w:r>
      <w:r w:rsidRPr="00EF1C91">
        <w:rPr>
          <w:i/>
        </w:rPr>
        <w:t>BMJ</w:t>
      </w:r>
      <w:r w:rsidRPr="008D4868">
        <w:t>. 2020. doi: https://doi.org/10.1136/bmj.m1849.</w:t>
      </w:r>
    </w:p>
    <w:p w14:paraId="4CDBDFB7" w14:textId="77777777" w:rsidR="00ED4A2E" w:rsidRPr="008D4868" w:rsidRDefault="00ED4A2E" w:rsidP="00ED4A2E">
      <w:pPr>
        <w:pStyle w:val="ListParagraph"/>
        <w:numPr>
          <w:ilvl w:val="0"/>
          <w:numId w:val="42"/>
        </w:numPr>
      </w:pPr>
      <w:r w:rsidRPr="008D4868">
        <w:t xml:space="preserve">Cao B, Wang Y, Wen D, Liu W, Wang J, Fan G et al. A trial of lopinavir–ritonavir in adults hospitalized with severe Covid-19. </w:t>
      </w:r>
      <w:r w:rsidRPr="00EF1C91">
        <w:rPr>
          <w:i/>
        </w:rPr>
        <w:t>N Engl J Med</w:t>
      </w:r>
      <w:r w:rsidRPr="008D4868">
        <w:t>. 2020;382:1787–99.</w:t>
      </w:r>
    </w:p>
    <w:p w14:paraId="2A225A41" w14:textId="77777777" w:rsidR="00ED4A2E" w:rsidRPr="008D4868" w:rsidRDefault="00ED4A2E" w:rsidP="00ED4A2E">
      <w:pPr>
        <w:pStyle w:val="ListParagraph"/>
        <w:numPr>
          <w:ilvl w:val="0"/>
          <w:numId w:val="42"/>
        </w:numPr>
      </w:pPr>
      <w:r w:rsidRPr="008D4868">
        <w:t>National Institute of Allergy and Infectious Diseases (NIAID). NIH Clinical Trial Shows Remdesivir Accelerates Recovery from Advanced COVID-19. [Internet.] Bethesda: Government of the United States of America, National Institutes of Heath, NIAID; 2020. [Accessed on 19 May 2020.] Available from: https://www.niaid.nih.gov/news-events/nih-clinical-trial-shows-remdesivir-accelerates-recovery-advanced-covid-19.</w:t>
      </w:r>
    </w:p>
    <w:p w14:paraId="02ED433D" w14:textId="77777777" w:rsidR="00ED4A2E" w:rsidRPr="008D4868" w:rsidRDefault="00ED4A2E" w:rsidP="00ED4A2E">
      <w:pPr>
        <w:pStyle w:val="ListParagraph"/>
        <w:numPr>
          <w:ilvl w:val="0"/>
          <w:numId w:val="42"/>
        </w:numPr>
      </w:pPr>
      <w:r w:rsidRPr="008D4868">
        <w:t xml:space="preserve">Wang Y, Zhang D, Du G, Du R, Zhao J, Jin Y et al. Remdesivir in adults with severe COVID-19: a randomised, double-blind, placebo-controlled, multicentre trial. </w:t>
      </w:r>
      <w:r w:rsidRPr="00EF1C91">
        <w:rPr>
          <w:i/>
        </w:rPr>
        <w:t>Lancet</w:t>
      </w:r>
      <w:r w:rsidRPr="008D4868">
        <w:t>. 2020;395(10236);1569–78.</w:t>
      </w:r>
    </w:p>
    <w:p w14:paraId="7FDB94A5" w14:textId="7365976B" w:rsidR="00D35A05" w:rsidRPr="00ED4A2E" w:rsidRDefault="00ED4A2E" w:rsidP="00ED4A2E">
      <w:pPr>
        <w:pStyle w:val="ListParagraph"/>
        <w:numPr>
          <w:ilvl w:val="0"/>
          <w:numId w:val="42"/>
        </w:numPr>
      </w:pPr>
      <w:r w:rsidRPr="003278F8">
        <w:t>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w:t>
      </w:r>
      <w:r>
        <w:t>one_statement_160620_final.pdf.</w:t>
      </w:r>
      <w:r w:rsidR="00D35A05" w:rsidRPr="00ED4A2E">
        <w:rPr>
          <w:rFonts w:eastAsia="Times New Roman"/>
        </w:rPr>
        <w:br w:type="page"/>
      </w:r>
    </w:p>
    <w:p w14:paraId="62394C1F" w14:textId="1DAFE471" w:rsidR="000C6F82" w:rsidRPr="00E87452" w:rsidRDefault="000C6F82" w:rsidP="00E87452">
      <w:pPr>
        <w:pStyle w:val="Heading1"/>
      </w:pPr>
      <w:r w:rsidRPr="00E87452">
        <w:lastRenderedPageBreak/>
        <w:t xml:space="preserve">Appendix A: Frequently asked questions </w:t>
      </w:r>
    </w:p>
    <w:p w14:paraId="62394C20" w14:textId="77777777" w:rsidR="000C6F82" w:rsidRDefault="000C6F82" w:rsidP="00E87452">
      <w:r>
        <w:rPr>
          <w:rStyle w:val="Strong"/>
        </w:rPr>
        <w:t xml:space="preserve">Q: Can I request access to the COVID-19 data behind your CDI fortnightly reports? </w:t>
      </w:r>
    </w:p>
    <w:p w14:paraId="62394C21" w14:textId="77777777" w:rsidR="000C6F82" w:rsidRDefault="000C6F82" w:rsidP="00E87452">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62394C22" w14:textId="77777777" w:rsidR="000C6F82" w:rsidRDefault="000C6F82" w:rsidP="00E87452">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2394C23" w14:textId="77777777" w:rsidR="000C6F82" w:rsidRDefault="000C6F82" w:rsidP="00E87452">
      <w:r>
        <w:t xml:space="preserve">Due to the COVID-19 response, unfortunately, specific requests for NNDSS data have been put on hold. We are currently looking into options to be able to respond to data requests in the near future. </w:t>
      </w:r>
    </w:p>
    <w:p w14:paraId="62394C24" w14:textId="77777777" w:rsidR="000C6F82" w:rsidRDefault="000C6F82" w:rsidP="00E87452">
      <w:r>
        <w:t xml:space="preserve">We will continue to publish regular summaries and analyses of the NNDSS dataset and recommend the following resources be referred to in the meantime: </w:t>
      </w:r>
    </w:p>
    <w:p w14:paraId="62394C25" w14:textId="77777777" w:rsidR="000C6F82" w:rsidRPr="00E87452" w:rsidRDefault="000C6F82" w:rsidP="00E87452">
      <w:pPr>
        <w:pStyle w:val="ListParagraph"/>
        <w:numPr>
          <w:ilvl w:val="0"/>
          <w:numId w:val="41"/>
        </w:numPr>
        <w:rPr>
          <w:rFonts w:eastAsia="Times New Roman"/>
        </w:rPr>
      </w:pPr>
      <w:r w:rsidRPr="00E87452">
        <w:rPr>
          <w:rFonts w:eastAsia="Times New Roman"/>
        </w:rPr>
        <w:t xml:space="preserve">NNDSS summary tables: http://www9.health.gov.au/cda/source/cda-index.cfm </w:t>
      </w:r>
    </w:p>
    <w:p w14:paraId="62394C26" w14:textId="77777777" w:rsidR="000C6F82" w:rsidRPr="00E87452" w:rsidRDefault="000C6F82" w:rsidP="00E87452">
      <w:pPr>
        <w:pStyle w:val="ListParagraph"/>
        <w:numPr>
          <w:ilvl w:val="0"/>
          <w:numId w:val="41"/>
        </w:numPr>
        <w:rPr>
          <w:rFonts w:eastAsia="Times New Roman"/>
        </w:rPr>
      </w:pPr>
      <w:r w:rsidRPr="00E87452">
        <w:rPr>
          <w:rFonts w:eastAsia="Times New Roman"/>
        </w:rPr>
        <w:t xml:space="preserve">Daily case summary of cases: https://www.health.gov.au/news/health-alerts/novel-coronavirus-2019-ncov-health-alert/coronavirus-covid-19-current-situation-and-case-numbers </w:t>
      </w:r>
    </w:p>
    <w:p w14:paraId="62394C27" w14:textId="77777777" w:rsidR="000C6F82" w:rsidRPr="00E87452" w:rsidRDefault="000C6F82" w:rsidP="00E87452">
      <w:pPr>
        <w:pStyle w:val="ListParagraph"/>
        <w:numPr>
          <w:ilvl w:val="0"/>
          <w:numId w:val="41"/>
        </w:numPr>
        <w:rPr>
          <w:rFonts w:eastAsia="Times New Roman"/>
        </w:rPr>
      </w:pPr>
      <w:r w:rsidRPr="00E87452">
        <w:rPr>
          <w:rStyle w:val="Emphasis"/>
          <w:rFonts w:eastAsia="Times New Roman"/>
          <w:b w:val="0"/>
        </w:rPr>
        <w:t>Communicable Diseases Intelligence</w:t>
      </w:r>
      <w:r w:rsidRPr="00E87452">
        <w:rPr>
          <w:rFonts w:eastAsia="Times New Roman"/>
        </w:rPr>
        <w:t xml:space="preserve"> COVID-19 epidemiology report: https://www1.health.gov.au/internet/main/publishing.nsf/Content/novel_coronavirus_2019_ncov_weekly_epidemiology_reports_australia_2020.htm </w:t>
      </w:r>
    </w:p>
    <w:p w14:paraId="62394C28" w14:textId="77777777" w:rsidR="000C6F82" w:rsidRPr="00E87452" w:rsidRDefault="000C6F82" w:rsidP="00E87452">
      <w:pPr>
        <w:pStyle w:val="ListParagraph"/>
        <w:numPr>
          <w:ilvl w:val="0"/>
          <w:numId w:val="41"/>
        </w:numPr>
        <w:rPr>
          <w:rFonts w:eastAsia="Times New Roman"/>
        </w:rPr>
      </w:pPr>
      <w:r w:rsidRPr="00E87452">
        <w:rPr>
          <w:rFonts w:eastAsia="Times New Roman"/>
        </w:rPr>
        <w:t xml:space="preserve">State and territory public health websites. </w:t>
      </w:r>
    </w:p>
    <w:p w14:paraId="62394C2A" w14:textId="77777777" w:rsidR="000C6F82" w:rsidRDefault="000C6F82" w:rsidP="00E87452">
      <w:r>
        <w:rPr>
          <w:rStyle w:val="Strong"/>
        </w:rPr>
        <w:t xml:space="preserve">Q: Why have the reports changed from weekly to fortnightly? </w:t>
      </w:r>
    </w:p>
    <w:p w14:paraId="62394C2B" w14:textId="3FFB1E12" w:rsidR="000C6F82" w:rsidRDefault="000C6F82" w:rsidP="00E87452">
      <w:r>
        <w:t xml:space="preserve">A: With the number of new cases in Australia slowing, this report has moved from a weekly to a fortnightly </w:t>
      </w:r>
      <w:r w:rsidR="008A7FCD">
        <w:t xml:space="preserve">reporting </w:t>
      </w:r>
      <w:r>
        <w:t xml:space="preserve">schedule. The change to fortnightly reporting is to allow more time for an in-depth analysis of the NNDSS data, therefore enhancing the contents of the report. </w:t>
      </w:r>
    </w:p>
    <w:p w14:paraId="62394C2C" w14:textId="77777777" w:rsidR="000C6F82" w:rsidRDefault="000C6F82" w:rsidP="00E87452">
      <w:r>
        <w:rPr>
          <w:rStyle w:val="Strong"/>
        </w:rPr>
        <w:t xml:space="preserve">Q: Can I request access to data at post-code level of confirmed cases? </w:t>
      </w:r>
    </w:p>
    <w:p w14:paraId="62394C2D" w14:textId="77777777" w:rsidR="000C6F82" w:rsidRDefault="000C6F82" w:rsidP="00E87452">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2394C2E" w14:textId="54561FB7" w:rsidR="000C6F82" w:rsidRDefault="001167F8" w:rsidP="00E87452">
      <w:r>
        <w:t>Where current or recent reported case numbers are high enough to justify it, a</w:t>
      </w:r>
      <w:r w:rsidR="000C6F82">
        <w:t xml:space="preserve"> GIS/mapping analysis of cases will be included in </w:t>
      </w:r>
      <w:r>
        <w:t xml:space="preserve">the </w:t>
      </w:r>
      <w:r w:rsidR="000C6F82" w:rsidRPr="00C27DFA">
        <w:rPr>
          <w:rStyle w:val="Emphasis"/>
          <w:b w:val="0"/>
        </w:rPr>
        <w:t>Communicable Diseases Intelligence</w:t>
      </w:r>
      <w:r w:rsidR="000C6F82">
        <w:t xml:space="preserve"> COVID-19 epidemiology report. In order to protect privacy of confirmed cases, data in this map will be presented at SA3 level. </w:t>
      </w:r>
    </w:p>
    <w:p w14:paraId="62394C2F" w14:textId="77777777" w:rsidR="000C6F82" w:rsidRDefault="000C6F82" w:rsidP="00E87452">
      <w:r>
        <w:rPr>
          <w:rStyle w:val="Strong"/>
        </w:rPr>
        <w:t xml:space="preserve">Q: Where can I find more detailed data on COVID-19 cases? </w:t>
      </w:r>
    </w:p>
    <w:p w14:paraId="3447C2EF" w14:textId="77777777" w:rsidR="00497D6C" w:rsidRDefault="000C6F82" w:rsidP="00E87452">
      <w:pPr>
        <w:sectPr w:rsidR="00497D6C" w:rsidSect="00A30C37">
          <w:footnotePr>
            <w:numFmt w:val="lowerRoman"/>
          </w:footnotePr>
          <w:pgSz w:w="11906" w:h="16838"/>
          <w:pgMar w:top="720" w:right="720" w:bottom="1134" w:left="720" w:header="709" w:footer="284" w:gutter="0"/>
          <w:cols w:space="708"/>
          <w:titlePg/>
          <w:docGrid w:linePitch="360"/>
        </w:sect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27DFA">
        <w:rPr>
          <w:rStyle w:val="Emphasis"/>
          <w:b w:val="0"/>
        </w:rPr>
        <w:t>Communicable Diseases Intelligence</w:t>
      </w:r>
      <w:r>
        <w:t xml:space="preserve"> report.</w:t>
      </w:r>
    </w:p>
    <w:p w14:paraId="62394C31" w14:textId="23813967" w:rsidR="000C6F82" w:rsidRPr="00E87452" w:rsidRDefault="000C6F82" w:rsidP="00E87452">
      <w:pPr>
        <w:pStyle w:val="Heading1"/>
      </w:pPr>
      <w:r w:rsidRPr="00E87452">
        <w:lastRenderedPageBreak/>
        <w:t>Appendix B: Supplementary figures and tables</w:t>
      </w:r>
    </w:p>
    <w:p w14:paraId="62394C32" w14:textId="5129E19F" w:rsidR="000C6F82" w:rsidRDefault="000C6F82" w:rsidP="00C27DFA">
      <w:pPr>
        <w:pStyle w:val="CDIFigures"/>
        <w:rPr>
          <w:rFonts w:eastAsia="Times New Roman"/>
        </w:rPr>
      </w:pPr>
      <w:r>
        <w:rPr>
          <w:rFonts w:eastAsia="Times New Roman"/>
        </w:rPr>
        <w:t>Table B.1: COVID-19 case notifications and rate per 100,000 population in Australia</w:t>
      </w:r>
      <w:r w:rsidR="001F62C0">
        <w:rPr>
          <w:rFonts w:eastAsia="Times New Roman"/>
        </w:rPr>
        <w:t xml:space="preserve"> as at </w:t>
      </w:r>
      <w:r w:rsidR="0079365C">
        <w:rPr>
          <w:rFonts w:eastAsia="Times New Roman"/>
        </w:rPr>
        <w:t>21</w:t>
      </w:r>
      <w:r w:rsidR="001F62C0">
        <w:rPr>
          <w:rFonts w:eastAsia="Times New Roman"/>
        </w:rPr>
        <w:t xml:space="preserve"> June 2020</w:t>
      </w:r>
      <w:r>
        <w:rPr>
          <w:rFonts w:eastAsia="Times New Roman"/>
        </w:rPr>
        <w:t>,</w:t>
      </w:r>
      <w:r w:rsidR="001167F8">
        <w:rPr>
          <w:rFonts w:eastAsia="Times New Roman"/>
          <w:vertAlign w:val="superscript"/>
        </w:rPr>
        <w:t>a</w:t>
      </w:r>
      <w:r>
        <w:rPr>
          <w:rFonts w:eastAsia="Times New Roman"/>
        </w:rPr>
        <w:t xml:space="preserve"> by age group and gender</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COVID-19 case notifications and rate per 100,000 population in Australia, by age group and gender &#10;"/>
      </w:tblPr>
      <w:tblGrid>
        <w:gridCol w:w="1491"/>
        <w:gridCol w:w="1491"/>
        <w:gridCol w:w="498"/>
        <w:gridCol w:w="994"/>
        <w:gridCol w:w="1491"/>
        <w:gridCol w:w="995"/>
        <w:gridCol w:w="497"/>
        <w:gridCol w:w="1491"/>
        <w:gridCol w:w="1492"/>
      </w:tblGrid>
      <w:tr w:rsidR="00BC026E" w:rsidRPr="00CA18D3" w14:paraId="62394C36"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3480" w:type="dxa"/>
            <w:gridSpan w:val="3"/>
            <w:hideMark/>
          </w:tcPr>
          <w:p w14:paraId="62394C33" w14:textId="77777777" w:rsidR="000C6F82" w:rsidRPr="00CA18D3" w:rsidRDefault="000C6F82" w:rsidP="00F945D0">
            <w:pPr>
              <w:rPr>
                <w:rFonts w:ascii="Calibri Light" w:eastAsia="Times New Roman" w:hAnsi="Calibri Light" w:cs="Calibri Light"/>
                <w:color w:val="FFFFFF" w:themeColor="background1"/>
                <w:szCs w:val="18"/>
              </w:rPr>
            </w:pPr>
          </w:p>
        </w:tc>
        <w:tc>
          <w:tcPr>
            <w:tcW w:w="3480" w:type="dxa"/>
            <w:gridSpan w:val="3"/>
            <w:hideMark/>
          </w:tcPr>
          <w:p w14:paraId="62394C34" w14:textId="79CCBAB5" w:rsidR="000C6F82" w:rsidRPr="00CA18D3" w:rsidRDefault="000C6F82" w:rsidP="00154FE9">
            <w:pPr>
              <w:pStyle w:val="NormalWeb"/>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Cases</w:t>
            </w:r>
            <w:r w:rsidR="001167F8" w:rsidRPr="00CA18D3">
              <w:rPr>
                <w:rFonts w:ascii="Calibri Light" w:hAnsi="Calibri Light" w:cs="Calibri Light"/>
                <w:color w:val="FFFFFF" w:themeColor="background1"/>
                <w:szCs w:val="18"/>
                <w:vertAlign w:val="superscript"/>
              </w:rPr>
              <w:t>b</w:t>
            </w:r>
          </w:p>
        </w:tc>
        <w:tc>
          <w:tcPr>
            <w:tcW w:w="3480" w:type="dxa"/>
            <w:gridSpan w:val="3"/>
            <w:hideMark/>
          </w:tcPr>
          <w:p w14:paraId="62394C35" w14:textId="62F5AE9B" w:rsidR="000C6F82" w:rsidRPr="00CA18D3" w:rsidRDefault="000C6F82" w:rsidP="00860D7E">
            <w:pPr>
              <w:pStyle w:val="NormalWeb"/>
              <w:jc w:val="center"/>
              <w:rPr>
                <w:rFonts w:ascii="Calibri Light" w:hAnsi="Calibri Light" w:cs="Calibri Light"/>
                <w:color w:val="FFFFFF" w:themeColor="background1"/>
                <w:szCs w:val="18"/>
                <w:vertAlign w:val="superscript"/>
              </w:rPr>
            </w:pPr>
            <w:r w:rsidRPr="00CA18D3">
              <w:rPr>
                <w:rFonts w:ascii="Calibri Light" w:hAnsi="Calibri Light" w:cs="Calibri Light"/>
                <w:color w:val="FFFFFF" w:themeColor="background1"/>
                <w:szCs w:val="18"/>
              </w:rPr>
              <w:t>Rate (per 100,000 population)</w:t>
            </w:r>
            <w:r w:rsidR="001167F8" w:rsidRPr="00CA18D3">
              <w:rPr>
                <w:rFonts w:ascii="Calibri Light" w:hAnsi="Calibri Light" w:cs="Calibri Light"/>
                <w:color w:val="FFFFFF" w:themeColor="background1"/>
                <w:szCs w:val="18"/>
                <w:vertAlign w:val="superscript"/>
              </w:rPr>
              <w:t>b</w:t>
            </w:r>
          </w:p>
        </w:tc>
      </w:tr>
      <w:tr w:rsidR="00BC026E" w:rsidRPr="00CA18D3" w14:paraId="62394C3E"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14:paraId="62394C37" w14:textId="77777777" w:rsidR="000C6F82" w:rsidRPr="00CA18D3" w:rsidRDefault="000C6F82" w:rsidP="00F945D0">
            <w:pPr>
              <w:rPr>
                <w:rFonts w:ascii="Calibri Light" w:hAnsi="Calibri Light" w:cs="Calibri Light"/>
                <w:szCs w:val="18"/>
              </w:rPr>
            </w:pPr>
          </w:p>
        </w:tc>
        <w:tc>
          <w:tcPr>
            <w:tcW w:w="1491" w:type="dxa"/>
            <w:hideMark/>
          </w:tcPr>
          <w:p w14:paraId="62394C38"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2" w:type="dxa"/>
            <w:gridSpan w:val="2"/>
            <w:hideMark/>
          </w:tcPr>
          <w:p w14:paraId="62394C39"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1" w:type="dxa"/>
            <w:hideMark/>
          </w:tcPr>
          <w:p w14:paraId="62394C3A"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c>
          <w:tcPr>
            <w:tcW w:w="1492" w:type="dxa"/>
            <w:gridSpan w:val="2"/>
            <w:hideMark/>
          </w:tcPr>
          <w:p w14:paraId="62394C3B"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Male</w:t>
            </w:r>
          </w:p>
        </w:tc>
        <w:tc>
          <w:tcPr>
            <w:tcW w:w="1491" w:type="dxa"/>
            <w:hideMark/>
          </w:tcPr>
          <w:p w14:paraId="62394C3C"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Female</w:t>
            </w:r>
          </w:p>
        </w:tc>
        <w:tc>
          <w:tcPr>
            <w:tcW w:w="1492" w:type="dxa"/>
            <w:hideMark/>
          </w:tcPr>
          <w:p w14:paraId="62394C3D" w14:textId="77777777" w:rsidR="000C6F82" w:rsidRPr="00CA18D3" w:rsidRDefault="000C6F82" w:rsidP="00860D7E">
            <w:pPr>
              <w:pStyle w:val="NormalWeb"/>
              <w:jc w:val="center"/>
              <w:rPr>
                <w:rFonts w:ascii="Calibri Light" w:hAnsi="Calibri Light" w:cs="Calibri Light"/>
                <w:color w:val="FFFFFF" w:themeColor="background1"/>
                <w:szCs w:val="18"/>
              </w:rPr>
            </w:pPr>
            <w:r w:rsidRPr="00CA18D3">
              <w:rPr>
                <w:rFonts w:ascii="Calibri Light" w:hAnsi="Calibri Light" w:cs="Calibri Light"/>
                <w:color w:val="FFFFFF" w:themeColor="background1"/>
                <w:szCs w:val="18"/>
              </w:rPr>
              <w:t>Persons</w:t>
            </w:r>
          </w:p>
        </w:tc>
      </w:tr>
      <w:tr w:rsidR="00154FE9" w:rsidRPr="00CA18D3" w14:paraId="62394C46" w14:textId="77777777" w:rsidTr="0079365C">
        <w:tc>
          <w:tcPr>
            <w:tcW w:w="1491" w:type="dxa"/>
            <w:hideMark/>
          </w:tcPr>
          <w:p w14:paraId="62394C3F" w14:textId="4B0010CF"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Under 5</w:t>
            </w:r>
          </w:p>
        </w:tc>
        <w:tc>
          <w:tcPr>
            <w:tcW w:w="1491" w:type="dxa"/>
            <w:hideMark/>
          </w:tcPr>
          <w:p w14:paraId="62394C40" w14:textId="38940815" w:rsidR="00154FE9" w:rsidRPr="00CA18D3" w:rsidRDefault="0079365C" w:rsidP="00154FE9">
            <w:pPr>
              <w:pStyle w:val="NormalWeb"/>
              <w:jc w:val="center"/>
              <w:rPr>
                <w:rFonts w:ascii="Calibri Light" w:hAnsi="Calibri Light" w:cs="Calibri Light"/>
                <w:szCs w:val="18"/>
              </w:rPr>
            </w:pPr>
            <w:r w:rsidRPr="004844D1">
              <w:t>48</w:t>
            </w:r>
          </w:p>
        </w:tc>
        <w:tc>
          <w:tcPr>
            <w:tcW w:w="1492" w:type="dxa"/>
            <w:gridSpan w:val="2"/>
            <w:hideMark/>
          </w:tcPr>
          <w:p w14:paraId="62394C41" w14:textId="7A5001C7" w:rsidR="00154FE9" w:rsidRPr="00CA18D3" w:rsidRDefault="0079365C" w:rsidP="00154FE9">
            <w:pPr>
              <w:pStyle w:val="NormalWeb"/>
              <w:jc w:val="center"/>
              <w:rPr>
                <w:rFonts w:ascii="Calibri Light" w:hAnsi="Calibri Light" w:cs="Calibri Light"/>
                <w:szCs w:val="18"/>
              </w:rPr>
            </w:pPr>
            <w:r w:rsidRPr="004844D1">
              <w:t>37</w:t>
            </w:r>
          </w:p>
        </w:tc>
        <w:tc>
          <w:tcPr>
            <w:tcW w:w="1491" w:type="dxa"/>
            <w:vAlign w:val="bottom"/>
            <w:hideMark/>
          </w:tcPr>
          <w:p w14:paraId="62394C42" w14:textId="5F7B6E53" w:rsidR="00154FE9" w:rsidRPr="00CA18D3" w:rsidRDefault="0079365C" w:rsidP="00154FE9">
            <w:pPr>
              <w:pStyle w:val="NormalWeb"/>
              <w:jc w:val="center"/>
              <w:rPr>
                <w:rFonts w:ascii="Calibri Light" w:hAnsi="Calibri Light" w:cs="Calibri Light"/>
                <w:szCs w:val="18"/>
              </w:rPr>
            </w:pPr>
            <w:r>
              <w:rPr>
                <w:rFonts w:cs="Calibri"/>
                <w:color w:val="000000"/>
              </w:rPr>
              <w:t>99</w:t>
            </w:r>
          </w:p>
        </w:tc>
        <w:tc>
          <w:tcPr>
            <w:tcW w:w="1492" w:type="dxa"/>
            <w:gridSpan w:val="2"/>
            <w:vAlign w:val="bottom"/>
            <w:hideMark/>
          </w:tcPr>
          <w:p w14:paraId="62394C43" w14:textId="378CFE17" w:rsidR="00154FE9" w:rsidRPr="00CA18D3" w:rsidRDefault="0079365C" w:rsidP="00154FE9">
            <w:pPr>
              <w:pStyle w:val="NormalWeb"/>
              <w:jc w:val="center"/>
              <w:rPr>
                <w:rFonts w:ascii="Calibri Light" w:hAnsi="Calibri Light" w:cs="Calibri Light"/>
                <w:szCs w:val="18"/>
              </w:rPr>
            </w:pPr>
            <w:r>
              <w:rPr>
                <w:rFonts w:cs="Calibri"/>
                <w:color w:val="000000"/>
              </w:rPr>
              <w:t>6</w:t>
            </w:r>
            <w:r w:rsidR="00A21E2D">
              <w:rPr>
                <w:rFonts w:cs="Calibri"/>
                <w:color w:val="000000"/>
              </w:rPr>
              <w:t>.0</w:t>
            </w:r>
          </w:p>
        </w:tc>
        <w:tc>
          <w:tcPr>
            <w:tcW w:w="1491" w:type="dxa"/>
            <w:vAlign w:val="bottom"/>
            <w:hideMark/>
          </w:tcPr>
          <w:p w14:paraId="62394C44" w14:textId="5A84D345" w:rsidR="00154FE9" w:rsidRPr="00CA18D3" w:rsidRDefault="00154FE9" w:rsidP="00154FE9">
            <w:pPr>
              <w:pStyle w:val="NormalWeb"/>
              <w:jc w:val="center"/>
              <w:rPr>
                <w:rFonts w:ascii="Calibri Light" w:hAnsi="Calibri Light" w:cs="Calibri Light"/>
                <w:szCs w:val="18"/>
              </w:rPr>
            </w:pPr>
            <w:r>
              <w:rPr>
                <w:rFonts w:cs="Calibri"/>
                <w:color w:val="000000"/>
              </w:rPr>
              <w:t>4.</w:t>
            </w:r>
            <w:r w:rsidR="0079365C">
              <w:rPr>
                <w:rFonts w:cs="Calibri"/>
                <w:color w:val="000000"/>
              </w:rPr>
              <w:t>9</w:t>
            </w:r>
          </w:p>
        </w:tc>
        <w:tc>
          <w:tcPr>
            <w:tcW w:w="1492" w:type="dxa"/>
            <w:vAlign w:val="bottom"/>
            <w:hideMark/>
          </w:tcPr>
          <w:p w14:paraId="62394C45" w14:textId="2A1D0E42" w:rsidR="00154FE9" w:rsidRPr="00CA18D3" w:rsidRDefault="0079365C" w:rsidP="00154FE9">
            <w:pPr>
              <w:pStyle w:val="NormalWeb"/>
              <w:jc w:val="center"/>
              <w:rPr>
                <w:rFonts w:ascii="Calibri Light" w:hAnsi="Calibri Light" w:cs="Calibri Light"/>
                <w:szCs w:val="18"/>
              </w:rPr>
            </w:pPr>
            <w:r>
              <w:rPr>
                <w:rFonts w:cs="Calibri"/>
                <w:color w:val="000000"/>
              </w:rPr>
              <w:t>6.3</w:t>
            </w:r>
          </w:p>
        </w:tc>
      </w:tr>
      <w:tr w:rsidR="00154FE9" w:rsidRPr="00CA18D3" w14:paraId="62394C4E" w14:textId="77777777" w:rsidTr="0079365C">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47" w14:textId="0D212468"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5 to 17</w:t>
            </w:r>
          </w:p>
        </w:tc>
        <w:tc>
          <w:tcPr>
            <w:tcW w:w="1491" w:type="dxa"/>
            <w:hideMark/>
          </w:tcPr>
          <w:p w14:paraId="62394C48" w14:textId="2A5CEFDC" w:rsidR="00154FE9" w:rsidRPr="00CA18D3" w:rsidRDefault="0079365C" w:rsidP="00154FE9">
            <w:pPr>
              <w:pStyle w:val="NormalWeb"/>
              <w:jc w:val="center"/>
              <w:rPr>
                <w:rFonts w:ascii="Calibri Light" w:hAnsi="Calibri Light" w:cs="Calibri Light"/>
                <w:szCs w:val="18"/>
              </w:rPr>
            </w:pPr>
            <w:r w:rsidRPr="004844D1">
              <w:t>92</w:t>
            </w:r>
          </w:p>
        </w:tc>
        <w:tc>
          <w:tcPr>
            <w:tcW w:w="1492" w:type="dxa"/>
            <w:gridSpan w:val="2"/>
            <w:hideMark/>
          </w:tcPr>
          <w:p w14:paraId="62394C49" w14:textId="73127A21" w:rsidR="00154FE9" w:rsidRPr="00CA18D3" w:rsidRDefault="0079365C" w:rsidP="00154FE9">
            <w:pPr>
              <w:pStyle w:val="NormalWeb"/>
              <w:jc w:val="center"/>
              <w:rPr>
                <w:rFonts w:ascii="Calibri Light" w:hAnsi="Calibri Light" w:cs="Calibri Light"/>
                <w:szCs w:val="18"/>
              </w:rPr>
            </w:pPr>
            <w:r w:rsidRPr="004844D1">
              <w:t>86</w:t>
            </w:r>
          </w:p>
        </w:tc>
        <w:tc>
          <w:tcPr>
            <w:tcW w:w="1491" w:type="dxa"/>
            <w:vAlign w:val="bottom"/>
            <w:hideMark/>
          </w:tcPr>
          <w:p w14:paraId="62394C4A" w14:textId="61A1FF0D" w:rsidR="00154FE9" w:rsidRPr="00CA18D3" w:rsidRDefault="0079365C" w:rsidP="00154FE9">
            <w:pPr>
              <w:pStyle w:val="NormalWeb"/>
              <w:jc w:val="center"/>
              <w:rPr>
                <w:rFonts w:ascii="Calibri Light" w:hAnsi="Calibri Light" w:cs="Calibri Light"/>
                <w:szCs w:val="18"/>
              </w:rPr>
            </w:pPr>
            <w:r>
              <w:rPr>
                <w:rFonts w:cs="Calibri"/>
                <w:color w:val="000000"/>
              </w:rPr>
              <w:t>178</w:t>
            </w:r>
          </w:p>
        </w:tc>
        <w:tc>
          <w:tcPr>
            <w:tcW w:w="1492" w:type="dxa"/>
            <w:gridSpan w:val="2"/>
            <w:vAlign w:val="bottom"/>
            <w:hideMark/>
          </w:tcPr>
          <w:p w14:paraId="62394C4B" w14:textId="4936A04B" w:rsidR="00154FE9" w:rsidRPr="00CA18D3" w:rsidRDefault="00154FE9" w:rsidP="00154FE9">
            <w:pPr>
              <w:pStyle w:val="NormalWeb"/>
              <w:jc w:val="center"/>
              <w:rPr>
                <w:rFonts w:ascii="Calibri Light" w:hAnsi="Calibri Light" w:cs="Calibri Light"/>
                <w:szCs w:val="18"/>
              </w:rPr>
            </w:pPr>
            <w:r>
              <w:rPr>
                <w:rFonts w:cs="Calibri"/>
                <w:color w:val="000000"/>
              </w:rPr>
              <w:t>4</w:t>
            </w:r>
            <w:r w:rsidR="00BB7EF3">
              <w:rPr>
                <w:rFonts w:cs="Calibri"/>
                <w:color w:val="000000"/>
              </w:rPr>
              <w:t>.</w:t>
            </w:r>
            <w:r w:rsidR="0079365C">
              <w:rPr>
                <w:rFonts w:cs="Calibri"/>
                <w:color w:val="000000"/>
              </w:rPr>
              <w:t>4</w:t>
            </w:r>
          </w:p>
        </w:tc>
        <w:tc>
          <w:tcPr>
            <w:tcW w:w="1491" w:type="dxa"/>
            <w:vAlign w:val="bottom"/>
            <w:hideMark/>
          </w:tcPr>
          <w:p w14:paraId="62394C4C" w14:textId="7328ACD0" w:rsidR="00154FE9" w:rsidRPr="00CA18D3" w:rsidRDefault="0079365C" w:rsidP="00154FE9">
            <w:pPr>
              <w:pStyle w:val="NormalWeb"/>
              <w:jc w:val="center"/>
              <w:rPr>
                <w:rFonts w:ascii="Calibri Light" w:hAnsi="Calibri Light" w:cs="Calibri Light"/>
                <w:szCs w:val="18"/>
              </w:rPr>
            </w:pPr>
            <w:r>
              <w:rPr>
                <w:rFonts w:cs="Calibri"/>
                <w:color w:val="000000"/>
              </w:rPr>
              <w:t>4.4</w:t>
            </w:r>
          </w:p>
        </w:tc>
        <w:tc>
          <w:tcPr>
            <w:tcW w:w="1492" w:type="dxa"/>
            <w:vAlign w:val="bottom"/>
            <w:hideMark/>
          </w:tcPr>
          <w:p w14:paraId="62394C4D" w14:textId="288E5290" w:rsidR="00154FE9" w:rsidRPr="00CA18D3" w:rsidRDefault="00154FE9" w:rsidP="00154FE9">
            <w:pPr>
              <w:pStyle w:val="NormalWeb"/>
              <w:jc w:val="center"/>
              <w:rPr>
                <w:rFonts w:ascii="Calibri Light" w:hAnsi="Calibri Light" w:cs="Calibri Light"/>
                <w:szCs w:val="18"/>
              </w:rPr>
            </w:pPr>
            <w:r>
              <w:rPr>
                <w:rFonts w:cs="Calibri"/>
                <w:color w:val="000000"/>
              </w:rPr>
              <w:t>4</w:t>
            </w:r>
            <w:r w:rsidR="00BB7EF3">
              <w:rPr>
                <w:rFonts w:cs="Calibri"/>
                <w:color w:val="000000"/>
              </w:rPr>
              <w:t>.</w:t>
            </w:r>
            <w:r w:rsidR="0079365C">
              <w:rPr>
                <w:rFonts w:cs="Calibri"/>
                <w:color w:val="000000"/>
              </w:rPr>
              <w:t>4</w:t>
            </w:r>
          </w:p>
        </w:tc>
      </w:tr>
      <w:tr w:rsidR="00154FE9" w:rsidRPr="00CA18D3" w14:paraId="62394C56" w14:textId="77777777" w:rsidTr="0079365C">
        <w:tc>
          <w:tcPr>
            <w:tcW w:w="1491" w:type="dxa"/>
            <w:hideMark/>
          </w:tcPr>
          <w:p w14:paraId="62394C4F" w14:textId="097CD9D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18 to 64</w:t>
            </w:r>
          </w:p>
        </w:tc>
        <w:tc>
          <w:tcPr>
            <w:tcW w:w="1491" w:type="dxa"/>
            <w:hideMark/>
          </w:tcPr>
          <w:p w14:paraId="62394C50" w14:textId="0CCEA909" w:rsidR="00154FE9" w:rsidRPr="00CA18D3" w:rsidRDefault="0079365C" w:rsidP="00154FE9">
            <w:pPr>
              <w:pStyle w:val="NormalWeb"/>
              <w:jc w:val="center"/>
              <w:rPr>
                <w:rFonts w:ascii="Calibri Light" w:hAnsi="Calibri Light" w:cs="Calibri Light"/>
                <w:szCs w:val="18"/>
              </w:rPr>
            </w:pPr>
            <w:r w:rsidRPr="004844D1">
              <w:t>2</w:t>
            </w:r>
            <w:r w:rsidR="00184DF9">
              <w:t>,</w:t>
            </w:r>
            <w:r w:rsidRPr="004844D1">
              <w:t>833</w:t>
            </w:r>
          </w:p>
        </w:tc>
        <w:tc>
          <w:tcPr>
            <w:tcW w:w="1492" w:type="dxa"/>
            <w:gridSpan w:val="2"/>
            <w:hideMark/>
          </w:tcPr>
          <w:p w14:paraId="62394C51" w14:textId="64BF22B6" w:rsidR="00154FE9" w:rsidRPr="00CA18D3" w:rsidRDefault="0079365C" w:rsidP="00154FE9">
            <w:pPr>
              <w:pStyle w:val="NormalWeb"/>
              <w:jc w:val="center"/>
              <w:rPr>
                <w:rFonts w:ascii="Calibri Light" w:hAnsi="Calibri Light" w:cs="Calibri Light"/>
                <w:szCs w:val="18"/>
              </w:rPr>
            </w:pPr>
            <w:r w:rsidRPr="004844D1">
              <w:t>2</w:t>
            </w:r>
            <w:r w:rsidR="00184DF9">
              <w:t>,</w:t>
            </w:r>
            <w:r w:rsidRPr="004844D1">
              <w:t>833</w:t>
            </w:r>
          </w:p>
        </w:tc>
        <w:tc>
          <w:tcPr>
            <w:tcW w:w="1491" w:type="dxa"/>
            <w:vAlign w:val="bottom"/>
            <w:hideMark/>
          </w:tcPr>
          <w:p w14:paraId="62394C52" w14:textId="3F5D8231" w:rsidR="00154FE9" w:rsidRPr="00CA18D3" w:rsidRDefault="0079365C" w:rsidP="00154FE9">
            <w:pPr>
              <w:pStyle w:val="NormalWeb"/>
              <w:jc w:val="center"/>
              <w:rPr>
                <w:rFonts w:ascii="Calibri Light" w:hAnsi="Calibri Light" w:cs="Calibri Light"/>
                <w:szCs w:val="18"/>
              </w:rPr>
            </w:pPr>
            <w:r>
              <w:rPr>
                <w:rFonts w:cs="Calibri"/>
                <w:color w:val="000000"/>
              </w:rPr>
              <w:t>5</w:t>
            </w:r>
            <w:r w:rsidR="00184DF9">
              <w:rPr>
                <w:rFonts w:cs="Calibri"/>
                <w:color w:val="000000"/>
              </w:rPr>
              <w:t>,</w:t>
            </w:r>
            <w:r>
              <w:rPr>
                <w:rFonts w:cs="Calibri"/>
                <w:color w:val="000000"/>
              </w:rPr>
              <w:t>666</w:t>
            </w:r>
          </w:p>
        </w:tc>
        <w:tc>
          <w:tcPr>
            <w:tcW w:w="1492" w:type="dxa"/>
            <w:gridSpan w:val="2"/>
            <w:vAlign w:val="bottom"/>
            <w:hideMark/>
          </w:tcPr>
          <w:p w14:paraId="62394C53" w14:textId="37C22735" w:rsidR="00154FE9" w:rsidRPr="00CA18D3" w:rsidRDefault="0079365C" w:rsidP="00154FE9">
            <w:pPr>
              <w:pStyle w:val="NormalWeb"/>
              <w:jc w:val="center"/>
              <w:rPr>
                <w:rFonts w:ascii="Calibri Light" w:hAnsi="Calibri Light" w:cs="Calibri Light"/>
                <w:szCs w:val="18"/>
              </w:rPr>
            </w:pPr>
            <w:r>
              <w:rPr>
                <w:rFonts w:cs="Calibri"/>
                <w:color w:val="000000"/>
              </w:rPr>
              <w:t>36.3</w:t>
            </w:r>
          </w:p>
        </w:tc>
        <w:tc>
          <w:tcPr>
            <w:tcW w:w="1491" w:type="dxa"/>
            <w:vAlign w:val="bottom"/>
            <w:hideMark/>
          </w:tcPr>
          <w:p w14:paraId="62394C54" w14:textId="4BEDB9B2" w:rsidR="00154FE9" w:rsidRPr="00CA18D3" w:rsidRDefault="00154FE9" w:rsidP="00154FE9">
            <w:pPr>
              <w:pStyle w:val="NormalWeb"/>
              <w:jc w:val="center"/>
              <w:rPr>
                <w:rFonts w:ascii="Calibri Light" w:hAnsi="Calibri Light" w:cs="Calibri Light"/>
                <w:szCs w:val="18"/>
              </w:rPr>
            </w:pPr>
            <w:r>
              <w:rPr>
                <w:rFonts w:cs="Calibri"/>
                <w:color w:val="000000"/>
              </w:rPr>
              <w:t>35.</w:t>
            </w:r>
            <w:r w:rsidR="0079365C">
              <w:rPr>
                <w:rFonts w:cs="Calibri"/>
                <w:color w:val="000000"/>
              </w:rPr>
              <w:t>8</w:t>
            </w:r>
          </w:p>
        </w:tc>
        <w:tc>
          <w:tcPr>
            <w:tcW w:w="1492" w:type="dxa"/>
            <w:vAlign w:val="bottom"/>
            <w:hideMark/>
          </w:tcPr>
          <w:p w14:paraId="62394C55" w14:textId="467ABCF9" w:rsidR="00154FE9" w:rsidRPr="00CA18D3" w:rsidRDefault="0079365C" w:rsidP="00154FE9">
            <w:pPr>
              <w:pStyle w:val="NormalWeb"/>
              <w:jc w:val="center"/>
              <w:rPr>
                <w:rFonts w:ascii="Calibri Light" w:hAnsi="Calibri Light" w:cs="Calibri Light"/>
                <w:szCs w:val="18"/>
              </w:rPr>
            </w:pPr>
            <w:r>
              <w:rPr>
                <w:rFonts w:cs="Calibri"/>
                <w:color w:val="000000"/>
              </w:rPr>
              <w:t>36</w:t>
            </w:r>
            <w:r w:rsidR="00A66350">
              <w:rPr>
                <w:rFonts w:cs="Calibri"/>
                <w:color w:val="000000"/>
              </w:rPr>
              <w:t>.1</w:t>
            </w:r>
          </w:p>
        </w:tc>
      </w:tr>
      <w:tr w:rsidR="00154FE9" w:rsidRPr="00CA18D3" w14:paraId="62394C5E" w14:textId="77777777" w:rsidTr="0079365C">
        <w:trPr>
          <w:cnfStyle w:val="000000010000" w:firstRow="0" w:lastRow="0" w:firstColumn="0" w:lastColumn="0" w:oddVBand="0" w:evenVBand="0" w:oddHBand="0" w:evenHBand="1" w:firstRowFirstColumn="0" w:firstRowLastColumn="0" w:lastRowFirstColumn="0" w:lastRowLastColumn="0"/>
        </w:trPr>
        <w:tc>
          <w:tcPr>
            <w:tcW w:w="1491" w:type="dxa"/>
            <w:hideMark/>
          </w:tcPr>
          <w:p w14:paraId="62394C57" w14:textId="1A82BFC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65 to 79</w:t>
            </w:r>
          </w:p>
        </w:tc>
        <w:tc>
          <w:tcPr>
            <w:tcW w:w="1491" w:type="dxa"/>
            <w:hideMark/>
          </w:tcPr>
          <w:p w14:paraId="62394C58" w14:textId="4ECD78DA" w:rsidR="00154FE9" w:rsidRPr="00CA18D3" w:rsidRDefault="0079365C" w:rsidP="00154FE9">
            <w:pPr>
              <w:pStyle w:val="NormalWeb"/>
              <w:jc w:val="center"/>
              <w:rPr>
                <w:rFonts w:ascii="Calibri Light" w:hAnsi="Calibri Light" w:cs="Calibri Light"/>
                <w:szCs w:val="18"/>
              </w:rPr>
            </w:pPr>
            <w:r w:rsidRPr="004844D1">
              <w:t>704</w:t>
            </w:r>
          </w:p>
        </w:tc>
        <w:tc>
          <w:tcPr>
            <w:tcW w:w="1492" w:type="dxa"/>
            <w:gridSpan w:val="2"/>
            <w:hideMark/>
          </w:tcPr>
          <w:p w14:paraId="62394C59" w14:textId="54D93899" w:rsidR="00154FE9" w:rsidRPr="00CA18D3" w:rsidRDefault="0079365C" w:rsidP="00154FE9">
            <w:pPr>
              <w:pStyle w:val="NormalWeb"/>
              <w:jc w:val="center"/>
              <w:rPr>
                <w:rFonts w:ascii="Calibri Light" w:hAnsi="Calibri Light" w:cs="Calibri Light"/>
                <w:szCs w:val="18"/>
              </w:rPr>
            </w:pPr>
            <w:r w:rsidRPr="004844D1">
              <w:t>593</w:t>
            </w:r>
          </w:p>
        </w:tc>
        <w:tc>
          <w:tcPr>
            <w:tcW w:w="1491" w:type="dxa"/>
            <w:vAlign w:val="bottom"/>
            <w:hideMark/>
          </w:tcPr>
          <w:p w14:paraId="62394C5A" w14:textId="5D369614" w:rsidR="00154FE9" w:rsidRPr="00CA18D3" w:rsidRDefault="0079365C" w:rsidP="00154FE9">
            <w:pPr>
              <w:pStyle w:val="NormalWeb"/>
              <w:jc w:val="center"/>
              <w:rPr>
                <w:rFonts w:ascii="Calibri Light" w:hAnsi="Calibri Light" w:cs="Calibri Light"/>
                <w:szCs w:val="18"/>
              </w:rPr>
            </w:pPr>
            <w:r>
              <w:rPr>
                <w:rFonts w:cs="Calibri"/>
                <w:color w:val="000000"/>
              </w:rPr>
              <w:t>1</w:t>
            </w:r>
            <w:r w:rsidR="00B41E91">
              <w:rPr>
                <w:rFonts w:cs="Calibri"/>
                <w:color w:val="000000"/>
              </w:rPr>
              <w:t>,</w:t>
            </w:r>
            <w:r>
              <w:rPr>
                <w:rFonts w:cs="Calibri"/>
                <w:color w:val="000000"/>
              </w:rPr>
              <w:t>297</w:t>
            </w:r>
          </w:p>
        </w:tc>
        <w:tc>
          <w:tcPr>
            <w:tcW w:w="1492" w:type="dxa"/>
            <w:gridSpan w:val="2"/>
            <w:vAlign w:val="bottom"/>
            <w:hideMark/>
          </w:tcPr>
          <w:p w14:paraId="62394C5B" w14:textId="40AB0CB5" w:rsidR="00154FE9" w:rsidRPr="00CA18D3" w:rsidRDefault="0079365C" w:rsidP="00154FE9">
            <w:pPr>
              <w:pStyle w:val="NormalWeb"/>
              <w:jc w:val="center"/>
              <w:rPr>
                <w:rFonts w:ascii="Calibri Light" w:hAnsi="Calibri Light" w:cs="Calibri Light"/>
                <w:szCs w:val="18"/>
              </w:rPr>
            </w:pPr>
            <w:r>
              <w:rPr>
                <w:rFonts w:cs="Calibri"/>
                <w:color w:val="000000"/>
              </w:rPr>
              <w:t>48</w:t>
            </w:r>
            <w:r w:rsidR="00184DF9">
              <w:rPr>
                <w:rFonts w:cs="Calibri"/>
                <w:color w:val="000000"/>
              </w:rPr>
              <w:t>.0</w:t>
            </w:r>
          </w:p>
        </w:tc>
        <w:tc>
          <w:tcPr>
            <w:tcW w:w="1491" w:type="dxa"/>
            <w:vAlign w:val="bottom"/>
            <w:hideMark/>
          </w:tcPr>
          <w:p w14:paraId="62394C5C" w14:textId="7BE8DD8D" w:rsidR="00154FE9" w:rsidRPr="00CA18D3" w:rsidRDefault="00154FE9" w:rsidP="00154FE9">
            <w:pPr>
              <w:pStyle w:val="NormalWeb"/>
              <w:jc w:val="center"/>
              <w:rPr>
                <w:rFonts w:ascii="Calibri Light" w:hAnsi="Calibri Light" w:cs="Calibri Light"/>
                <w:szCs w:val="18"/>
              </w:rPr>
            </w:pPr>
            <w:r>
              <w:rPr>
                <w:rFonts w:cs="Calibri"/>
                <w:color w:val="000000"/>
              </w:rPr>
              <w:t>38</w:t>
            </w:r>
            <w:r w:rsidR="001167F8">
              <w:rPr>
                <w:rFonts w:cs="Calibri"/>
                <w:color w:val="000000"/>
              </w:rPr>
              <w:t>.</w:t>
            </w:r>
            <w:r w:rsidR="0079365C">
              <w:rPr>
                <w:rFonts w:cs="Calibri"/>
                <w:color w:val="000000"/>
              </w:rPr>
              <w:t>2</w:t>
            </w:r>
          </w:p>
        </w:tc>
        <w:tc>
          <w:tcPr>
            <w:tcW w:w="1492" w:type="dxa"/>
            <w:vAlign w:val="bottom"/>
            <w:hideMark/>
          </w:tcPr>
          <w:p w14:paraId="62394C5D" w14:textId="599A0464" w:rsidR="00154FE9" w:rsidRPr="00CA18D3" w:rsidRDefault="0079365C" w:rsidP="00154FE9">
            <w:pPr>
              <w:pStyle w:val="NormalWeb"/>
              <w:jc w:val="center"/>
              <w:rPr>
                <w:rFonts w:ascii="Calibri Light" w:hAnsi="Calibri Light" w:cs="Calibri Light"/>
                <w:szCs w:val="18"/>
              </w:rPr>
            </w:pPr>
            <w:r>
              <w:rPr>
                <w:rFonts w:cs="Calibri"/>
                <w:color w:val="000000"/>
              </w:rPr>
              <w:t>43</w:t>
            </w:r>
            <w:r w:rsidR="00184DF9">
              <w:rPr>
                <w:rFonts w:cs="Calibri"/>
                <w:color w:val="000000"/>
              </w:rPr>
              <w:t>.0</w:t>
            </w:r>
          </w:p>
        </w:tc>
      </w:tr>
      <w:tr w:rsidR="00154FE9" w:rsidRPr="00CA18D3" w14:paraId="62394C66" w14:textId="77777777" w:rsidTr="0079365C">
        <w:tc>
          <w:tcPr>
            <w:tcW w:w="1491" w:type="dxa"/>
            <w:hideMark/>
          </w:tcPr>
          <w:p w14:paraId="62394C5F" w14:textId="7A086632" w:rsidR="00154FE9" w:rsidRPr="00CA18D3" w:rsidRDefault="00154FE9" w:rsidP="00154FE9">
            <w:pPr>
              <w:pStyle w:val="NormalWeb"/>
              <w:rPr>
                <w:rFonts w:ascii="Calibri Light" w:hAnsi="Calibri Light" w:cs="Calibri Light"/>
                <w:szCs w:val="18"/>
              </w:rPr>
            </w:pPr>
            <w:r w:rsidRPr="00CA18D3">
              <w:rPr>
                <w:rFonts w:ascii="Calibri Light" w:hAnsi="Calibri Light" w:cs="Calibri Light"/>
                <w:szCs w:val="18"/>
              </w:rPr>
              <w:t>80 and over</w:t>
            </w:r>
          </w:p>
        </w:tc>
        <w:tc>
          <w:tcPr>
            <w:tcW w:w="1491" w:type="dxa"/>
            <w:hideMark/>
          </w:tcPr>
          <w:p w14:paraId="62394C60" w14:textId="0AB68D7B" w:rsidR="00154FE9" w:rsidRPr="00CA18D3" w:rsidRDefault="0079365C" w:rsidP="00154FE9">
            <w:pPr>
              <w:pStyle w:val="NormalWeb"/>
              <w:jc w:val="center"/>
              <w:rPr>
                <w:rFonts w:ascii="Calibri Light" w:hAnsi="Calibri Light" w:cs="Calibri Light"/>
                <w:szCs w:val="18"/>
              </w:rPr>
            </w:pPr>
            <w:r w:rsidRPr="004844D1">
              <w:t>131</w:t>
            </w:r>
          </w:p>
        </w:tc>
        <w:tc>
          <w:tcPr>
            <w:tcW w:w="1492" w:type="dxa"/>
            <w:gridSpan w:val="2"/>
            <w:hideMark/>
          </w:tcPr>
          <w:p w14:paraId="62394C61" w14:textId="768009B4" w:rsidR="00154FE9" w:rsidRPr="00CA18D3" w:rsidRDefault="0079365C" w:rsidP="00154FE9">
            <w:pPr>
              <w:pStyle w:val="NormalWeb"/>
              <w:jc w:val="center"/>
              <w:rPr>
                <w:rFonts w:ascii="Calibri Light" w:hAnsi="Calibri Light" w:cs="Calibri Light"/>
                <w:szCs w:val="18"/>
              </w:rPr>
            </w:pPr>
            <w:r w:rsidRPr="004844D1">
              <w:t>120</w:t>
            </w:r>
          </w:p>
        </w:tc>
        <w:tc>
          <w:tcPr>
            <w:tcW w:w="1491" w:type="dxa"/>
            <w:vAlign w:val="bottom"/>
            <w:hideMark/>
          </w:tcPr>
          <w:p w14:paraId="62394C62" w14:textId="6639B9DC" w:rsidR="00154FE9" w:rsidRPr="00CA18D3" w:rsidRDefault="0079365C" w:rsidP="00154FE9">
            <w:pPr>
              <w:pStyle w:val="NormalWeb"/>
              <w:jc w:val="center"/>
              <w:rPr>
                <w:rFonts w:ascii="Calibri Light" w:hAnsi="Calibri Light" w:cs="Calibri Light"/>
                <w:szCs w:val="18"/>
              </w:rPr>
            </w:pPr>
            <w:r>
              <w:rPr>
                <w:rFonts w:cs="Calibri"/>
                <w:color w:val="000000"/>
              </w:rPr>
              <w:t>251</w:t>
            </w:r>
          </w:p>
        </w:tc>
        <w:tc>
          <w:tcPr>
            <w:tcW w:w="1492" w:type="dxa"/>
            <w:gridSpan w:val="2"/>
            <w:vAlign w:val="bottom"/>
            <w:hideMark/>
          </w:tcPr>
          <w:p w14:paraId="62394C63" w14:textId="40D464BE" w:rsidR="00154FE9" w:rsidRPr="00CA18D3" w:rsidRDefault="00154FE9" w:rsidP="00154FE9">
            <w:pPr>
              <w:pStyle w:val="NormalWeb"/>
              <w:jc w:val="center"/>
              <w:rPr>
                <w:rFonts w:ascii="Calibri Light" w:hAnsi="Calibri Light" w:cs="Calibri Light"/>
                <w:szCs w:val="18"/>
              </w:rPr>
            </w:pPr>
            <w:r>
              <w:rPr>
                <w:rFonts w:cs="Calibri"/>
                <w:color w:val="000000"/>
              </w:rPr>
              <w:t>30</w:t>
            </w:r>
            <w:r w:rsidR="001167F8">
              <w:rPr>
                <w:rFonts w:cs="Calibri"/>
                <w:color w:val="000000"/>
              </w:rPr>
              <w:t>.</w:t>
            </w:r>
            <w:r w:rsidR="0079365C">
              <w:rPr>
                <w:rFonts w:cs="Calibri"/>
                <w:color w:val="000000"/>
              </w:rPr>
              <w:t>7</w:t>
            </w:r>
          </w:p>
        </w:tc>
        <w:tc>
          <w:tcPr>
            <w:tcW w:w="1491" w:type="dxa"/>
            <w:vAlign w:val="bottom"/>
            <w:hideMark/>
          </w:tcPr>
          <w:p w14:paraId="62394C64" w14:textId="1D6240A0" w:rsidR="00154FE9" w:rsidRPr="00CA18D3" w:rsidRDefault="0079365C" w:rsidP="00154FE9">
            <w:pPr>
              <w:pStyle w:val="NormalWeb"/>
              <w:jc w:val="center"/>
              <w:rPr>
                <w:rFonts w:ascii="Calibri Light" w:hAnsi="Calibri Light" w:cs="Calibri Light"/>
                <w:szCs w:val="18"/>
              </w:rPr>
            </w:pPr>
            <w:r>
              <w:rPr>
                <w:rFonts w:cs="Calibri"/>
                <w:color w:val="000000"/>
              </w:rPr>
              <w:t>20.2</w:t>
            </w:r>
          </w:p>
        </w:tc>
        <w:tc>
          <w:tcPr>
            <w:tcW w:w="1492" w:type="dxa"/>
            <w:vAlign w:val="bottom"/>
            <w:hideMark/>
          </w:tcPr>
          <w:p w14:paraId="62394C65" w14:textId="2D00F6F9" w:rsidR="00154FE9" w:rsidRPr="00CA18D3" w:rsidRDefault="0079365C" w:rsidP="00154FE9">
            <w:pPr>
              <w:pStyle w:val="NormalWeb"/>
              <w:jc w:val="center"/>
              <w:rPr>
                <w:rFonts w:ascii="Calibri Light" w:hAnsi="Calibri Light" w:cs="Calibri Light"/>
                <w:szCs w:val="18"/>
              </w:rPr>
            </w:pPr>
            <w:r>
              <w:rPr>
                <w:rFonts w:cs="Calibri"/>
                <w:color w:val="000000"/>
              </w:rPr>
              <w:t>24.6</w:t>
            </w:r>
          </w:p>
        </w:tc>
      </w:tr>
    </w:tbl>
    <w:p w14:paraId="62394C67" w14:textId="43CF111A" w:rsidR="000C6F82" w:rsidRDefault="000C6F82" w:rsidP="00154FE9">
      <w:pPr>
        <w:pStyle w:val="CDIfootnotes"/>
        <w:numPr>
          <w:ilvl w:val="0"/>
          <w:numId w:val="24"/>
        </w:numPr>
      </w:pPr>
      <w:r w:rsidRPr="00D149BC">
        <w:t>The age group 5–17 years was selected to broadly represent school students in Australia. The cut-off of 17 years was selected due to a sharp increase in cases seen among those aged 18 and 19 that is associated with overseas travel and likely to be people who have left school.</w:t>
      </w:r>
    </w:p>
    <w:p w14:paraId="79CFFD97" w14:textId="2D4DDB18" w:rsidR="00154FE9" w:rsidRPr="00D149BC" w:rsidRDefault="00356F7E" w:rsidP="00154FE9">
      <w:pPr>
        <w:pStyle w:val="CDIfootnotes"/>
        <w:numPr>
          <w:ilvl w:val="0"/>
          <w:numId w:val="24"/>
        </w:numPr>
      </w:pPr>
      <w:r>
        <w:t>Cases and rates for persons include</w:t>
      </w:r>
      <w:r w:rsidR="00154FE9">
        <w:t xml:space="preserve"> 68 cases with </w:t>
      </w:r>
      <w:r w:rsidR="00A00B0D">
        <w:t>unknown</w:t>
      </w:r>
      <w:r w:rsidR="00154FE9">
        <w:t xml:space="preserve"> gender.</w:t>
      </w:r>
    </w:p>
    <w:p w14:paraId="62394C69" w14:textId="3C7A1F1A" w:rsidR="000C6F82" w:rsidRDefault="000C6F82" w:rsidP="00D149BC">
      <w:pPr>
        <w:pStyle w:val="CDIFigures"/>
      </w:pPr>
      <w:r>
        <w:t>Figure B.1: COVID-19 rates per 100,000 population of all cases notified in Australia</w:t>
      </w:r>
      <w:r w:rsidR="001F62C0">
        <w:t xml:space="preserve"> as at </w:t>
      </w:r>
      <w:r w:rsidR="002F108F">
        <w:t>21</w:t>
      </w:r>
      <w:r w:rsidR="001F62C0">
        <w:t xml:space="preserve"> June 2020</w:t>
      </w:r>
      <w:r>
        <w:t>, by age group and gender</w:t>
      </w:r>
    </w:p>
    <w:p w14:paraId="62394C6B" w14:textId="63368D40" w:rsidR="00D149BC" w:rsidRDefault="001F35C7" w:rsidP="00D149BC">
      <w:pPr>
        <w:pStyle w:val="CDIFigures"/>
        <w:sectPr w:rsidR="00D149BC" w:rsidSect="00A30C37">
          <w:footnotePr>
            <w:numFmt w:val="lowerRoman"/>
          </w:footnotePr>
          <w:pgSz w:w="11906" w:h="16838"/>
          <w:pgMar w:top="720" w:right="720" w:bottom="1134" w:left="720" w:header="709" w:footer="284" w:gutter="0"/>
          <w:cols w:space="708"/>
          <w:titlePg/>
          <w:docGrid w:linePitch="360"/>
        </w:sectPr>
      </w:pPr>
      <w:r>
        <w:rPr>
          <w:noProof/>
        </w:rPr>
        <w:drawing>
          <wp:inline distT="0" distB="0" distL="0" distR="0" wp14:anchorId="36796A95" wp14:editId="01C93778">
            <wp:extent cx="5897880" cy="3339919"/>
            <wp:effectExtent l="0" t="0" r="7620" b="0"/>
            <wp:docPr id="17" name="Picture 17" descr="Bar chart showing COVID-19 rate per 100,000 population in Australia, by age group and gender. It is apparent that the incidence of illness is highest in the 65–79 year age group, with a much lower rate of illness recorded for those aged 17 and below. For cases of age 65 and over, notification rates are markedly higher for males than for females; among cases younger than this, notification rates are broadly equivalent by ge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059"/>
                    <a:stretch/>
                  </pic:blipFill>
                  <pic:spPr bwMode="auto">
                    <a:xfrm>
                      <a:off x="0" y="0"/>
                      <a:ext cx="5900739" cy="3341538"/>
                    </a:xfrm>
                    <a:prstGeom prst="rect">
                      <a:avLst/>
                    </a:prstGeom>
                    <a:noFill/>
                    <a:ln>
                      <a:noFill/>
                    </a:ln>
                    <a:extLst>
                      <a:ext uri="{53640926-AAD7-44D8-BBD7-CCE9431645EC}">
                        <a14:shadowObscured xmlns:a14="http://schemas.microsoft.com/office/drawing/2010/main"/>
                      </a:ext>
                    </a:extLst>
                  </pic:spPr>
                </pic:pic>
              </a:graphicData>
            </a:graphic>
          </wp:inline>
        </w:drawing>
      </w:r>
    </w:p>
    <w:p w14:paraId="62394C6C" w14:textId="0BABF810" w:rsidR="000C6F82" w:rsidRDefault="000C6F82" w:rsidP="00E802B3">
      <w:pPr>
        <w:pStyle w:val="CDIFigures"/>
        <w:spacing w:before="0" w:beforeAutospacing="0" w:after="0" w:afterAutospacing="0"/>
      </w:pPr>
      <w:r>
        <w:lastRenderedPageBreak/>
        <w:t>Figure B.</w:t>
      </w:r>
      <w:r w:rsidR="00D8516D">
        <w:t>2</w:t>
      </w:r>
      <w:r>
        <w:t>: Variation in combinations of COVID-19 symptoms in confirmed cases</w:t>
      </w:r>
      <w:r w:rsidR="001F62C0">
        <w:t xml:space="preserve"> as at </w:t>
      </w:r>
      <w:r w:rsidR="00CE736C" w:rsidRPr="00CE736C">
        <w:t>21 June</w:t>
      </w:r>
      <w:r w:rsidR="001F62C0">
        <w:t xml:space="preserve"> 2020</w:t>
      </w:r>
      <w:r>
        <w:t>, Australia</w:t>
      </w:r>
      <w:r w:rsidRPr="004E2F32">
        <w:rPr>
          <w:vertAlign w:val="superscript"/>
        </w:rPr>
        <w:t>a</w:t>
      </w:r>
    </w:p>
    <w:p w14:paraId="62394C6E" w14:textId="15822F21" w:rsidR="00914E25" w:rsidRDefault="00F76EEA" w:rsidP="00E802B3">
      <w:pPr>
        <w:pStyle w:val="CDIfootnotes"/>
        <w:ind w:left="284" w:hanging="284"/>
        <w:sectPr w:rsidR="00914E25" w:rsidSect="00D149BC">
          <w:footnotePr>
            <w:numFmt w:val="lowerRoman"/>
          </w:footnotePr>
          <w:pgSz w:w="16838" w:h="11906" w:orient="landscape"/>
          <w:pgMar w:top="720" w:right="720" w:bottom="720" w:left="1134" w:header="709" w:footer="284" w:gutter="0"/>
          <w:cols w:space="708"/>
          <w:titlePg/>
          <w:docGrid w:linePitch="360"/>
        </w:sectPr>
      </w:pPr>
      <w:r>
        <w:rPr>
          <w:sz w:val="22"/>
        </w:rPr>
        <w:pict w14:anchorId="10B71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style="width:748.9pt;height:421.25pt">
            <v:imagedata r:id="rId26" o:title="symptoms_incl_21June2020"/>
          </v:shape>
        </w:pict>
      </w:r>
      <w:r w:rsidR="000C6F82">
        <w:t>a</w:t>
      </w:r>
      <w:r w:rsidR="000C6F82">
        <w:tab/>
        <w:t xml:space="preserve">This figure shows the variation in combinations of symptoms observed in reported cases (n = 6,657) for the five most frequently observed symptoms (cough, fever, </w:t>
      </w:r>
      <w:r w:rsidR="00CE736C">
        <w:t xml:space="preserve">headache, </w:t>
      </w:r>
      <w:r w:rsidR="000C6F82">
        <w:t>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62394CC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2394CC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2394CC3" w14:textId="77777777" w:rsidR="000A5F42" w:rsidRPr="000606CC" w:rsidRDefault="000A5F42" w:rsidP="000A5F42">
      <w:pPr>
        <w:pStyle w:val="NoSpacing"/>
        <w:rPr>
          <w:rStyle w:val="URI"/>
          <w:rFonts w:cstheme="minorHAnsi"/>
          <w:sz w:val="20"/>
          <w:szCs w:val="18"/>
        </w:rPr>
      </w:pPr>
    </w:p>
    <w:p w14:paraId="62394CC4"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2394CC5" w14:textId="77777777" w:rsidR="000A5F42" w:rsidRPr="000606CC" w:rsidRDefault="000A5F42" w:rsidP="000A5F42">
      <w:pPr>
        <w:pStyle w:val="NoSpacing"/>
        <w:rPr>
          <w:rStyle w:val="Strong"/>
          <w:rFonts w:cstheme="minorHAnsi"/>
          <w:sz w:val="20"/>
          <w:szCs w:val="18"/>
        </w:rPr>
      </w:pPr>
    </w:p>
    <w:p w14:paraId="62394CC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62394CC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2394CC8"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2394CC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2394CCA" w14:textId="77777777" w:rsidR="000A5F42" w:rsidRPr="000606CC" w:rsidRDefault="000A5F42" w:rsidP="000A5F42">
      <w:pPr>
        <w:pStyle w:val="NoSpacing"/>
        <w:rPr>
          <w:rStyle w:val="Strong"/>
          <w:rFonts w:cstheme="minorHAnsi"/>
          <w:sz w:val="20"/>
          <w:szCs w:val="18"/>
        </w:rPr>
      </w:pPr>
    </w:p>
    <w:p w14:paraId="62394CCB" w14:textId="26700F7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2394CCC" w14:textId="77777777" w:rsidR="000A5F42" w:rsidRPr="000606CC" w:rsidRDefault="000A5F42" w:rsidP="000A5F42">
      <w:pPr>
        <w:pStyle w:val="NoSpacing"/>
        <w:rPr>
          <w:rStyle w:val="Strong"/>
          <w:rFonts w:cstheme="minorHAnsi"/>
          <w:sz w:val="20"/>
          <w:szCs w:val="18"/>
        </w:rPr>
      </w:pPr>
    </w:p>
    <w:p w14:paraId="62394C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2394CCE" w14:textId="77777777" w:rsidR="000A5F42" w:rsidRPr="000606CC" w:rsidRDefault="000A5F42" w:rsidP="000A5F42">
      <w:pPr>
        <w:pStyle w:val="NoSpacing"/>
        <w:rPr>
          <w:rStyle w:val="Strong"/>
          <w:rFonts w:cstheme="minorHAnsi"/>
          <w:sz w:val="20"/>
          <w:szCs w:val="18"/>
        </w:rPr>
      </w:pPr>
    </w:p>
    <w:p w14:paraId="62394CCF" w14:textId="2FBE641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62394CD0" w14:textId="77777777" w:rsidR="000A5F42" w:rsidRPr="000606CC" w:rsidRDefault="000A5F42" w:rsidP="000A5F42">
      <w:pPr>
        <w:pStyle w:val="NoSpacing"/>
        <w:rPr>
          <w:rStyle w:val="Strong"/>
          <w:rFonts w:cstheme="minorHAnsi"/>
          <w:sz w:val="20"/>
          <w:szCs w:val="18"/>
        </w:rPr>
      </w:pPr>
    </w:p>
    <w:p w14:paraId="62394CD1" w14:textId="440573E6"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62394CD2" w14:textId="4741BF27"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0" w:history="1">
        <w:r w:rsidRPr="000606CC">
          <w:rPr>
            <w:rStyle w:val="Hyperlink"/>
            <w:rFonts w:cstheme="minorHAnsi"/>
            <w:sz w:val="20"/>
            <w:szCs w:val="18"/>
          </w:rPr>
          <w:t>cdi.editor@health.gov.au</w:t>
        </w:r>
      </w:hyperlink>
      <w:r w:rsidRPr="000606CC">
        <w:rPr>
          <w:rFonts w:cstheme="minorHAnsi"/>
          <w:sz w:val="20"/>
          <w:szCs w:val="18"/>
        </w:rPr>
        <w:t>.</w:t>
      </w:r>
    </w:p>
    <w:p w14:paraId="62394CD3" w14:textId="77777777" w:rsidR="000A5F42" w:rsidRPr="000606CC" w:rsidRDefault="000A5F42" w:rsidP="000A5F42">
      <w:pPr>
        <w:pStyle w:val="NoSpacing"/>
        <w:pBdr>
          <w:bottom w:val="single" w:sz="6" w:space="1" w:color="auto"/>
        </w:pBdr>
        <w:rPr>
          <w:rStyle w:val="Strong"/>
          <w:rFonts w:cstheme="minorHAnsi"/>
          <w:sz w:val="12"/>
          <w:szCs w:val="18"/>
        </w:rPr>
      </w:pPr>
    </w:p>
    <w:p w14:paraId="62394CD4" w14:textId="77777777" w:rsidR="000A5F42" w:rsidRPr="000606CC" w:rsidRDefault="000A5F42" w:rsidP="000A5F42">
      <w:pPr>
        <w:pStyle w:val="NoSpacing"/>
        <w:rPr>
          <w:rFonts w:cstheme="minorHAnsi"/>
          <w:sz w:val="20"/>
          <w:szCs w:val="18"/>
        </w:rPr>
      </w:pPr>
    </w:p>
    <w:p w14:paraId="62394CD5"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2394CD6" w14:textId="77777777" w:rsidR="000A5F42" w:rsidRPr="000606CC" w:rsidRDefault="000A5F42" w:rsidP="000A5F42">
      <w:pPr>
        <w:pStyle w:val="NoSpacing"/>
        <w:rPr>
          <w:rFonts w:cstheme="minorHAnsi"/>
          <w:sz w:val="20"/>
          <w:szCs w:val="18"/>
        </w:rPr>
      </w:pPr>
    </w:p>
    <w:p w14:paraId="62394CD7"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2394CD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2394CD9" w14:textId="7B8748B0"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2394CDA" w14:textId="77777777" w:rsidR="000A5F42" w:rsidRPr="000606CC" w:rsidRDefault="000A5F42" w:rsidP="000A5F42">
      <w:pPr>
        <w:pStyle w:val="NoSpacing"/>
        <w:rPr>
          <w:rFonts w:cstheme="minorHAnsi"/>
          <w:sz w:val="20"/>
          <w:szCs w:val="18"/>
        </w:rPr>
      </w:pPr>
    </w:p>
    <w:p w14:paraId="62394CD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2394CDC" w14:textId="6EA4F75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3C3C43">
        <w:rPr>
          <w:rFonts w:cstheme="minorHAnsi"/>
          <w:sz w:val="20"/>
          <w:szCs w:val="18"/>
        </w:rPr>
        <w:t xml:space="preserve"> </w:t>
      </w:r>
    </w:p>
    <w:p w14:paraId="62394CD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62394CD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2394C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2394CE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2394CE1" w14:textId="77777777" w:rsidR="000A5F42" w:rsidRPr="000606CC" w:rsidRDefault="000A5F42" w:rsidP="000A5F42">
      <w:pPr>
        <w:pStyle w:val="NoSpacing"/>
        <w:rPr>
          <w:rStyle w:val="Strong"/>
          <w:rFonts w:cstheme="minorHAnsi"/>
          <w:sz w:val="20"/>
          <w:szCs w:val="18"/>
        </w:rPr>
      </w:pPr>
    </w:p>
    <w:p w14:paraId="62394CE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2394CE3" w14:textId="77777777" w:rsidR="000A5F42" w:rsidRPr="000606CC" w:rsidRDefault="000A5F42" w:rsidP="000A5F42">
      <w:pPr>
        <w:pStyle w:val="NoSpacing"/>
        <w:rPr>
          <w:rStyle w:val="Strong"/>
          <w:rFonts w:cstheme="minorHAnsi"/>
          <w:sz w:val="20"/>
          <w:szCs w:val="18"/>
        </w:rPr>
      </w:pPr>
    </w:p>
    <w:p w14:paraId="62394CE4" w14:textId="3B3C312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62394CE5" w14:textId="77777777" w:rsidR="000A5F42" w:rsidRPr="000606CC" w:rsidRDefault="000A5F42" w:rsidP="000A5F42">
      <w:pPr>
        <w:pStyle w:val="NoSpacing"/>
        <w:rPr>
          <w:rStyle w:val="URI"/>
          <w:rFonts w:cstheme="minorHAnsi"/>
          <w:sz w:val="20"/>
          <w:szCs w:val="18"/>
        </w:rPr>
      </w:pPr>
    </w:p>
    <w:p w14:paraId="62394CE6" w14:textId="6EC712A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4" w:tooltip="Communicable Diseases Network Australia website" w:history="1">
        <w:r w:rsidRPr="000606CC">
          <w:rPr>
            <w:rStyle w:val="Hyperlink"/>
            <w:rFonts w:cstheme="minorHAnsi"/>
            <w:sz w:val="20"/>
            <w:szCs w:val="18"/>
          </w:rPr>
          <w:t>http://www.health.gov.au/cdna</w:t>
        </w:r>
      </w:hyperlink>
    </w:p>
    <w:p w14:paraId="62394CE7" w14:textId="77777777" w:rsidR="001B37B8" w:rsidRPr="00E92237" w:rsidRDefault="001B37B8" w:rsidP="001B37B8">
      <w:pPr>
        <w:rPr>
          <w:rFonts w:cs="Myriad Pro"/>
          <w:color w:val="211D1E"/>
          <w:sz w:val="20"/>
          <w:szCs w:val="20"/>
        </w:rPr>
      </w:pPr>
    </w:p>
    <w:sectPr w:rsidR="001B37B8" w:rsidRPr="00E92237" w:rsidSect="002B75A9">
      <w:headerReference w:type="default" r:id="rId3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B6517" w14:textId="77777777" w:rsidR="00B41E91" w:rsidRDefault="00B41E91" w:rsidP="00E54DBA">
      <w:r>
        <w:separator/>
      </w:r>
    </w:p>
    <w:p w14:paraId="35E1FD1F" w14:textId="77777777" w:rsidR="00B41E91" w:rsidRDefault="00B41E91"/>
    <w:p w14:paraId="39B858F7" w14:textId="77777777" w:rsidR="00B41E91" w:rsidRDefault="00B41E91" w:rsidP="008714B0"/>
  </w:endnote>
  <w:endnote w:type="continuationSeparator" w:id="0">
    <w:p w14:paraId="764FED5F" w14:textId="77777777" w:rsidR="00B41E91" w:rsidRDefault="00B41E91" w:rsidP="00E54DBA">
      <w:r>
        <w:continuationSeparator/>
      </w:r>
    </w:p>
    <w:p w14:paraId="73524B39" w14:textId="77777777" w:rsidR="00B41E91" w:rsidRDefault="00B41E91"/>
    <w:p w14:paraId="371CB155" w14:textId="77777777" w:rsidR="00B41E91" w:rsidRDefault="00B41E91" w:rsidP="008714B0"/>
  </w:endnote>
  <w:endnote w:type="continuationNotice" w:id="1">
    <w:p w14:paraId="44224D8C" w14:textId="77777777" w:rsidR="00B41E91" w:rsidRDefault="00B41E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8" w14:textId="588C8BE9" w:rsidR="00B41E91" w:rsidRPr="0042435E" w:rsidRDefault="00B41E9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06622">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06622">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C7649A">
      <w:rPr>
        <w:sz w:val="18"/>
      </w:rPr>
      <w:t>29/06/2020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9" w14:textId="2AA4ADBF" w:rsidR="00B41E91" w:rsidRPr="00BB5378" w:rsidRDefault="00B41E9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06622">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06622">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C7649A">
      <w:rPr>
        <w:sz w:val="18"/>
      </w:rPr>
      <w:t>29/06/2020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0CFD3" w14:textId="77777777" w:rsidR="00B41E91" w:rsidRDefault="00B41E91" w:rsidP="00E54DBA">
      <w:r>
        <w:separator/>
      </w:r>
    </w:p>
  </w:footnote>
  <w:footnote w:type="continuationSeparator" w:id="0">
    <w:p w14:paraId="7D748E1A" w14:textId="77777777" w:rsidR="00B41E91" w:rsidRDefault="00B41E91" w:rsidP="00E54DBA">
      <w:r>
        <w:continuationSeparator/>
      </w:r>
    </w:p>
  </w:footnote>
  <w:footnote w:type="continuationNotice" w:id="1">
    <w:p w14:paraId="707E0E30" w14:textId="77777777" w:rsidR="00B41E91" w:rsidRPr="00224EFF" w:rsidRDefault="00B41E91"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7" w14:textId="77777777" w:rsidR="00B41E91" w:rsidRPr="00A153B6" w:rsidRDefault="00106622" w:rsidP="00A153B6">
    <w:pPr>
      <w:pStyle w:val="Header"/>
      <w:pBdr>
        <w:bottom w:val="single" w:sz="6" w:space="1" w:color="auto"/>
      </w:pBdr>
    </w:pPr>
    <w:sdt>
      <w:sdtPr>
        <w:alias w:val="Category"/>
        <w:tag w:val=""/>
        <w:id w:val="-564252892"/>
        <w:dataBinding w:prefixMappings="xmlns:ns0='http://purl.org/dc/elements/1.1/' xmlns:ns1='http://schemas.openxmlformats.org/package/2006/metadata/core-properties' " w:xpath="/ns1:coreProperties[1]/ns1:category[1]" w:storeItemID="{6C3C8BC8-F283-45AE-878A-BAB7291924A1}"/>
        <w:text/>
      </w:sdtPr>
      <w:sdtEndPr/>
      <w:sdtContent>
        <w:r w:rsidR="00B41E91">
          <w:t>Fortnightly epidemiological report</w:t>
        </w:r>
      </w:sdtContent>
    </w:sdt>
    <w:r w:rsidR="00B41E91">
      <w:ptab w:relativeTo="margin" w:alignment="right" w:leader="none"/>
    </w:r>
    <w:r w:rsidR="00B41E91"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4D0A" w14:textId="77777777" w:rsidR="00B41E91" w:rsidRPr="000A5F42" w:rsidRDefault="00B41E91" w:rsidP="000A5F42">
    <w:pPr>
      <w:pStyle w:val="Header"/>
      <w:jc w:val="center"/>
      <w:rPr>
        <w:b/>
      </w:rPr>
    </w:pPr>
    <w:r w:rsidRPr="00E810C5">
      <w:rPr>
        <w:rFonts w:cs="Myriad Pro"/>
        <w:noProof/>
        <w:color w:val="211D1E"/>
        <w:sz w:val="16"/>
      </w:rPr>
      <w:drawing>
        <wp:inline distT="0" distB="0" distL="0" distR="0" wp14:anchorId="62394D0B" wp14:editId="62394D0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2CB"/>
    <w:multiLevelType w:val="hybridMultilevel"/>
    <w:tmpl w:val="F996B83C"/>
    <w:lvl w:ilvl="0" w:tplc="47DC317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C70D8"/>
    <w:multiLevelType w:val="hybridMultilevel"/>
    <w:tmpl w:val="B37AED2E"/>
    <w:lvl w:ilvl="0" w:tplc="203033C6">
      <w:start w:val="1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57B3B"/>
    <w:multiLevelType w:val="multilevel"/>
    <w:tmpl w:val="9F0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71B5A"/>
    <w:multiLevelType w:val="multilevel"/>
    <w:tmpl w:val="F8CC6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FE36F6A"/>
    <w:multiLevelType w:val="multilevel"/>
    <w:tmpl w:val="E4203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0604001"/>
    <w:multiLevelType w:val="hybridMultilevel"/>
    <w:tmpl w:val="644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50843"/>
    <w:multiLevelType w:val="multilevel"/>
    <w:tmpl w:val="212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1715E9"/>
    <w:multiLevelType w:val="hybridMultilevel"/>
    <w:tmpl w:val="5DCE0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402360"/>
    <w:multiLevelType w:val="hybridMultilevel"/>
    <w:tmpl w:val="818A0D3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E64001"/>
    <w:multiLevelType w:val="hybridMultilevel"/>
    <w:tmpl w:val="5A94589E"/>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15:restartNumberingAfterBreak="0">
    <w:nsid w:val="2DE725A6"/>
    <w:multiLevelType w:val="hybridMultilevel"/>
    <w:tmpl w:val="2B70E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E4963F7"/>
    <w:multiLevelType w:val="multilevel"/>
    <w:tmpl w:val="796ED4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2923D3E"/>
    <w:multiLevelType w:val="hybridMultilevel"/>
    <w:tmpl w:val="71DC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4534F"/>
    <w:multiLevelType w:val="hybridMultilevel"/>
    <w:tmpl w:val="76F41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B015C21"/>
    <w:multiLevelType w:val="multilevel"/>
    <w:tmpl w:val="65549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FE86D3C"/>
    <w:multiLevelType w:val="hybridMultilevel"/>
    <w:tmpl w:val="99AE4C4A"/>
    <w:lvl w:ilvl="0" w:tplc="FA3A252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1F48DD"/>
    <w:multiLevelType w:val="hybridMultilevel"/>
    <w:tmpl w:val="330C9C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0258FD"/>
    <w:multiLevelType w:val="multilevel"/>
    <w:tmpl w:val="422A9C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B01859"/>
    <w:multiLevelType w:val="hybridMultilevel"/>
    <w:tmpl w:val="988CCE16"/>
    <w:lvl w:ilvl="0" w:tplc="74EAC26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E56BBC"/>
    <w:multiLevelType w:val="hybridMultilevel"/>
    <w:tmpl w:val="95489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654A77"/>
    <w:multiLevelType w:val="multilevel"/>
    <w:tmpl w:val="D33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79437A"/>
    <w:multiLevelType w:val="hybridMultilevel"/>
    <w:tmpl w:val="E4762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8D3A46"/>
    <w:multiLevelType w:val="multilevel"/>
    <w:tmpl w:val="9DAA11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7441075"/>
    <w:multiLevelType w:val="hybridMultilevel"/>
    <w:tmpl w:val="01464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6F1778"/>
    <w:multiLevelType w:val="multilevel"/>
    <w:tmpl w:val="29F2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2CFD"/>
    <w:multiLevelType w:val="hybridMultilevel"/>
    <w:tmpl w:val="37981F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506DA0"/>
    <w:multiLevelType w:val="multilevel"/>
    <w:tmpl w:val="CC9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9C4A6B"/>
    <w:multiLevelType w:val="hybridMultilevel"/>
    <w:tmpl w:val="54189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CE4DA8"/>
    <w:multiLevelType w:val="multilevel"/>
    <w:tmpl w:val="D4DC77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3E5C9A"/>
    <w:multiLevelType w:val="hybridMultilevel"/>
    <w:tmpl w:val="843C8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3A13CB"/>
    <w:multiLevelType w:val="multilevel"/>
    <w:tmpl w:val="016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2A1AFB"/>
    <w:multiLevelType w:val="hybridMultilevel"/>
    <w:tmpl w:val="A24E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F4481F"/>
    <w:multiLevelType w:val="hybridMultilevel"/>
    <w:tmpl w:val="1C6EFFEC"/>
    <w:lvl w:ilvl="0" w:tplc="13E4750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BB63545"/>
    <w:multiLevelType w:val="hybridMultilevel"/>
    <w:tmpl w:val="4874FC16"/>
    <w:lvl w:ilvl="0" w:tplc="2CC60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44495E"/>
    <w:multiLevelType w:val="hybridMultilevel"/>
    <w:tmpl w:val="A0F424E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1" w15:restartNumberingAfterBreak="0">
    <w:nsid w:val="7EB9515E"/>
    <w:multiLevelType w:val="multilevel"/>
    <w:tmpl w:val="845895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19"/>
  </w:num>
  <w:num w:numId="3">
    <w:abstractNumId w:val="21"/>
  </w:num>
  <w:num w:numId="4">
    <w:abstractNumId w:val="6"/>
  </w:num>
  <w:num w:numId="5">
    <w:abstractNumId w:val="33"/>
  </w:num>
  <w:num w:numId="6">
    <w:abstractNumId w:val="34"/>
  </w:num>
  <w:num w:numId="7">
    <w:abstractNumId w:val="32"/>
  </w:num>
  <w:num w:numId="8">
    <w:abstractNumId w:val="16"/>
  </w:num>
  <w:num w:numId="9">
    <w:abstractNumId w:val="4"/>
  </w:num>
  <w:num w:numId="10">
    <w:abstractNumId w:val="13"/>
  </w:num>
  <w:num w:numId="11">
    <w:abstractNumId w:val="26"/>
  </w:num>
  <w:num w:numId="12">
    <w:abstractNumId w:val="20"/>
  </w:num>
  <w:num w:numId="13">
    <w:abstractNumId w:val="3"/>
  </w:num>
  <w:num w:numId="14">
    <w:abstractNumId w:val="41"/>
  </w:num>
  <w:num w:numId="15">
    <w:abstractNumId w:val="36"/>
  </w:num>
  <w:num w:numId="16">
    <w:abstractNumId w:val="24"/>
  </w:num>
  <w:num w:numId="17">
    <w:abstractNumId w:val="35"/>
  </w:num>
  <w:num w:numId="18">
    <w:abstractNumId w:val="14"/>
  </w:num>
  <w:num w:numId="19">
    <w:abstractNumId w:val="30"/>
  </w:num>
  <w:num w:numId="20">
    <w:abstractNumId w:val="28"/>
  </w:num>
  <w:num w:numId="21">
    <w:abstractNumId w:val="7"/>
  </w:num>
  <w:num w:numId="22">
    <w:abstractNumId w:val="2"/>
  </w:num>
  <w:num w:numId="23">
    <w:abstractNumId w:val="11"/>
  </w:num>
  <w:num w:numId="24">
    <w:abstractNumId w:val="39"/>
  </w:num>
  <w:num w:numId="25">
    <w:abstractNumId w:val="40"/>
  </w:num>
  <w:num w:numId="26">
    <w:abstractNumId w:val="10"/>
  </w:num>
  <w:num w:numId="27">
    <w:abstractNumId w:val="22"/>
  </w:num>
  <w:num w:numId="28">
    <w:abstractNumId w:val="12"/>
  </w:num>
  <w:num w:numId="29">
    <w:abstractNumId w:val="15"/>
  </w:num>
  <w:num w:numId="30">
    <w:abstractNumId w:val="9"/>
  </w:num>
  <w:num w:numId="31">
    <w:abstractNumId w:val="38"/>
  </w:num>
  <w:num w:numId="32">
    <w:abstractNumId w:val="37"/>
  </w:num>
  <w:num w:numId="33">
    <w:abstractNumId w:val="18"/>
  </w:num>
  <w:num w:numId="34">
    <w:abstractNumId w:val="1"/>
  </w:num>
  <w:num w:numId="35">
    <w:abstractNumId w:val="5"/>
  </w:num>
  <w:num w:numId="36">
    <w:abstractNumId w:val="31"/>
  </w:num>
  <w:num w:numId="37">
    <w:abstractNumId w:val="23"/>
  </w:num>
  <w:num w:numId="38">
    <w:abstractNumId w:val="25"/>
  </w:num>
  <w:num w:numId="39">
    <w:abstractNumId w:val="29"/>
  </w:num>
  <w:num w:numId="40">
    <w:abstractNumId w:val="0"/>
  </w:num>
  <w:num w:numId="41">
    <w:abstractNumId w:val="27"/>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ttachedTemplate r:id="rId1"/>
  <w:linkStyles/>
  <w:documentProtection w:edit="readOnly" w:enforcement="0"/>
  <w:defaultTabStop w:val="720"/>
  <w:noPunctuationKerning/>
  <w:characterSpacingControl w:val="doNotCompress"/>
  <w:hdrShapeDefaults>
    <o:shapedefaults v:ext="edit" spidmax="57345"/>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85E"/>
    <w:rsid w:val="000000BF"/>
    <w:rsid w:val="0000089F"/>
    <w:rsid w:val="00000B5B"/>
    <w:rsid w:val="00000CC6"/>
    <w:rsid w:val="00000D60"/>
    <w:rsid w:val="00001611"/>
    <w:rsid w:val="000017BD"/>
    <w:rsid w:val="0000709E"/>
    <w:rsid w:val="000076FF"/>
    <w:rsid w:val="00007FC0"/>
    <w:rsid w:val="00010067"/>
    <w:rsid w:val="000104A8"/>
    <w:rsid w:val="0001173F"/>
    <w:rsid w:val="0001246E"/>
    <w:rsid w:val="000124B1"/>
    <w:rsid w:val="00012A3C"/>
    <w:rsid w:val="0001487E"/>
    <w:rsid w:val="00016FE6"/>
    <w:rsid w:val="00020D44"/>
    <w:rsid w:val="00022619"/>
    <w:rsid w:val="00025059"/>
    <w:rsid w:val="000277B5"/>
    <w:rsid w:val="00031064"/>
    <w:rsid w:val="00031692"/>
    <w:rsid w:val="00032029"/>
    <w:rsid w:val="00032531"/>
    <w:rsid w:val="00032CEA"/>
    <w:rsid w:val="00033BD3"/>
    <w:rsid w:val="00034FE0"/>
    <w:rsid w:val="00035413"/>
    <w:rsid w:val="000370F8"/>
    <w:rsid w:val="00037FDD"/>
    <w:rsid w:val="00040D94"/>
    <w:rsid w:val="00041210"/>
    <w:rsid w:val="0004180B"/>
    <w:rsid w:val="00042AD1"/>
    <w:rsid w:val="00044B67"/>
    <w:rsid w:val="000460CD"/>
    <w:rsid w:val="000469D2"/>
    <w:rsid w:val="000471BF"/>
    <w:rsid w:val="00047B68"/>
    <w:rsid w:val="00052600"/>
    <w:rsid w:val="0005493C"/>
    <w:rsid w:val="00055056"/>
    <w:rsid w:val="00055489"/>
    <w:rsid w:val="00055EBF"/>
    <w:rsid w:val="0005643C"/>
    <w:rsid w:val="0005648E"/>
    <w:rsid w:val="000601BA"/>
    <w:rsid w:val="00060424"/>
    <w:rsid w:val="0006264A"/>
    <w:rsid w:val="000631B3"/>
    <w:rsid w:val="00066D65"/>
    <w:rsid w:val="00071A43"/>
    <w:rsid w:val="000721C3"/>
    <w:rsid w:val="00073D77"/>
    <w:rsid w:val="000747A2"/>
    <w:rsid w:val="00077127"/>
    <w:rsid w:val="00077F02"/>
    <w:rsid w:val="00081132"/>
    <w:rsid w:val="00081655"/>
    <w:rsid w:val="000825A2"/>
    <w:rsid w:val="00082B3C"/>
    <w:rsid w:val="0008370B"/>
    <w:rsid w:val="00084DE8"/>
    <w:rsid w:val="000864E0"/>
    <w:rsid w:val="00086B6E"/>
    <w:rsid w:val="00087AEF"/>
    <w:rsid w:val="000900DC"/>
    <w:rsid w:val="00093331"/>
    <w:rsid w:val="000969B3"/>
    <w:rsid w:val="000A0F93"/>
    <w:rsid w:val="000A150B"/>
    <w:rsid w:val="000A1BEA"/>
    <w:rsid w:val="000A5F42"/>
    <w:rsid w:val="000B0203"/>
    <w:rsid w:val="000B2127"/>
    <w:rsid w:val="000B23D7"/>
    <w:rsid w:val="000B4124"/>
    <w:rsid w:val="000B6BB0"/>
    <w:rsid w:val="000C01F8"/>
    <w:rsid w:val="000C5F07"/>
    <w:rsid w:val="000C6AB5"/>
    <w:rsid w:val="000C6F82"/>
    <w:rsid w:val="000C713E"/>
    <w:rsid w:val="000C7E06"/>
    <w:rsid w:val="000D296A"/>
    <w:rsid w:val="000D2B2D"/>
    <w:rsid w:val="000D2C6F"/>
    <w:rsid w:val="000D4B4D"/>
    <w:rsid w:val="000E039B"/>
    <w:rsid w:val="000E0816"/>
    <w:rsid w:val="000E1F9B"/>
    <w:rsid w:val="000E2118"/>
    <w:rsid w:val="000F3103"/>
    <w:rsid w:val="000F54AA"/>
    <w:rsid w:val="000F7009"/>
    <w:rsid w:val="00103DF9"/>
    <w:rsid w:val="00104F7D"/>
    <w:rsid w:val="00106622"/>
    <w:rsid w:val="00111264"/>
    <w:rsid w:val="001122EC"/>
    <w:rsid w:val="00113D58"/>
    <w:rsid w:val="001147CC"/>
    <w:rsid w:val="001156F1"/>
    <w:rsid w:val="001167F8"/>
    <w:rsid w:val="001200CB"/>
    <w:rsid w:val="00121EFF"/>
    <w:rsid w:val="001233F3"/>
    <w:rsid w:val="00126657"/>
    <w:rsid w:val="001267E0"/>
    <w:rsid w:val="0012756C"/>
    <w:rsid w:val="00127722"/>
    <w:rsid w:val="001327B4"/>
    <w:rsid w:val="00132805"/>
    <w:rsid w:val="0013368B"/>
    <w:rsid w:val="001350C9"/>
    <w:rsid w:val="001365D6"/>
    <w:rsid w:val="001378A3"/>
    <w:rsid w:val="00140775"/>
    <w:rsid w:val="00141AF9"/>
    <w:rsid w:val="001424C7"/>
    <w:rsid w:val="00142ACC"/>
    <w:rsid w:val="0014642A"/>
    <w:rsid w:val="00151DE6"/>
    <w:rsid w:val="00152214"/>
    <w:rsid w:val="00152C45"/>
    <w:rsid w:val="00154708"/>
    <w:rsid w:val="00154FE9"/>
    <w:rsid w:val="00155582"/>
    <w:rsid w:val="00156C14"/>
    <w:rsid w:val="00160729"/>
    <w:rsid w:val="00161590"/>
    <w:rsid w:val="00163008"/>
    <w:rsid w:val="0016325A"/>
    <w:rsid w:val="00164C24"/>
    <w:rsid w:val="00170D67"/>
    <w:rsid w:val="0017191A"/>
    <w:rsid w:val="00171CC0"/>
    <w:rsid w:val="0017222E"/>
    <w:rsid w:val="00172B9A"/>
    <w:rsid w:val="00175494"/>
    <w:rsid w:val="00175629"/>
    <w:rsid w:val="001803B1"/>
    <w:rsid w:val="00180BD5"/>
    <w:rsid w:val="00181DFF"/>
    <w:rsid w:val="001830EC"/>
    <w:rsid w:val="00183534"/>
    <w:rsid w:val="001849A5"/>
    <w:rsid w:val="00184DF9"/>
    <w:rsid w:val="00185CE6"/>
    <w:rsid w:val="00187120"/>
    <w:rsid w:val="001876D5"/>
    <w:rsid w:val="00193CD5"/>
    <w:rsid w:val="001A2A78"/>
    <w:rsid w:val="001A4A96"/>
    <w:rsid w:val="001A4E40"/>
    <w:rsid w:val="001A5D05"/>
    <w:rsid w:val="001A6B3B"/>
    <w:rsid w:val="001A6C01"/>
    <w:rsid w:val="001A796C"/>
    <w:rsid w:val="001A7F1D"/>
    <w:rsid w:val="001B0756"/>
    <w:rsid w:val="001B2614"/>
    <w:rsid w:val="001B37B8"/>
    <w:rsid w:val="001B4D4D"/>
    <w:rsid w:val="001B552F"/>
    <w:rsid w:val="001C0716"/>
    <w:rsid w:val="001C0893"/>
    <w:rsid w:val="001C1303"/>
    <w:rsid w:val="001C1367"/>
    <w:rsid w:val="001C3708"/>
    <w:rsid w:val="001C3BF1"/>
    <w:rsid w:val="001C4297"/>
    <w:rsid w:val="001C6D0B"/>
    <w:rsid w:val="001C70B2"/>
    <w:rsid w:val="001D1FAA"/>
    <w:rsid w:val="001D2149"/>
    <w:rsid w:val="001D235E"/>
    <w:rsid w:val="001D37C7"/>
    <w:rsid w:val="001D3C61"/>
    <w:rsid w:val="001D6888"/>
    <w:rsid w:val="001D6CF9"/>
    <w:rsid w:val="001E2C6C"/>
    <w:rsid w:val="001E5ACE"/>
    <w:rsid w:val="001F0C00"/>
    <w:rsid w:val="001F29D2"/>
    <w:rsid w:val="001F35C7"/>
    <w:rsid w:val="001F62C0"/>
    <w:rsid w:val="001F74F6"/>
    <w:rsid w:val="00201995"/>
    <w:rsid w:val="00204BD2"/>
    <w:rsid w:val="00205152"/>
    <w:rsid w:val="00205421"/>
    <w:rsid w:val="002107A0"/>
    <w:rsid w:val="00211302"/>
    <w:rsid w:val="00211402"/>
    <w:rsid w:val="002130AC"/>
    <w:rsid w:val="002148CB"/>
    <w:rsid w:val="0022207B"/>
    <w:rsid w:val="00224B68"/>
    <w:rsid w:val="00224EFF"/>
    <w:rsid w:val="002257AB"/>
    <w:rsid w:val="00226946"/>
    <w:rsid w:val="002276DC"/>
    <w:rsid w:val="00227E00"/>
    <w:rsid w:val="002307CB"/>
    <w:rsid w:val="00231046"/>
    <w:rsid w:val="00231EC8"/>
    <w:rsid w:val="00232540"/>
    <w:rsid w:val="00232D8A"/>
    <w:rsid w:val="002349E2"/>
    <w:rsid w:val="00234F21"/>
    <w:rsid w:val="0024086E"/>
    <w:rsid w:val="0024143F"/>
    <w:rsid w:val="002422FB"/>
    <w:rsid w:val="00242659"/>
    <w:rsid w:val="002428F7"/>
    <w:rsid w:val="00242953"/>
    <w:rsid w:val="0024315F"/>
    <w:rsid w:val="002441E3"/>
    <w:rsid w:val="002458C1"/>
    <w:rsid w:val="00247AAD"/>
    <w:rsid w:val="00250906"/>
    <w:rsid w:val="00252BC4"/>
    <w:rsid w:val="00252C9A"/>
    <w:rsid w:val="00254FFF"/>
    <w:rsid w:val="00255D6B"/>
    <w:rsid w:val="00256309"/>
    <w:rsid w:val="00257484"/>
    <w:rsid w:val="00260636"/>
    <w:rsid w:val="002606BD"/>
    <w:rsid w:val="0026223F"/>
    <w:rsid w:val="00266D87"/>
    <w:rsid w:val="00271573"/>
    <w:rsid w:val="002718D9"/>
    <w:rsid w:val="00271C08"/>
    <w:rsid w:val="002723EF"/>
    <w:rsid w:val="00273464"/>
    <w:rsid w:val="00275C78"/>
    <w:rsid w:val="00280594"/>
    <w:rsid w:val="00281EE3"/>
    <w:rsid w:val="002840A1"/>
    <w:rsid w:val="002843A4"/>
    <w:rsid w:val="00284E4A"/>
    <w:rsid w:val="00290688"/>
    <w:rsid w:val="00291A86"/>
    <w:rsid w:val="00295729"/>
    <w:rsid w:val="00297BB0"/>
    <w:rsid w:val="002A079E"/>
    <w:rsid w:val="002A0F30"/>
    <w:rsid w:val="002A3799"/>
    <w:rsid w:val="002A3BCC"/>
    <w:rsid w:val="002A4516"/>
    <w:rsid w:val="002A569F"/>
    <w:rsid w:val="002A7066"/>
    <w:rsid w:val="002B001E"/>
    <w:rsid w:val="002B08E9"/>
    <w:rsid w:val="002B09B7"/>
    <w:rsid w:val="002B41F9"/>
    <w:rsid w:val="002B53E4"/>
    <w:rsid w:val="002B75A9"/>
    <w:rsid w:val="002C05BE"/>
    <w:rsid w:val="002C0C6D"/>
    <w:rsid w:val="002C21B0"/>
    <w:rsid w:val="002C23A8"/>
    <w:rsid w:val="002C3BE1"/>
    <w:rsid w:val="002C653C"/>
    <w:rsid w:val="002D0FC9"/>
    <w:rsid w:val="002D19B6"/>
    <w:rsid w:val="002D208C"/>
    <w:rsid w:val="002D3EF7"/>
    <w:rsid w:val="002D6168"/>
    <w:rsid w:val="002E13F9"/>
    <w:rsid w:val="002E18F8"/>
    <w:rsid w:val="002E266D"/>
    <w:rsid w:val="002E2FB3"/>
    <w:rsid w:val="002E513A"/>
    <w:rsid w:val="002E5211"/>
    <w:rsid w:val="002E613C"/>
    <w:rsid w:val="002F108F"/>
    <w:rsid w:val="002F24A8"/>
    <w:rsid w:val="002F2A84"/>
    <w:rsid w:val="002F327B"/>
    <w:rsid w:val="002F36E3"/>
    <w:rsid w:val="002F3ED1"/>
    <w:rsid w:val="002F4506"/>
    <w:rsid w:val="002F6531"/>
    <w:rsid w:val="002F714F"/>
    <w:rsid w:val="00301626"/>
    <w:rsid w:val="003041E1"/>
    <w:rsid w:val="003059EC"/>
    <w:rsid w:val="00306B49"/>
    <w:rsid w:val="00307902"/>
    <w:rsid w:val="0031002D"/>
    <w:rsid w:val="00313100"/>
    <w:rsid w:val="003145DE"/>
    <w:rsid w:val="0031469C"/>
    <w:rsid w:val="00316CCD"/>
    <w:rsid w:val="003172D5"/>
    <w:rsid w:val="003228B4"/>
    <w:rsid w:val="0032337D"/>
    <w:rsid w:val="00324F7E"/>
    <w:rsid w:val="00327C94"/>
    <w:rsid w:val="003307CC"/>
    <w:rsid w:val="00330EC4"/>
    <w:rsid w:val="00331145"/>
    <w:rsid w:val="00331BB7"/>
    <w:rsid w:val="003323BC"/>
    <w:rsid w:val="00333C82"/>
    <w:rsid w:val="00333DF1"/>
    <w:rsid w:val="00334E68"/>
    <w:rsid w:val="00335DF2"/>
    <w:rsid w:val="00336135"/>
    <w:rsid w:val="00337218"/>
    <w:rsid w:val="00341F7A"/>
    <w:rsid w:val="003435F3"/>
    <w:rsid w:val="00345C8C"/>
    <w:rsid w:val="00346D42"/>
    <w:rsid w:val="00346E11"/>
    <w:rsid w:val="00352B89"/>
    <w:rsid w:val="003553D8"/>
    <w:rsid w:val="00356F7E"/>
    <w:rsid w:val="0035709C"/>
    <w:rsid w:val="003601C0"/>
    <w:rsid w:val="00360970"/>
    <w:rsid w:val="003614A3"/>
    <w:rsid w:val="003619DF"/>
    <w:rsid w:val="0036326D"/>
    <w:rsid w:val="003635F5"/>
    <w:rsid w:val="003639EB"/>
    <w:rsid w:val="00364174"/>
    <w:rsid w:val="00364E23"/>
    <w:rsid w:val="0036795C"/>
    <w:rsid w:val="00372A88"/>
    <w:rsid w:val="00373B7F"/>
    <w:rsid w:val="00373D66"/>
    <w:rsid w:val="00377639"/>
    <w:rsid w:val="00381A0F"/>
    <w:rsid w:val="00383907"/>
    <w:rsid w:val="00384252"/>
    <w:rsid w:val="00385ABF"/>
    <w:rsid w:val="00393D93"/>
    <w:rsid w:val="00395248"/>
    <w:rsid w:val="00395F74"/>
    <w:rsid w:val="003A1B3A"/>
    <w:rsid w:val="003A40F5"/>
    <w:rsid w:val="003A4891"/>
    <w:rsid w:val="003A686D"/>
    <w:rsid w:val="003A6A13"/>
    <w:rsid w:val="003B54CD"/>
    <w:rsid w:val="003B5B8C"/>
    <w:rsid w:val="003B6744"/>
    <w:rsid w:val="003B7C90"/>
    <w:rsid w:val="003C006B"/>
    <w:rsid w:val="003C0F17"/>
    <w:rsid w:val="003C1F18"/>
    <w:rsid w:val="003C21C2"/>
    <w:rsid w:val="003C39F7"/>
    <w:rsid w:val="003C3C43"/>
    <w:rsid w:val="003C6867"/>
    <w:rsid w:val="003C6ECB"/>
    <w:rsid w:val="003D3BE2"/>
    <w:rsid w:val="003D6F20"/>
    <w:rsid w:val="003D6F86"/>
    <w:rsid w:val="003D79B1"/>
    <w:rsid w:val="003E2A3E"/>
    <w:rsid w:val="003E5FE5"/>
    <w:rsid w:val="003E67FD"/>
    <w:rsid w:val="003E6EF3"/>
    <w:rsid w:val="003E74EE"/>
    <w:rsid w:val="003F02CC"/>
    <w:rsid w:val="003F0552"/>
    <w:rsid w:val="003F0708"/>
    <w:rsid w:val="003F0BAC"/>
    <w:rsid w:val="003F211C"/>
    <w:rsid w:val="003F25AA"/>
    <w:rsid w:val="003F3B87"/>
    <w:rsid w:val="003F3BC2"/>
    <w:rsid w:val="003F4628"/>
    <w:rsid w:val="003F5ABE"/>
    <w:rsid w:val="003F71CE"/>
    <w:rsid w:val="004017C8"/>
    <w:rsid w:val="00401ED1"/>
    <w:rsid w:val="0040224C"/>
    <w:rsid w:val="004022B3"/>
    <w:rsid w:val="00406AAD"/>
    <w:rsid w:val="00406F3F"/>
    <w:rsid w:val="00407373"/>
    <w:rsid w:val="00407991"/>
    <w:rsid w:val="00410D7E"/>
    <w:rsid w:val="00413AD1"/>
    <w:rsid w:val="00413EE1"/>
    <w:rsid w:val="00415FDD"/>
    <w:rsid w:val="004164BB"/>
    <w:rsid w:val="00416DDF"/>
    <w:rsid w:val="0042198C"/>
    <w:rsid w:val="00421ECE"/>
    <w:rsid w:val="00422FEB"/>
    <w:rsid w:val="00423BEE"/>
    <w:rsid w:val="0042435E"/>
    <w:rsid w:val="004248FF"/>
    <w:rsid w:val="004259E1"/>
    <w:rsid w:val="004261B9"/>
    <w:rsid w:val="004315F5"/>
    <w:rsid w:val="0043213D"/>
    <w:rsid w:val="00432548"/>
    <w:rsid w:val="00433456"/>
    <w:rsid w:val="00433DFA"/>
    <w:rsid w:val="00433EA9"/>
    <w:rsid w:val="00435D67"/>
    <w:rsid w:val="004362E2"/>
    <w:rsid w:val="00437125"/>
    <w:rsid w:val="0043759C"/>
    <w:rsid w:val="00444520"/>
    <w:rsid w:val="00444F27"/>
    <w:rsid w:val="004465D1"/>
    <w:rsid w:val="004469D9"/>
    <w:rsid w:val="00446E5B"/>
    <w:rsid w:val="00453458"/>
    <w:rsid w:val="00456093"/>
    <w:rsid w:val="00457F30"/>
    <w:rsid w:val="0046085E"/>
    <w:rsid w:val="00463D1F"/>
    <w:rsid w:val="00464A58"/>
    <w:rsid w:val="00464CB8"/>
    <w:rsid w:val="00472721"/>
    <w:rsid w:val="00472747"/>
    <w:rsid w:val="00473B73"/>
    <w:rsid w:val="00473D2D"/>
    <w:rsid w:val="004740DF"/>
    <w:rsid w:val="0047630E"/>
    <w:rsid w:val="004776C1"/>
    <w:rsid w:val="0048137C"/>
    <w:rsid w:val="004831BB"/>
    <w:rsid w:val="0048340A"/>
    <w:rsid w:val="00490187"/>
    <w:rsid w:val="00491837"/>
    <w:rsid w:val="004950F3"/>
    <w:rsid w:val="004975C3"/>
    <w:rsid w:val="00497D6C"/>
    <w:rsid w:val="004A1776"/>
    <w:rsid w:val="004A2125"/>
    <w:rsid w:val="004A221E"/>
    <w:rsid w:val="004A38F6"/>
    <w:rsid w:val="004A7814"/>
    <w:rsid w:val="004B0078"/>
    <w:rsid w:val="004B0619"/>
    <w:rsid w:val="004B12E7"/>
    <w:rsid w:val="004B4EB6"/>
    <w:rsid w:val="004B5CD4"/>
    <w:rsid w:val="004B7290"/>
    <w:rsid w:val="004B7D29"/>
    <w:rsid w:val="004C083C"/>
    <w:rsid w:val="004C57CA"/>
    <w:rsid w:val="004C67C6"/>
    <w:rsid w:val="004C7E06"/>
    <w:rsid w:val="004D094A"/>
    <w:rsid w:val="004D20B0"/>
    <w:rsid w:val="004D29DE"/>
    <w:rsid w:val="004D419D"/>
    <w:rsid w:val="004D5928"/>
    <w:rsid w:val="004D6D83"/>
    <w:rsid w:val="004E092C"/>
    <w:rsid w:val="004E2940"/>
    <w:rsid w:val="004E2F32"/>
    <w:rsid w:val="004E37C5"/>
    <w:rsid w:val="004E3F00"/>
    <w:rsid w:val="004E56F8"/>
    <w:rsid w:val="004E57C1"/>
    <w:rsid w:val="004E5E64"/>
    <w:rsid w:val="004E6CBF"/>
    <w:rsid w:val="004F46DB"/>
    <w:rsid w:val="004F4BBF"/>
    <w:rsid w:val="00500B73"/>
    <w:rsid w:val="005041FE"/>
    <w:rsid w:val="0050461E"/>
    <w:rsid w:val="00506E87"/>
    <w:rsid w:val="00510EAC"/>
    <w:rsid w:val="005125DF"/>
    <w:rsid w:val="005141C7"/>
    <w:rsid w:val="005146C9"/>
    <w:rsid w:val="00524283"/>
    <w:rsid w:val="00525E2E"/>
    <w:rsid w:val="005264A8"/>
    <w:rsid w:val="00527195"/>
    <w:rsid w:val="0053022F"/>
    <w:rsid w:val="00530DF7"/>
    <w:rsid w:val="0053305D"/>
    <w:rsid w:val="005332FC"/>
    <w:rsid w:val="005338BA"/>
    <w:rsid w:val="005354B8"/>
    <w:rsid w:val="00540611"/>
    <w:rsid w:val="00542A57"/>
    <w:rsid w:val="00545C3C"/>
    <w:rsid w:val="00550FD1"/>
    <w:rsid w:val="00552B57"/>
    <w:rsid w:val="00553EAF"/>
    <w:rsid w:val="00556362"/>
    <w:rsid w:val="005612A6"/>
    <w:rsid w:val="005615EF"/>
    <w:rsid w:val="00565974"/>
    <w:rsid w:val="00570EFC"/>
    <w:rsid w:val="005732C0"/>
    <w:rsid w:val="0057336D"/>
    <w:rsid w:val="0057489A"/>
    <w:rsid w:val="00574ACF"/>
    <w:rsid w:val="00574FF7"/>
    <w:rsid w:val="00575E9B"/>
    <w:rsid w:val="00576940"/>
    <w:rsid w:val="0057793A"/>
    <w:rsid w:val="00577FBA"/>
    <w:rsid w:val="00581588"/>
    <w:rsid w:val="005824CC"/>
    <w:rsid w:val="0058540B"/>
    <w:rsid w:val="00585481"/>
    <w:rsid w:val="00585BEF"/>
    <w:rsid w:val="00587C87"/>
    <w:rsid w:val="00590B80"/>
    <w:rsid w:val="00590ECA"/>
    <w:rsid w:val="005914E8"/>
    <w:rsid w:val="00592DCA"/>
    <w:rsid w:val="00593239"/>
    <w:rsid w:val="00593DCF"/>
    <w:rsid w:val="00596D39"/>
    <w:rsid w:val="00597616"/>
    <w:rsid w:val="00597D64"/>
    <w:rsid w:val="005A0BFD"/>
    <w:rsid w:val="005A6D65"/>
    <w:rsid w:val="005B037B"/>
    <w:rsid w:val="005B064D"/>
    <w:rsid w:val="005B3134"/>
    <w:rsid w:val="005B4E61"/>
    <w:rsid w:val="005B595A"/>
    <w:rsid w:val="005B64A7"/>
    <w:rsid w:val="005B66C2"/>
    <w:rsid w:val="005C107E"/>
    <w:rsid w:val="005C3CCA"/>
    <w:rsid w:val="005C5E58"/>
    <w:rsid w:val="005C6D44"/>
    <w:rsid w:val="005C7DB6"/>
    <w:rsid w:val="005D2465"/>
    <w:rsid w:val="005D2540"/>
    <w:rsid w:val="005D442A"/>
    <w:rsid w:val="005D58CF"/>
    <w:rsid w:val="005E0B29"/>
    <w:rsid w:val="005E0F7D"/>
    <w:rsid w:val="005E1CCE"/>
    <w:rsid w:val="005E33DD"/>
    <w:rsid w:val="005E4229"/>
    <w:rsid w:val="005E540E"/>
    <w:rsid w:val="005E55FB"/>
    <w:rsid w:val="005F0ECF"/>
    <w:rsid w:val="005F15EE"/>
    <w:rsid w:val="005F16BB"/>
    <w:rsid w:val="005F1779"/>
    <w:rsid w:val="005F2CD4"/>
    <w:rsid w:val="005F3D4C"/>
    <w:rsid w:val="005F44BF"/>
    <w:rsid w:val="005F4BD3"/>
    <w:rsid w:val="005F5C6E"/>
    <w:rsid w:val="005F7F00"/>
    <w:rsid w:val="0060331F"/>
    <w:rsid w:val="00604885"/>
    <w:rsid w:val="00604D0D"/>
    <w:rsid w:val="0060657B"/>
    <w:rsid w:val="00607115"/>
    <w:rsid w:val="006076BD"/>
    <w:rsid w:val="00610217"/>
    <w:rsid w:val="006116B5"/>
    <w:rsid w:val="0061251E"/>
    <w:rsid w:val="00613C1F"/>
    <w:rsid w:val="006148D9"/>
    <w:rsid w:val="006148E0"/>
    <w:rsid w:val="006156B1"/>
    <w:rsid w:val="006157B9"/>
    <w:rsid w:val="00616F9E"/>
    <w:rsid w:val="00617136"/>
    <w:rsid w:val="006172D1"/>
    <w:rsid w:val="00620768"/>
    <w:rsid w:val="006215E2"/>
    <w:rsid w:val="00621C8D"/>
    <w:rsid w:val="0062594B"/>
    <w:rsid w:val="00625AE7"/>
    <w:rsid w:val="00626D67"/>
    <w:rsid w:val="00627C49"/>
    <w:rsid w:val="00630C17"/>
    <w:rsid w:val="00631406"/>
    <w:rsid w:val="006324FF"/>
    <w:rsid w:val="00633383"/>
    <w:rsid w:val="00634057"/>
    <w:rsid w:val="006351D6"/>
    <w:rsid w:val="00635721"/>
    <w:rsid w:val="00636E0D"/>
    <w:rsid w:val="006408B0"/>
    <w:rsid w:val="00640AE1"/>
    <w:rsid w:val="00640DA0"/>
    <w:rsid w:val="00640EA5"/>
    <w:rsid w:val="00640F29"/>
    <w:rsid w:val="0064142F"/>
    <w:rsid w:val="006439D1"/>
    <w:rsid w:val="00643CB4"/>
    <w:rsid w:val="00651A02"/>
    <w:rsid w:val="0065268D"/>
    <w:rsid w:val="0065368C"/>
    <w:rsid w:val="00653CDD"/>
    <w:rsid w:val="00654224"/>
    <w:rsid w:val="00654656"/>
    <w:rsid w:val="00656427"/>
    <w:rsid w:val="00660255"/>
    <w:rsid w:val="006632D7"/>
    <w:rsid w:val="006636BF"/>
    <w:rsid w:val="00666155"/>
    <w:rsid w:val="00666CC1"/>
    <w:rsid w:val="00667B62"/>
    <w:rsid w:val="00670D4B"/>
    <w:rsid w:val="00671C8E"/>
    <w:rsid w:val="00674A1E"/>
    <w:rsid w:val="00674D97"/>
    <w:rsid w:val="00683154"/>
    <w:rsid w:val="0068643B"/>
    <w:rsid w:val="006868B8"/>
    <w:rsid w:val="00686EF9"/>
    <w:rsid w:val="0068719E"/>
    <w:rsid w:val="00690897"/>
    <w:rsid w:val="0069159A"/>
    <w:rsid w:val="00693793"/>
    <w:rsid w:val="00693DDE"/>
    <w:rsid w:val="00694031"/>
    <w:rsid w:val="006940D7"/>
    <w:rsid w:val="00694E64"/>
    <w:rsid w:val="0069599D"/>
    <w:rsid w:val="006971F3"/>
    <w:rsid w:val="006A04EB"/>
    <w:rsid w:val="006A1991"/>
    <w:rsid w:val="006A3248"/>
    <w:rsid w:val="006A5554"/>
    <w:rsid w:val="006A7761"/>
    <w:rsid w:val="006B0D5D"/>
    <w:rsid w:val="006B16CD"/>
    <w:rsid w:val="006B334E"/>
    <w:rsid w:val="006B5D7B"/>
    <w:rsid w:val="006C1788"/>
    <w:rsid w:val="006C2E04"/>
    <w:rsid w:val="006C5A94"/>
    <w:rsid w:val="006C73B5"/>
    <w:rsid w:val="006C74A3"/>
    <w:rsid w:val="006D0CB4"/>
    <w:rsid w:val="006D1381"/>
    <w:rsid w:val="006D30BD"/>
    <w:rsid w:val="006D31BC"/>
    <w:rsid w:val="006D38F4"/>
    <w:rsid w:val="006D4C40"/>
    <w:rsid w:val="006E0178"/>
    <w:rsid w:val="006E229A"/>
    <w:rsid w:val="006E7943"/>
    <w:rsid w:val="006E7BAE"/>
    <w:rsid w:val="006E7E7C"/>
    <w:rsid w:val="006F0557"/>
    <w:rsid w:val="006F24B7"/>
    <w:rsid w:val="006F24EA"/>
    <w:rsid w:val="006F4516"/>
    <w:rsid w:val="006F686E"/>
    <w:rsid w:val="006F7328"/>
    <w:rsid w:val="00704B57"/>
    <w:rsid w:val="00704CA9"/>
    <w:rsid w:val="0070773B"/>
    <w:rsid w:val="0071048D"/>
    <w:rsid w:val="00710E90"/>
    <w:rsid w:val="00710F86"/>
    <w:rsid w:val="007111A8"/>
    <w:rsid w:val="00712417"/>
    <w:rsid w:val="0071298A"/>
    <w:rsid w:val="00712EB9"/>
    <w:rsid w:val="00714E53"/>
    <w:rsid w:val="00717C71"/>
    <w:rsid w:val="00720657"/>
    <w:rsid w:val="0072289B"/>
    <w:rsid w:val="00722C7A"/>
    <w:rsid w:val="0072404F"/>
    <w:rsid w:val="00726405"/>
    <w:rsid w:val="00731BC3"/>
    <w:rsid w:val="007341FE"/>
    <w:rsid w:val="00734A2B"/>
    <w:rsid w:val="0073763E"/>
    <w:rsid w:val="00737C9B"/>
    <w:rsid w:val="00740EAF"/>
    <w:rsid w:val="00741192"/>
    <w:rsid w:val="00741831"/>
    <w:rsid w:val="00742A4C"/>
    <w:rsid w:val="0074315F"/>
    <w:rsid w:val="00743A33"/>
    <w:rsid w:val="007454B8"/>
    <w:rsid w:val="00746080"/>
    <w:rsid w:val="0075043D"/>
    <w:rsid w:val="00750E9F"/>
    <w:rsid w:val="0075101A"/>
    <w:rsid w:val="0075144A"/>
    <w:rsid w:val="00754D3D"/>
    <w:rsid w:val="00760F48"/>
    <w:rsid w:val="00762C51"/>
    <w:rsid w:val="00767827"/>
    <w:rsid w:val="007703E4"/>
    <w:rsid w:val="00770631"/>
    <w:rsid w:val="00771481"/>
    <w:rsid w:val="007718C0"/>
    <w:rsid w:val="0077271C"/>
    <w:rsid w:val="007732FD"/>
    <w:rsid w:val="00773BC2"/>
    <w:rsid w:val="00774278"/>
    <w:rsid w:val="0078075C"/>
    <w:rsid w:val="00781195"/>
    <w:rsid w:val="007827CD"/>
    <w:rsid w:val="00782A8E"/>
    <w:rsid w:val="007830DC"/>
    <w:rsid w:val="007839E0"/>
    <w:rsid w:val="00784E37"/>
    <w:rsid w:val="00786329"/>
    <w:rsid w:val="007879A2"/>
    <w:rsid w:val="00787C82"/>
    <w:rsid w:val="0079052E"/>
    <w:rsid w:val="00791B3F"/>
    <w:rsid w:val="007923DE"/>
    <w:rsid w:val="00792C7D"/>
    <w:rsid w:val="00793079"/>
    <w:rsid w:val="0079365C"/>
    <w:rsid w:val="00794A4D"/>
    <w:rsid w:val="0079723A"/>
    <w:rsid w:val="007A1064"/>
    <w:rsid w:val="007A5234"/>
    <w:rsid w:val="007A6D5F"/>
    <w:rsid w:val="007A7120"/>
    <w:rsid w:val="007B00A5"/>
    <w:rsid w:val="007B2BC2"/>
    <w:rsid w:val="007B6B53"/>
    <w:rsid w:val="007B7854"/>
    <w:rsid w:val="007B7C7E"/>
    <w:rsid w:val="007C0B8B"/>
    <w:rsid w:val="007C2DF3"/>
    <w:rsid w:val="007C4249"/>
    <w:rsid w:val="007C55FF"/>
    <w:rsid w:val="007C56A1"/>
    <w:rsid w:val="007C6454"/>
    <w:rsid w:val="007C646C"/>
    <w:rsid w:val="007D1FE3"/>
    <w:rsid w:val="007D272D"/>
    <w:rsid w:val="007E01E0"/>
    <w:rsid w:val="007E16FA"/>
    <w:rsid w:val="007E2C5A"/>
    <w:rsid w:val="007E3650"/>
    <w:rsid w:val="007E433A"/>
    <w:rsid w:val="007F0B93"/>
    <w:rsid w:val="007F2ECA"/>
    <w:rsid w:val="007F5653"/>
    <w:rsid w:val="007F7FCE"/>
    <w:rsid w:val="0080073F"/>
    <w:rsid w:val="008026DD"/>
    <w:rsid w:val="00802EF6"/>
    <w:rsid w:val="00803BA3"/>
    <w:rsid w:val="00803D44"/>
    <w:rsid w:val="008044EE"/>
    <w:rsid w:val="00804891"/>
    <w:rsid w:val="00804DE7"/>
    <w:rsid w:val="00811708"/>
    <w:rsid w:val="00811CD8"/>
    <w:rsid w:val="0081381A"/>
    <w:rsid w:val="0081447E"/>
    <w:rsid w:val="00814F20"/>
    <w:rsid w:val="00816B90"/>
    <w:rsid w:val="00817799"/>
    <w:rsid w:val="00817D6B"/>
    <w:rsid w:val="00822F5F"/>
    <w:rsid w:val="00824150"/>
    <w:rsid w:val="008243BF"/>
    <w:rsid w:val="00824FD3"/>
    <w:rsid w:val="008258C4"/>
    <w:rsid w:val="008259BC"/>
    <w:rsid w:val="00826589"/>
    <w:rsid w:val="00834A03"/>
    <w:rsid w:val="00834BCC"/>
    <w:rsid w:val="00835508"/>
    <w:rsid w:val="00837D21"/>
    <w:rsid w:val="0084146F"/>
    <w:rsid w:val="0084287C"/>
    <w:rsid w:val="0084304C"/>
    <w:rsid w:val="0084351F"/>
    <w:rsid w:val="00843916"/>
    <w:rsid w:val="0084484B"/>
    <w:rsid w:val="00844865"/>
    <w:rsid w:val="00846468"/>
    <w:rsid w:val="00847071"/>
    <w:rsid w:val="00847458"/>
    <w:rsid w:val="008474E9"/>
    <w:rsid w:val="00850D54"/>
    <w:rsid w:val="00852AF7"/>
    <w:rsid w:val="00856966"/>
    <w:rsid w:val="00860D7E"/>
    <w:rsid w:val="0086381E"/>
    <w:rsid w:val="0087066B"/>
    <w:rsid w:val="00870995"/>
    <w:rsid w:val="008714B0"/>
    <w:rsid w:val="00873AC7"/>
    <w:rsid w:val="00876186"/>
    <w:rsid w:val="00876331"/>
    <w:rsid w:val="00877535"/>
    <w:rsid w:val="00877746"/>
    <w:rsid w:val="008800C3"/>
    <w:rsid w:val="00880726"/>
    <w:rsid w:val="00883CA8"/>
    <w:rsid w:val="00884DF7"/>
    <w:rsid w:val="008857AA"/>
    <w:rsid w:val="00887408"/>
    <w:rsid w:val="00890521"/>
    <w:rsid w:val="008930D6"/>
    <w:rsid w:val="00895749"/>
    <w:rsid w:val="008A0F1B"/>
    <w:rsid w:val="008A3544"/>
    <w:rsid w:val="008A49F6"/>
    <w:rsid w:val="008A7ACB"/>
    <w:rsid w:val="008A7FCD"/>
    <w:rsid w:val="008B48B8"/>
    <w:rsid w:val="008B5348"/>
    <w:rsid w:val="008B58F8"/>
    <w:rsid w:val="008B5F13"/>
    <w:rsid w:val="008B62C1"/>
    <w:rsid w:val="008C0712"/>
    <w:rsid w:val="008C0B6B"/>
    <w:rsid w:val="008C2D41"/>
    <w:rsid w:val="008C4520"/>
    <w:rsid w:val="008C5C7A"/>
    <w:rsid w:val="008C5F09"/>
    <w:rsid w:val="008D0505"/>
    <w:rsid w:val="008D17B2"/>
    <w:rsid w:val="008D189D"/>
    <w:rsid w:val="008D470F"/>
    <w:rsid w:val="008D618B"/>
    <w:rsid w:val="008D6C6A"/>
    <w:rsid w:val="008D7A55"/>
    <w:rsid w:val="008E0922"/>
    <w:rsid w:val="008E1128"/>
    <w:rsid w:val="008E1C95"/>
    <w:rsid w:val="008E1F8F"/>
    <w:rsid w:val="008E2502"/>
    <w:rsid w:val="008E301F"/>
    <w:rsid w:val="008E44B6"/>
    <w:rsid w:val="008E4768"/>
    <w:rsid w:val="008E4DD1"/>
    <w:rsid w:val="008E761E"/>
    <w:rsid w:val="008F03BF"/>
    <w:rsid w:val="008F27DD"/>
    <w:rsid w:val="008F314F"/>
    <w:rsid w:val="008F34F2"/>
    <w:rsid w:val="008F4ABF"/>
    <w:rsid w:val="008F775D"/>
    <w:rsid w:val="008F77B3"/>
    <w:rsid w:val="009008F5"/>
    <w:rsid w:val="00902394"/>
    <w:rsid w:val="00904CC1"/>
    <w:rsid w:val="009066AF"/>
    <w:rsid w:val="009066F4"/>
    <w:rsid w:val="00907CA0"/>
    <w:rsid w:val="00911D5B"/>
    <w:rsid w:val="00912050"/>
    <w:rsid w:val="00912340"/>
    <w:rsid w:val="0091265E"/>
    <w:rsid w:val="00912E48"/>
    <w:rsid w:val="00914E25"/>
    <w:rsid w:val="00914FF4"/>
    <w:rsid w:val="00921CEE"/>
    <w:rsid w:val="00922A6E"/>
    <w:rsid w:val="00923E5D"/>
    <w:rsid w:val="0092746F"/>
    <w:rsid w:val="00927A8F"/>
    <w:rsid w:val="00930419"/>
    <w:rsid w:val="0093075A"/>
    <w:rsid w:val="00931AFC"/>
    <w:rsid w:val="009335B7"/>
    <w:rsid w:val="00933AAD"/>
    <w:rsid w:val="00934B53"/>
    <w:rsid w:val="00935DC9"/>
    <w:rsid w:val="009371CE"/>
    <w:rsid w:val="009408A4"/>
    <w:rsid w:val="00941D0A"/>
    <w:rsid w:val="0094223D"/>
    <w:rsid w:val="00942D0F"/>
    <w:rsid w:val="00942D6A"/>
    <w:rsid w:val="009446C0"/>
    <w:rsid w:val="00944DD4"/>
    <w:rsid w:val="00944F9F"/>
    <w:rsid w:val="0094522F"/>
    <w:rsid w:val="00946722"/>
    <w:rsid w:val="00951171"/>
    <w:rsid w:val="00951236"/>
    <w:rsid w:val="009513CD"/>
    <w:rsid w:val="009528F5"/>
    <w:rsid w:val="00955E4E"/>
    <w:rsid w:val="0095714E"/>
    <w:rsid w:val="0096082E"/>
    <w:rsid w:val="00961347"/>
    <w:rsid w:val="009624AA"/>
    <w:rsid w:val="00963419"/>
    <w:rsid w:val="00965F2F"/>
    <w:rsid w:val="009663FD"/>
    <w:rsid w:val="00967410"/>
    <w:rsid w:val="00967475"/>
    <w:rsid w:val="00967D73"/>
    <w:rsid w:val="009701FE"/>
    <w:rsid w:val="0097101F"/>
    <w:rsid w:val="00973548"/>
    <w:rsid w:val="00973CE2"/>
    <w:rsid w:val="009755B5"/>
    <w:rsid w:val="009810C9"/>
    <w:rsid w:val="0098119A"/>
    <w:rsid w:val="0098245C"/>
    <w:rsid w:val="00983C1D"/>
    <w:rsid w:val="00984AAF"/>
    <w:rsid w:val="00984B45"/>
    <w:rsid w:val="00985C85"/>
    <w:rsid w:val="009863CD"/>
    <w:rsid w:val="0098741E"/>
    <w:rsid w:val="009875D2"/>
    <w:rsid w:val="0099074C"/>
    <w:rsid w:val="00991B09"/>
    <w:rsid w:val="00993CB2"/>
    <w:rsid w:val="00996B64"/>
    <w:rsid w:val="0099730A"/>
    <w:rsid w:val="009A5166"/>
    <w:rsid w:val="009A76F8"/>
    <w:rsid w:val="009B2B83"/>
    <w:rsid w:val="009C0FE9"/>
    <w:rsid w:val="009C49F8"/>
    <w:rsid w:val="009C6451"/>
    <w:rsid w:val="009C7F9A"/>
    <w:rsid w:val="009D16DE"/>
    <w:rsid w:val="009D2BF4"/>
    <w:rsid w:val="009D41E8"/>
    <w:rsid w:val="009D77CC"/>
    <w:rsid w:val="009E000F"/>
    <w:rsid w:val="009E2423"/>
    <w:rsid w:val="009E29F5"/>
    <w:rsid w:val="009E3FFF"/>
    <w:rsid w:val="009E55D7"/>
    <w:rsid w:val="009E65EE"/>
    <w:rsid w:val="009F2791"/>
    <w:rsid w:val="009F2895"/>
    <w:rsid w:val="009F4150"/>
    <w:rsid w:val="009F5665"/>
    <w:rsid w:val="009F5DAD"/>
    <w:rsid w:val="00A00AC9"/>
    <w:rsid w:val="00A00B0D"/>
    <w:rsid w:val="00A01BCA"/>
    <w:rsid w:val="00A064BC"/>
    <w:rsid w:val="00A068EF"/>
    <w:rsid w:val="00A10458"/>
    <w:rsid w:val="00A11051"/>
    <w:rsid w:val="00A1286E"/>
    <w:rsid w:val="00A13315"/>
    <w:rsid w:val="00A14382"/>
    <w:rsid w:val="00A153B6"/>
    <w:rsid w:val="00A164D5"/>
    <w:rsid w:val="00A16A04"/>
    <w:rsid w:val="00A20676"/>
    <w:rsid w:val="00A21E2D"/>
    <w:rsid w:val="00A22744"/>
    <w:rsid w:val="00A273C3"/>
    <w:rsid w:val="00A30C37"/>
    <w:rsid w:val="00A319DE"/>
    <w:rsid w:val="00A32476"/>
    <w:rsid w:val="00A3320E"/>
    <w:rsid w:val="00A362A6"/>
    <w:rsid w:val="00A36C65"/>
    <w:rsid w:val="00A374EF"/>
    <w:rsid w:val="00A41BBE"/>
    <w:rsid w:val="00A45561"/>
    <w:rsid w:val="00A45A64"/>
    <w:rsid w:val="00A45BDD"/>
    <w:rsid w:val="00A46A0A"/>
    <w:rsid w:val="00A5009E"/>
    <w:rsid w:val="00A507C1"/>
    <w:rsid w:val="00A513EE"/>
    <w:rsid w:val="00A52DBE"/>
    <w:rsid w:val="00A553F8"/>
    <w:rsid w:val="00A574BB"/>
    <w:rsid w:val="00A632E1"/>
    <w:rsid w:val="00A63AAB"/>
    <w:rsid w:val="00A65AEE"/>
    <w:rsid w:val="00A66350"/>
    <w:rsid w:val="00A6708F"/>
    <w:rsid w:val="00A71BF6"/>
    <w:rsid w:val="00A747EE"/>
    <w:rsid w:val="00A74972"/>
    <w:rsid w:val="00A761E9"/>
    <w:rsid w:val="00A805E9"/>
    <w:rsid w:val="00A81493"/>
    <w:rsid w:val="00A83B80"/>
    <w:rsid w:val="00A83DB1"/>
    <w:rsid w:val="00A86F31"/>
    <w:rsid w:val="00A86F9A"/>
    <w:rsid w:val="00A876E3"/>
    <w:rsid w:val="00A91333"/>
    <w:rsid w:val="00A93013"/>
    <w:rsid w:val="00A9370F"/>
    <w:rsid w:val="00A9422A"/>
    <w:rsid w:val="00A96F40"/>
    <w:rsid w:val="00AA0016"/>
    <w:rsid w:val="00AA0825"/>
    <w:rsid w:val="00AA185E"/>
    <w:rsid w:val="00AA35E6"/>
    <w:rsid w:val="00AA3E97"/>
    <w:rsid w:val="00AA4841"/>
    <w:rsid w:val="00AA50B6"/>
    <w:rsid w:val="00AA7460"/>
    <w:rsid w:val="00AA7AFA"/>
    <w:rsid w:val="00AB0655"/>
    <w:rsid w:val="00AB0955"/>
    <w:rsid w:val="00AB0E09"/>
    <w:rsid w:val="00AB3472"/>
    <w:rsid w:val="00AB37E7"/>
    <w:rsid w:val="00AB4429"/>
    <w:rsid w:val="00AB65D9"/>
    <w:rsid w:val="00AB6D74"/>
    <w:rsid w:val="00AC33CB"/>
    <w:rsid w:val="00AC57CC"/>
    <w:rsid w:val="00AC600A"/>
    <w:rsid w:val="00AC7FDF"/>
    <w:rsid w:val="00AD0762"/>
    <w:rsid w:val="00AD0D7A"/>
    <w:rsid w:val="00AD106A"/>
    <w:rsid w:val="00AD7BF6"/>
    <w:rsid w:val="00AE0F81"/>
    <w:rsid w:val="00AE4452"/>
    <w:rsid w:val="00AE44E4"/>
    <w:rsid w:val="00AE7C38"/>
    <w:rsid w:val="00AF3295"/>
    <w:rsid w:val="00AF4CD4"/>
    <w:rsid w:val="00AF6418"/>
    <w:rsid w:val="00B0046A"/>
    <w:rsid w:val="00B005DD"/>
    <w:rsid w:val="00B01F99"/>
    <w:rsid w:val="00B02B37"/>
    <w:rsid w:val="00B05276"/>
    <w:rsid w:val="00B0789E"/>
    <w:rsid w:val="00B132DB"/>
    <w:rsid w:val="00B217C7"/>
    <w:rsid w:val="00B24C64"/>
    <w:rsid w:val="00B2644B"/>
    <w:rsid w:val="00B30B67"/>
    <w:rsid w:val="00B30DA6"/>
    <w:rsid w:val="00B31427"/>
    <w:rsid w:val="00B33407"/>
    <w:rsid w:val="00B33861"/>
    <w:rsid w:val="00B348AE"/>
    <w:rsid w:val="00B3510B"/>
    <w:rsid w:val="00B367C4"/>
    <w:rsid w:val="00B40DE2"/>
    <w:rsid w:val="00B41109"/>
    <w:rsid w:val="00B41E91"/>
    <w:rsid w:val="00B465C2"/>
    <w:rsid w:val="00B47824"/>
    <w:rsid w:val="00B50210"/>
    <w:rsid w:val="00B509B9"/>
    <w:rsid w:val="00B51758"/>
    <w:rsid w:val="00B53896"/>
    <w:rsid w:val="00B53955"/>
    <w:rsid w:val="00B55090"/>
    <w:rsid w:val="00B60832"/>
    <w:rsid w:val="00B61027"/>
    <w:rsid w:val="00B61AF7"/>
    <w:rsid w:val="00B62E58"/>
    <w:rsid w:val="00B63577"/>
    <w:rsid w:val="00B636DB"/>
    <w:rsid w:val="00B6408A"/>
    <w:rsid w:val="00B66814"/>
    <w:rsid w:val="00B66D0C"/>
    <w:rsid w:val="00B67609"/>
    <w:rsid w:val="00B6776B"/>
    <w:rsid w:val="00B714B8"/>
    <w:rsid w:val="00B7789C"/>
    <w:rsid w:val="00B77D5C"/>
    <w:rsid w:val="00B809FA"/>
    <w:rsid w:val="00B819EF"/>
    <w:rsid w:val="00B826FB"/>
    <w:rsid w:val="00B82C2C"/>
    <w:rsid w:val="00B8562E"/>
    <w:rsid w:val="00B86AAC"/>
    <w:rsid w:val="00B8720B"/>
    <w:rsid w:val="00B876EF"/>
    <w:rsid w:val="00B91DB0"/>
    <w:rsid w:val="00B92273"/>
    <w:rsid w:val="00B930F9"/>
    <w:rsid w:val="00B9575B"/>
    <w:rsid w:val="00B96827"/>
    <w:rsid w:val="00BA0F70"/>
    <w:rsid w:val="00BA35F8"/>
    <w:rsid w:val="00BA4640"/>
    <w:rsid w:val="00BA4697"/>
    <w:rsid w:val="00BB028A"/>
    <w:rsid w:val="00BB039D"/>
    <w:rsid w:val="00BB3FDA"/>
    <w:rsid w:val="00BB428F"/>
    <w:rsid w:val="00BB5378"/>
    <w:rsid w:val="00BB60AD"/>
    <w:rsid w:val="00BB7EF3"/>
    <w:rsid w:val="00BC026E"/>
    <w:rsid w:val="00BC0537"/>
    <w:rsid w:val="00BC0BD3"/>
    <w:rsid w:val="00BC70AF"/>
    <w:rsid w:val="00BD0107"/>
    <w:rsid w:val="00BD04B2"/>
    <w:rsid w:val="00BD0C41"/>
    <w:rsid w:val="00BD39E4"/>
    <w:rsid w:val="00BD5090"/>
    <w:rsid w:val="00BD6E54"/>
    <w:rsid w:val="00BD752F"/>
    <w:rsid w:val="00BE0C33"/>
    <w:rsid w:val="00BE1FFF"/>
    <w:rsid w:val="00BE262C"/>
    <w:rsid w:val="00BE535C"/>
    <w:rsid w:val="00BE5E30"/>
    <w:rsid w:val="00BE6C3D"/>
    <w:rsid w:val="00BF00D8"/>
    <w:rsid w:val="00BF1B56"/>
    <w:rsid w:val="00BF1EAD"/>
    <w:rsid w:val="00BF5886"/>
    <w:rsid w:val="00C019F1"/>
    <w:rsid w:val="00C05CBD"/>
    <w:rsid w:val="00C06280"/>
    <w:rsid w:val="00C07606"/>
    <w:rsid w:val="00C07EBD"/>
    <w:rsid w:val="00C12542"/>
    <w:rsid w:val="00C136DE"/>
    <w:rsid w:val="00C24725"/>
    <w:rsid w:val="00C2603F"/>
    <w:rsid w:val="00C27DFA"/>
    <w:rsid w:val="00C30BA9"/>
    <w:rsid w:val="00C3541E"/>
    <w:rsid w:val="00C3599C"/>
    <w:rsid w:val="00C359EA"/>
    <w:rsid w:val="00C36A8F"/>
    <w:rsid w:val="00C37967"/>
    <w:rsid w:val="00C40B9D"/>
    <w:rsid w:val="00C42175"/>
    <w:rsid w:val="00C42834"/>
    <w:rsid w:val="00C42971"/>
    <w:rsid w:val="00C42FFA"/>
    <w:rsid w:val="00C446CE"/>
    <w:rsid w:val="00C4572D"/>
    <w:rsid w:val="00C468CC"/>
    <w:rsid w:val="00C47A2A"/>
    <w:rsid w:val="00C507D8"/>
    <w:rsid w:val="00C50A9F"/>
    <w:rsid w:val="00C50B00"/>
    <w:rsid w:val="00C5102C"/>
    <w:rsid w:val="00C53281"/>
    <w:rsid w:val="00C54888"/>
    <w:rsid w:val="00C56CF5"/>
    <w:rsid w:val="00C62EAC"/>
    <w:rsid w:val="00C63F9F"/>
    <w:rsid w:val="00C65AC2"/>
    <w:rsid w:val="00C65BBD"/>
    <w:rsid w:val="00C6618E"/>
    <w:rsid w:val="00C667D7"/>
    <w:rsid w:val="00C71461"/>
    <w:rsid w:val="00C742F6"/>
    <w:rsid w:val="00C76432"/>
    <w:rsid w:val="00C7649A"/>
    <w:rsid w:val="00C7723C"/>
    <w:rsid w:val="00C77683"/>
    <w:rsid w:val="00C81B98"/>
    <w:rsid w:val="00C838F5"/>
    <w:rsid w:val="00C856C7"/>
    <w:rsid w:val="00C86645"/>
    <w:rsid w:val="00C877DE"/>
    <w:rsid w:val="00C95EDC"/>
    <w:rsid w:val="00C96695"/>
    <w:rsid w:val="00CA10F5"/>
    <w:rsid w:val="00CA163F"/>
    <w:rsid w:val="00CA18D3"/>
    <w:rsid w:val="00CA1AF4"/>
    <w:rsid w:val="00CA1E04"/>
    <w:rsid w:val="00CA3802"/>
    <w:rsid w:val="00CA3BBA"/>
    <w:rsid w:val="00CA6068"/>
    <w:rsid w:val="00CB0B02"/>
    <w:rsid w:val="00CB15E1"/>
    <w:rsid w:val="00CB3006"/>
    <w:rsid w:val="00CB36DF"/>
    <w:rsid w:val="00CB3D46"/>
    <w:rsid w:val="00CB7861"/>
    <w:rsid w:val="00CC03E2"/>
    <w:rsid w:val="00CC0B4F"/>
    <w:rsid w:val="00CC3920"/>
    <w:rsid w:val="00CC5860"/>
    <w:rsid w:val="00CC6F28"/>
    <w:rsid w:val="00CC71A9"/>
    <w:rsid w:val="00CD04DE"/>
    <w:rsid w:val="00CD1A87"/>
    <w:rsid w:val="00CD35F3"/>
    <w:rsid w:val="00CD5C93"/>
    <w:rsid w:val="00CD746F"/>
    <w:rsid w:val="00CE0BE6"/>
    <w:rsid w:val="00CE245C"/>
    <w:rsid w:val="00CE25BF"/>
    <w:rsid w:val="00CE342B"/>
    <w:rsid w:val="00CE4ABD"/>
    <w:rsid w:val="00CE6026"/>
    <w:rsid w:val="00CE736C"/>
    <w:rsid w:val="00CF320C"/>
    <w:rsid w:val="00CF3A4B"/>
    <w:rsid w:val="00CF4001"/>
    <w:rsid w:val="00CF53D9"/>
    <w:rsid w:val="00D03C18"/>
    <w:rsid w:val="00D042EE"/>
    <w:rsid w:val="00D05837"/>
    <w:rsid w:val="00D1195B"/>
    <w:rsid w:val="00D1266A"/>
    <w:rsid w:val="00D127A8"/>
    <w:rsid w:val="00D12D8A"/>
    <w:rsid w:val="00D13E0C"/>
    <w:rsid w:val="00D14681"/>
    <w:rsid w:val="00D149BC"/>
    <w:rsid w:val="00D14A34"/>
    <w:rsid w:val="00D20718"/>
    <w:rsid w:val="00D20C06"/>
    <w:rsid w:val="00D22969"/>
    <w:rsid w:val="00D25896"/>
    <w:rsid w:val="00D25C2B"/>
    <w:rsid w:val="00D31938"/>
    <w:rsid w:val="00D34837"/>
    <w:rsid w:val="00D35010"/>
    <w:rsid w:val="00D35A05"/>
    <w:rsid w:val="00D373A1"/>
    <w:rsid w:val="00D37C0F"/>
    <w:rsid w:val="00D415C2"/>
    <w:rsid w:val="00D4183B"/>
    <w:rsid w:val="00D44C58"/>
    <w:rsid w:val="00D450F8"/>
    <w:rsid w:val="00D451C3"/>
    <w:rsid w:val="00D45661"/>
    <w:rsid w:val="00D45943"/>
    <w:rsid w:val="00D47D22"/>
    <w:rsid w:val="00D47DCC"/>
    <w:rsid w:val="00D51865"/>
    <w:rsid w:val="00D51D0C"/>
    <w:rsid w:val="00D53B1A"/>
    <w:rsid w:val="00D54399"/>
    <w:rsid w:val="00D54777"/>
    <w:rsid w:val="00D608F2"/>
    <w:rsid w:val="00D63A2A"/>
    <w:rsid w:val="00D63CD9"/>
    <w:rsid w:val="00D644AB"/>
    <w:rsid w:val="00D64B02"/>
    <w:rsid w:val="00D65B18"/>
    <w:rsid w:val="00D65E9A"/>
    <w:rsid w:val="00D664B9"/>
    <w:rsid w:val="00D73533"/>
    <w:rsid w:val="00D74140"/>
    <w:rsid w:val="00D7528A"/>
    <w:rsid w:val="00D75A09"/>
    <w:rsid w:val="00D76134"/>
    <w:rsid w:val="00D764A7"/>
    <w:rsid w:val="00D80627"/>
    <w:rsid w:val="00D80EE5"/>
    <w:rsid w:val="00D81C2F"/>
    <w:rsid w:val="00D82299"/>
    <w:rsid w:val="00D82CE0"/>
    <w:rsid w:val="00D8300E"/>
    <w:rsid w:val="00D83E6D"/>
    <w:rsid w:val="00D84D99"/>
    <w:rsid w:val="00D8516D"/>
    <w:rsid w:val="00D87F39"/>
    <w:rsid w:val="00D90376"/>
    <w:rsid w:val="00D904C1"/>
    <w:rsid w:val="00D9641B"/>
    <w:rsid w:val="00D9764E"/>
    <w:rsid w:val="00DA3332"/>
    <w:rsid w:val="00DA337E"/>
    <w:rsid w:val="00DA3380"/>
    <w:rsid w:val="00DA692C"/>
    <w:rsid w:val="00DA6E56"/>
    <w:rsid w:val="00DB022A"/>
    <w:rsid w:val="00DB1CE7"/>
    <w:rsid w:val="00DB219E"/>
    <w:rsid w:val="00DB2348"/>
    <w:rsid w:val="00DB2744"/>
    <w:rsid w:val="00DB3B04"/>
    <w:rsid w:val="00DB4C71"/>
    <w:rsid w:val="00DB4C89"/>
    <w:rsid w:val="00DB4E66"/>
    <w:rsid w:val="00DB6337"/>
    <w:rsid w:val="00DB74C8"/>
    <w:rsid w:val="00DB7D09"/>
    <w:rsid w:val="00DC2952"/>
    <w:rsid w:val="00DC46FD"/>
    <w:rsid w:val="00DC531F"/>
    <w:rsid w:val="00DC6705"/>
    <w:rsid w:val="00DC7C6E"/>
    <w:rsid w:val="00DD1AE8"/>
    <w:rsid w:val="00DD20E5"/>
    <w:rsid w:val="00DD2D36"/>
    <w:rsid w:val="00DD2DE8"/>
    <w:rsid w:val="00DD37F0"/>
    <w:rsid w:val="00DD40A3"/>
    <w:rsid w:val="00DE19DA"/>
    <w:rsid w:val="00DE38B4"/>
    <w:rsid w:val="00DE4FA5"/>
    <w:rsid w:val="00DE5D02"/>
    <w:rsid w:val="00DE7DF6"/>
    <w:rsid w:val="00DF09AF"/>
    <w:rsid w:val="00DF222D"/>
    <w:rsid w:val="00DF56B0"/>
    <w:rsid w:val="00DF7703"/>
    <w:rsid w:val="00DF7711"/>
    <w:rsid w:val="00E005A9"/>
    <w:rsid w:val="00E03393"/>
    <w:rsid w:val="00E038E2"/>
    <w:rsid w:val="00E04173"/>
    <w:rsid w:val="00E1166E"/>
    <w:rsid w:val="00E123A4"/>
    <w:rsid w:val="00E133EC"/>
    <w:rsid w:val="00E157D7"/>
    <w:rsid w:val="00E15D5A"/>
    <w:rsid w:val="00E165E4"/>
    <w:rsid w:val="00E16D23"/>
    <w:rsid w:val="00E22100"/>
    <w:rsid w:val="00E22ABB"/>
    <w:rsid w:val="00E2470D"/>
    <w:rsid w:val="00E24DC0"/>
    <w:rsid w:val="00E2519C"/>
    <w:rsid w:val="00E25AF2"/>
    <w:rsid w:val="00E25C74"/>
    <w:rsid w:val="00E25F2A"/>
    <w:rsid w:val="00E30B3B"/>
    <w:rsid w:val="00E30F17"/>
    <w:rsid w:val="00E41455"/>
    <w:rsid w:val="00E42AD2"/>
    <w:rsid w:val="00E44041"/>
    <w:rsid w:val="00E444F9"/>
    <w:rsid w:val="00E45D69"/>
    <w:rsid w:val="00E470D3"/>
    <w:rsid w:val="00E47E99"/>
    <w:rsid w:val="00E50856"/>
    <w:rsid w:val="00E511CA"/>
    <w:rsid w:val="00E515A3"/>
    <w:rsid w:val="00E53743"/>
    <w:rsid w:val="00E538CC"/>
    <w:rsid w:val="00E54469"/>
    <w:rsid w:val="00E54DBA"/>
    <w:rsid w:val="00E55B67"/>
    <w:rsid w:val="00E62FB1"/>
    <w:rsid w:val="00E63D7C"/>
    <w:rsid w:val="00E640D5"/>
    <w:rsid w:val="00E642E4"/>
    <w:rsid w:val="00E64355"/>
    <w:rsid w:val="00E65EE3"/>
    <w:rsid w:val="00E66E2E"/>
    <w:rsid w:val="00E67691"/>
    <w:rsid w:val="00E67BE2"/>
    <w:rsid w:val="00E67C56"/>
    <w:rsid w:val="00E7232A"/>
    <w:rsid w:val="00E76E1F"/>
    <w:rsid w:val="00E77338"/>
    <w:rsid w:val="00E77869"/>
    <w:rsid w:val="00E802B3"/>
    <w:rsid w:val="00E8190A"/>
    <w:rsid w:val="00E853AD"/>
    <w:rsid w:val="00E85B33"/>
    <w:rsid w:val="00E87452"/>
    <w:rsid w:val="00E90964"/>
    <w:rsid w:val="00E92237"/>
    <w:rsid w:val="00E941CE"/>
    <w:rsid w:val="00E951EF"/>
    <w:rsid w:val="00E9634D"/>
    <w:rsid w:val="00E96D7C"/>
    <w:rsid w:val="00E974A7"/>
    <w:rsid w:val="00EA1733"/>
    <w:rsid w:val="00EA3939"/>
    <w:rsid w:val="00EA3D54"/>
    <w:rsid w:val="00EA56D9"/>
    <w:rsid w:val="00EA56FA"/>
    <w:rsid w:val="00EA5CE3"/>
    <w:rsid w:val="00EA7843"/>
    <w:rsid w:val="00EB0BB7"/>
    <w:rsid w:val="00EB1912"/>
    <w:rsid w:val="00EB278E"/>
    <w:rsid w:val="00EB27C9"/>
    <w:rsid w:val="00EB29DD"/>
    <w:rsid w:val="00EB2A8A"/>
    <w:rsid w:val="00EB51C1"/>
    <w:rsid w:val="00EB5AE1"/>
    <w:rsid w:val="00EB5E0B"/>
    <w:rsid w:val="00EB66A3"/>
    <w:rsid w:val="00EB6EE5"/>
    <w:rsid w:val="00EC00CF"/>
    <w:rsid w:val="00EC0E09"/>
    <w:rsid w:val="00EC2171"/>
    <w:rsid w:val="00EC4893"/>
    <w:rsid w:val="00ED094B"/>
    <w:rsid w:val="00ED442D"/>
    <w:rsid w:val="00ED486E"/>
    <w:rsid w:val="00ED4A2E"/>
    <w:rsid w:val="00ED70C2"/>
    <w:rsid w:val="00EE18FF"/>
    <w:rsid w:val="00EE21D6"/>
    <w:rsid w:val="00EE238D"/>
    <w:rsid w:val="00EE2C68"/>
    <w:rsid w:val="00EE4664"/>
    <w:rsid w:val="00EE489F"/>
    <w:rsid w:val="00EE5608"/>
    <w:rsid w:val="00EE5FE9"/>
    <w:rsid w:val="00EE6FEF"/>
    <w:rsid w:val="00EE7A21"/>
    <w:rsid w:val="00EF02DD"/>
    <w:rsid w:val="00EF1E51"/>
    <w:rsid w:val="00EF275A"/>
    <w:rsid w:val="00EF3610"/>
    <w:rsid w:val="00EF4B13"/>
    <w:rsid w:val="00F0038E"/>
    <w:rsid w:val="00F036F7"/>
    <w:rsid w:val="00F0647F"/>
    <w:rsid w:val="00F06C34"/>
    <w:rsid w:val="00F075B8"/>
    <w:rsid w:val="00F07A5A"/>
    <w:rsid w:val="00F10CE3"/>
    <w:rsid w:val="00F13DCC"/>
    <w:rsid w:val="00F1402C"/>
    <w:rsid w:val="00F14223"/>
    <w:rsid w:val="00F14F3B"/>
    <w:rsid w:val="00F15923"/>
    <w:rsid w:val="00F16362"/>
    <w:rsid w:val="00F16D70"/>
    <w:rsid w:val="00F207C7"/>
    <w:rsid w:val="00F22C78"/>
    <w:rsid w:val="00F25BF5"/>
    <w:rsid w:val="00F26520"/>
    <w:rsid w:val="00F27A58"/>
    <w:rsid w:val="00F31635"/>
    <w:rsid w:val="00F31D81"/>
    <w:rsid w:val="00F35CE6"/>
    <w:rsid w:val="00F36B6D"/>
    <w:rsid w:val="00F37904"/>
    <w:rsid w:val="00F41362"/>
    <w:rsid w:val="00F43FA3"/>
    <w:rsid w:val="00F44DF6"/>
    <w:rsid w:val="00F46DE4"/>
    <w:rsid w:val="00F471AE"/>
    <w:rsid w:val="00F47586"/>
    <w:rsid w:val="00F47DCD"/>
    <w:rsid w:val="00F514FB"/>
    <w:rsid w:val="00F529C1"/>
    <w:rsid w:val="00F54933"/>
    <w:rsid w:val="00F55648"/>
    <w:rsid w:val="00F575FC"/>
    <w:rsid w:val="00F60CC2"/>
    <w:rsid w:val="00F63629"/>
    <w:rsid w:val="00F70046"/>
    <w:rsid w:val="00F70320"/>
    <w:rsid w:val="00F70D7D"/>
    <w:rsid w:val="00F71196"/>
    <w:rsid w:val="00F71AC7"/>
    <w:rsid w:val="00F72663"/>
    <w:rsid w:val="00F7299F"/>
    <w:rsid w:val="00F734A1"/>
    <w:rsid w:val="00F748C2"/>
    <w:rsid w:val="00F76A65"/>
    <w:rsid w:val="00F76C5C"/>
    <w:rsid w:val="00F76EEA"/>
    <w:rsid w:val="00F81EF3"/>
    <w:rsid w:val="00F84496"/>
    <w:rsid w:val="00F85DCB"/>
    <w:rsid w:val="00F86F9C"/>
    <w:rsid w:val="00F870E8"/>
    <w:rsid w:val="00F87106"/>
    <w:rsid w:val="00F87DF0"/>
    <w:rsid w:val="00F90359"/>
    <w:rsid w:val="00F90575"/>
    <w:rsid w:val="00F90D69"/>
    <w:rsid w:val="00F90D76"/>
    <w:rsid w:val="00F93069"/>
    <w:rsid w:val="00F941B8"/>
    <w:rsid w:val="00F945D0"/>
    <w:rsid w:val="00F95641"/>
    <w:rsid w:val="00F969E2"/>
    <w:rsid w:val="00FA1369"/>
    <w:rsid w:val="00FA3E07"/>
    <w:rsid w:val="00FA5C41"/>
    <w:rsid w:val="00FB095D"/>
    <w:rsid w:val="00FB289C"/>
    <w:rsid w:val="00FB3FE3"/>
    <w:rsid w:val="00FB4590"/>
    <w:rsid w:val="00FB6756"/>
    <w:rsid w:val="00FC002E"/>
    <w:rsid w:val="00FC075A"/>
    <w:rsid w:val="00FC4C23"/>
    <w:rsid w:val="00FC50C3"/>
    <w:rsid w:val="00FC5692"/>
    <w:rsid w:val="00FC642E"/>
    <w:rsid w:val="00FC6E01"/>
    <w:rsid w:val="00FC7D2A"/>
    <w:rsid w:val="00FD043A"/>
    <w:rsid w:val="00FD0723"/>
    <w:rsid w:val="00FD07D2"/>
    <w:rsid w:val="00FD30EE"/>
    <w:rsid w:val="00FD6757"/>
    <w:rsid w:val="00FE168B"/>
    <w:rsid w:val="00FE2AE4"/>
    <w:rsid w:val="00FE34CA"/>
    <w:rsid w:val="00FE3BFC"/>
    <w:rsid w:val="00FE689F"/>
    <w:rsid w:val="00FE709E"/>
    <w:rsid w:val="00FE7809"/>
    <w:rsid w:val="00FF14F7"/>
    <w:rsid w:val="00FF408B"/>
    <w:rsid w:val="00FF44A3"/>
    <w:rsid w:val="00FF7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2394971"/>
  <w15:docId w15:val="{315387B0-5C5F-4360-84C9-142D8FF2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EEA"/>
  </w:style>
  <w:style w:type="paragraph" w:styleId="Heading1">
    <w:name w:val="heading 1"/>
    <w:basedOn w:val="Normal"/>
    <w:next w:val="Normal"/>
    <w:link w:val="Heading1Char"/>
    <w:uiPriority w:val="9"/>
    <w:qFormat/>
    <w:rsid w:val="00F76EEA"/>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F76EE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76EE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76EE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76EE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F76EE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76EE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76EE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76EE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F76EE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6EEA"/>
  </w:style>
  <w:style w:type="character" w:customStyle="1" w:styleId="Heading1Char">
    <w:name w:val="Heading 1 Char"/>
    <w:basedOn w:val="DefaultParagraphFont"/>
    <w:link w:val="Heading1"/>
    <w:uiPriority w:val="9"/>
    <w:rsid w:val="00F76EEA"/>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F76EEA"/>
    <w:pPr>
      <w:spacing w:before="100" w:beforeAutospacing="1" w:after="100" w:afterAutospacing="1"/>
    </w:pPr>
  </w:style>
  <w:style w:type="character" w:styleId="Strong">
    <w:name w:val="Strong"/>
    <w:uiPriority w:val="99"/>
    <w:qFormat/>
    <w:rsid w:val="00F76EEA"/>
    <w:rPr>
      <w:b/>
      <w:bCs/>
    </w:rPr>
  </w:style>
  <w:style w:type="character" w:customStyle="1" w:styleId="Heading2Char">
    <w:name w:val="Heading 2 Char"/>
    <w:basedOn w:val="DefaultParagraphFont"/>
    <w:link w:val="Heading2"/>
    <w:uiPriority w:val="9"/>
    <w:rsid w:val="00F76EEA"/>
    <w:rPr>
      <w:rFonts w:asciiTheme="majorHAnsi" w:eastAsiaTheme="majorEastAsia" w:hAnsiTheme="majorHAnsi" w:cstheme="majorBidi"/>
      <w:b/>
      <w:bCs/>
      <w:sz w:val="26"/>
      <w:szCs w:val="26"/>
    </w:rPr>
  </w:style>
  <w:style w:type="character" w:styleId="Emphasis">
    <w:name w:val="Emphasis"/>
    <w:uiPriority w:val="20"/>
    <w:qFormat/>
    <w:rsid w:val="00F76EEA"/>
    <w:rPr>
      <w:b/>
      <w:bCs/>
      <w:i/>
      <w:iCs/>
      <w:spacing w:val="10"/>
      <w:bdr w:val="none" w:sz="0" w:space="0" w:color="auto"/>
      <w:shd w:val="clear" w:color="auto" w:fill="auto"/>
    </w:rPr>
  </w:style>
  <w:style w:type="paragraph" w:customStyle="1" w:styleId="table-text">
    <w:name w:val="table-text"/>
    <w:basedOn w:val="Normal"/>
    <w:rsid w:val="00F76EEA"/>
    <w:rPr>
      <w:rFonts w:ascii="Myriad Pro" w:hAnsi="Myriad Pro"/>
      <w:color w:val="231F20"/>
      <w:sz w:val="14"/>
      <w:szCs w:val="14"/>
    </w:rPr>
  </w:style>
  <w:style w:type="paragraph" w:customStyle="1" w:styleId="table-h1">
    <w:name w:val="table-h1"/>
    <w:basedOn w:val="Normal"/>
    <w:rsid w:val="00F76EEA"/>
    <w:rPr>
      <w:rFonts w:ascii="Myriad Pro" w:hAnsi="Myriad Pro"/>
      <w:b/>
      <w:bCs/>
      <w:color w:val="FFFFFF"/>
      <w:sz w:val="14"/>
      <w:szCs w:val="14"/>
    </w:rPr>
  </w:style>
  <w:style w:type="character" w:customStyle="1" w:styleId="Strong1">
    <w:name w:val="Strong1"/>
    <w:basedOn w:val="DefaultParagraphFont"/>
    <w:rsid w:val="00F76EEA"/>
    <w:rPr>
      <w:b/>
      <w:bCs/>
      <w:i w:val="0"/>
      <w:iCs w:val="0"/>
    </w:rPr>
  </w:style>
  <w:style w:type="character" w:customStyle="1" w:styleId="superscript">
    <w:name w:val="superscript"/>
    <w:basedOn w:val="DefaultParagraphFont"/>
    <w:rsid w:val="00F76EEA"/>
    <w:rPr>
      <w:vertAlign w:val="superscript"/>
    </w:rPr>
  </w:style>
  <w:style w:type="paragraph" w:customStyle="1" w:styleId="footnote">
    <w:name w:val="footnote"/>
    <w:basedOn w:val="Normal"/>
    <w:rsid w:val="00F76EEA"/>
    <w:rPr>
      <w:rFonts w:ascii="Myriad Pro" w:hAnsi="Myriad Pro"/>
      <w:color w:val="231F20"/>
      <w:sz w:val="12"/>
      <w:szCs w:val="12"/>
    </w:rPr>
  </w:style>
  <w:style w:type="paragraph" w:customStyle="1" w:styleId="figure-table-title">
    <w:name w:val="figure-table-title"/>
    <w:basedOn w:val="Normal"/>
    <w:rsid w:val="00F76EEA"/>
    <w:pPr>
      <w:spacing w:after="180"/>
    </w:pPr>
    <w:rPr>
      <w:rFonts w:ascii="Minion Pro SmBd" w:hAnsi="Minion Pro SmBd"/>
      <w:b/>
      <w:bCs/>
      <w:color w:val="231F20"/>
      <w:sz w:val="18"/>
      <w:szCs w:val="18"/>
    </w:rPr>
  </w:style>
  <w:style w:type="paragraph" w:styleId="ListParagraph">
    <w:name w:val="List Paragraph"/>
    <w:basedOn w:val="Normal"/>
    <w:uiPriority w:val="34"/>
    <w:qFormat/>
    <w:rsid w:val="00F76EEA"/>
    <w:pPr>
      <w:ind w:left="720"/>
      <w:contextualSpacing/>
    </w:pPr>
  </w:style>
  <w:style w:type="paragraph" w:styleId="Header">
    <w:name w:val="header"/>
    <w:basedOn w:val="Normal"/>
    <w:link w:val="HeaderChar"/>
    <w:uiPriority w:val="99"/>
    <w:unhideWhenUsed/>
    <w:rsid w:val="00F76EEA"/>
    <w:pPr>
      <w:tabs>
        <w:tab w:val="center" w:pos="4513"/>
        <w:tab w:val="right" w:pos="9026"/>
      </w:tabs>
    </w:pPr>
  </w:style>
  <w:style w:type="character" w:customStyle="1" w:styleId="HeaderChar">
    <w:name w:val="Header Char"/>
    <w:basedOn w:val="DefaultParagraphFont"/>
    <w:link w:val="Header"/>
    <w:uiPriority w:val="99"/>
    <w:rsid w:val="00F76EEA"/>
  </w:style>
  <w:style w:type="paragraph" w:styleId="Footer">
    <w:name w:val="footer"/>
    <w:basedOn w:val="Normal"/>
    <w:link w:val="FooterChar"/>
    <w:uiPriority w:val="99"/>
    <w:unhideWhenUsed/>
    <w:rsid w:val="00F76EEA"/>
    <w:pPr>
      <w:tabs>
        <w:tab w:val="center" w:pos="4513"/>
        <w:tab w:val="right" w:pos="9026"/>
      </w:tabs>
    </w:pPr>
  </w:style>
  <w:style w:type="character" w:customStyle="1" w:styleId="FooterChar">
    <w:name w:val="Footer Char"/>
    <w:basedOn w:val="DefaultParagraphFont"/>
    <w:link w:val="Footer"/>
    <w:uiPriority w:val="99"/>
    <w:rsid w:val="00F76EEA"/>
  </w:style>
  <w:style w:type="paragraph" w:styleId="Title">
    <w:name w:val="Title"/>
    <w:basedOn w:val="Normal"/>
    <w:next w:val="Normal"/>
    <w:link w:val="TitleChar"/>
    <w:uiPriority w:val="10"/>
    <w:qFormat/>
    <w:rsid w:val="00F76EEA"/>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F76EEA"/>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F76EE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76EE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F76EE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F76EEA"/>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F76EE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76EEA"/>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F76EEA"/>
    <w:pPr>
      <w:spacing w:after="0" w:line="240" w:lineRule="auto"/>
    </w:pPr>
  </w:style>
  <w:style w:type="paragraph" w:styleId="Quote">
    <w:name w:val="Quote"/>
    <w:basedOn w:val="Normal"/>
    <w:next w:val="Normal"/>
    <w:link w:val="QuoteChar"/>
    <w:uiPriority w:val="29"/>
    <w:qFormat/>
    <w:rsid w:val="00F76EEA"/>
    <w:pPr>
      <w:spacing w:before="200" w:after="0"/>
      <w:ind w:left="360" w:right="360"/>
    </w:pPr>
    <w:rPr>
      <w:i/>
      <w:iCs/>
    </w:rPr>
  </w:style>
  <w:style w:type="character" w:customStyle="1" w:styleId="QuoteChar">
    <w:name w:val="Quote Char"/>
    <w:basedOn w:val="DefaultParagraphFont"/>
    <w:link w:val="Quote"/>
    <w:uiPriority w:val="29"/>
    <w:rsid w:val="00F76EEA"/>
    <w:rPr>
      <w:i/>
      <w:iCs/>
    </w:rPr>
  </w:style>
  <w:style w:type="paragraph" w:styleId="IntenseQuote">
    <w:name w:val="Intense Quote"/>
    <w:basedOn w:val="Normal"/>
    <w:next w:val="Normal"/>
    <w:link w:val="IntenseQuoteChar"/>
    <w:uiPriority w:val="30"/>
    <w:qFormat/>
    <w:rsid w:val="00F76EE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76EEA"/>
    <w:rPr>
      <w:b/>
      <w:bCs/>
      <w:i/>
      <w:iCs/>
    </w:rPr>
  </w:style>
  <w:style w:type="character" w:styleId="SubtleEmphasis">
    <w:name w:val="Subtle Emphasis"/>
    <w:uiPriority w:val="19"/>
    <w:qFormat/>
    <w:rsid w:val="00F76EEA"/>
    <w:rPr>
      <w:i/>
      <w:iCs/>
    </w:rPr>
  </w:style>
  <w:style w:type="character" w:styleId="IntenseEmphasis">
    <w:name w:val="Intense Emphasis"/>
    <w:uiPriority w:val="21"/>
    <w:qFormat/>
    <w:rsid w:val="00F76EEA"/>
    <w:rPr>
      <w:b/>
      <w:bCs/>
    </w:rPr>
  </w:style>
  <w:style w:type="character" w:styleId="SubtleReference">
    <w:name w:val="Subtle Reference"/>
    <w:uiPriority w:val="31"/>
    <w:qFormat/>
    <w:rsid w:val="00F76EEA"/>
    <w:rPr>
      <w:smallCaps/>
    </w:rPr>
  </w:style>
  <w:style w:type="character" w:styleId="IntenseReference">
    <w:name w:val="Intense Reference"/>
    <w:uiPriority w:val="32"/>
    <w:qFormat/>
    <w:rsid w:val="00F76EEA"/>
    <w:rPr>
      <w:smallCaps/>
      <w:spacing w:val="5"/>
      <w:u w:val="single"/>
    </w:rPr>
  </w:style>
  <w:style w:type="character" w:styleId="BookTitle">
    <w:name w:val="Book Title"/>
    <w:uiPriority w:val="33"/>
    <w:qFormat/>
    <w:rsid w:val="00F76EEA"/>
    <w:rPr>
      <w:i/>
      <w:iCs/>
      <w:smallCaps/>
      <w:spacing w:val="5"/>
    </w:rPr>
  </w:style>
  <w:style w:type="character" w:customStyle="1" w:styleId="Heading7Char">
    <w:name w:val="Heading 7 Char"/>
    <w:basedOn w:val="DefaultParagraphFont"/>
    <w:link w:val="Heading7"/>
    <w:uiPriority w:val="9"/>
    <w:semiHidden/>
    <w:rsid w:val="00F76EE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76EE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76EEA"/>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F76EEA"/>
    <w:pPr>
      <w:outlineLvl w:val="9"/>
    </w:pPr>
    <w:rPr>
      <w:lang w:bidi="en-US"/>
    </w:rPr>
  </w:style>
  <w:style w:type="paragraph" w:styleId="BalloonText">
    <w:name w:val="Balloon Text"/>
    <w:basedOn w:val="Normal"/>
    <w:link w:val="BalloonTextChar"/>
    <w:uiPriority w:val="99"/>
    <w:semiHidden/>
    <w:unhideWhenUsed/>
    <w:rsid w:val="00F76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EEA"/>
    <w:rPr>
      <w:rFonts w:ascii="Tahoma" w:hAnsi="Tahoma" w:cs="Tahoma"/>
      <w:sz w:val="16"/>
      <w:szCs w:val="16"/>
    </w:rPr>
  </w:style>
  <w:style w:type="character" w:styleId="PlaceholderText">
    <w:name w:val="Placeholder Text"/>
    <w:basedOn w:val="DefaultParagraphFont"/>
    <w:uiPriority w:val="99"/>
    <w:semiHidden/>
    <w:rsid w:val="00F76EEA"/>
    <w:rPr>
      <w:color w:val="808080"/>
    </w:rPr>
  </w:style>
  <w:style w:type="character" w:customStyle="1" w:styleId="NoSpacingChar">
    <w:name w:val="No Spacing Char"/>
    <w:basedOn w:val="DefaultParagraphFont"/>
    <w:link w:val="NoSpacing"/>
    <w:uiPriority w:val="1"/>
    <w:rsid w:val="00F76EEA"/>
  </w:style>
  <w:style w:type="paragraph" w:customStyle="1" w:styleId="Pa1">
    <w:name w:val="Pa1"/>
    <w:basedOn w:val="Normal"/>
    <w:next w:val="Normal"/>
    <w:uiPriority w:val="99"/>
    <w:rsid w:val="00F76EEA"/>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F76EEA"/>
    <w:rPr>
      <w:rFonts w:cs="Myriad Pro"/>
      <w:color w:val="211D1E"/>
      <w:sz w:val="22"/>
      <w:szCs w:val="22"/>
    </w:rPr>
  </w:style>
  <w:style w:type="character" w:customStyle="1" w:styleId="A11">
    <w:name w:val="A11"/>
    <w:uiPriority w:val="99"/>
    <w:rsid w:val="00F76EEA"/>
    <w:rPr>
      <w:rFonts w:cs="Myriad Pro"/>
      <w:color w:val="211D1E"/>
      <w:sz w:val="22"/>
      <w:szCs w:val="22"/>
      <w:u w:val="single"/>
    </w:rPr>
  </w:style>
  <w:style w:type="character" w:customStyle="1" w:styleId="A12">
    <w:name w:val="A12"/>
    <w:uiPriority w:val="99"/>
    <w:rsid w:val="00F76EEA"/>
    <w:rPr>
      <w:rFonts w:cs="Myriad Pro"/>
      <w:color w:val="211D1E"/>
      <w:u w:val="single"/>
    </w:rPr>
  </w:style>
  <w:style w:type="character" w:styleId="Hyperlink">
    <w:name w:val="Hyperlink"/>
    <w:basedOn w:val="DefaultParagraphFont"/>
    <w:uiPriority w:val="99"/>
    <w:unhideWhenUsed/>
    <w:rsid w:val="00F76EEA"/>
    <w:rPr>
      <w:color w:val="0000FF" w:themeColor="hyperlink"/>
      <w:u w:val="single"/>
    </w:rPr>
  </w:style>
  <w:style w:type="table" w:customStyle="1" w:styleId="CDI-StandardTable">
    <w:name w:val="CDI - Standard Table"/>
    <w:basedOn w:val="TableNormal"/>
    <w:uiPriority w:val="99"/>
    <w:rsid w:val="00F76EEA"/>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F76EEA"/>
    <w:pPr>
      <w:spacing w:line="240" w:lineRule="auto"/>
      <w:ind w:left="720" w:hanging="720"/>
    </w:pPr>
    <w:rPr>
      <w:sz w:val="18"/>
    </w:rPr>
  </w:style>
  <w:style w:type="table" w:styleId="LightList">
    <w:name w:val="Light List"/>
    <w:basedOn w:val="TableNormal"/>
    <w:uiPriority w:val="61"/>
    <w:rsid w:val="00F76EEA"/>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F76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F76EEA"/>
    <w:rPr>
      <w:b/>
    </w:rPr>
  </w:style>
  <w:style w:type="character" w:customStyle="1" w:styleId="NormalWebChar">
    <w:name w:val="Normal (Web) Char"/>
    <w:basedOn w:val="DefaultParagraphFont"/>
    <w:link w:val="NormalWeb"/>
    <w:uiPriority w:val="99"/>
    <w:rsid w:val="00F76EEA"/>
  </w:style>
  <w:style w:type="character" w:customStyle="1" w:styleId="CDIfootnotesChar">
    <w:name w:val="CDI_footnotes Char"/>
    <w:basedOn w:val="NormalWebChar"/>
    <w:link w:val="CDIfootnotes"/>
    <w:rsid w:val="00F76EEA"/>
    <w:rPr>
      <w:sz w:val="18"/>
    </w:rPr>
  </w:style>
  <w:style w:type="character" w:customStyle="1" w:styleId="CDIFiguresChar">
    <w:name w:val="CDI_Figures Char"/>
    <w:basedOn w:val="NormalWebChar"/>
    <w:link w:val="CDIFigures"/>
    <w:rsid w:val="00F76EEA"/>
    <w:rPr>
      <w:b/>
    </w:rPr>
  </w:style>
  <w:style w:type="character" w:customStyle="1" w:styleId="URI">
    <w:name w:val="URI"/>
    <w:uiPriority w:val="99"/>
    <w:rsid w:val="00F76EEA"/>
    <w:rPr>
      <w:color w:val="000000"/>
      <w:u w:val="thick"/>
    </w:rPr>
  </w:style>
  <w:style w:type="character" w:customStyle="1" w:styleId="nobreak">
    <w:name w:val="no break"/>
    <w:uiPriority w:val="99"/>
    <w:rsid w:val="00F76EEA"/>
    <w:rPr>
      <w:u w:val="none"/>
    </w:rPr>
  </w:style>
  <w:style w:type="paragraph" w:styleId="FootnoteText">
    <w:name w:val="footnote text"/>
    <w:basedOn w:val="Normal"/>
    <w:link w:val="FootnoteTextChar"/>
    <w:uiPriority w:val="99"/>
    <w:semiHidden/>
    <w:unhideWhenUsed/>
    <w:rsid w:val="00F76E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EEA"/>
    <w:rPr>
      <w:sz w:val="20"/>
      <w:szCs w:val="20"/>
    </w:rPr>
  </w:style>
  <w:style w:type="character" w:styleId="FootnoteReference">
    <w:name w:val="footnote reference"/>
    <w:basedOn w:val="DefaultParagraphFont"/>
    <w:uiPriority w:val="99"/>
    <w:semiHidden/>
    <w:unhideWhenUsed/>
    <w:rsid w:val="00F76EEA"/>
    <w:rPr>
      <w:vertAlign w:val="superscript"/>
    </w:rPr>
  </w:style>
  <w:style w:type="paragraph" w:customStyle="1" w:styleId="msonormal0">
    <w:name w:val="msonormal"/>
    <w:basedOn w:val="Normal"/>
    <w:rsid w:val="000C6F82"/>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37FDD"/>
    <w:rPr>
      <w:sz w:val="16"/>
      <w:szCs w:val="16"/>
    </w:rPr>
  </w:style>
  <w:style w:type="paragraph" w:styleId="CommentText">
    <w:name w:val="annotation text"/>
    <w:basedOn w:val="Normal"/>
    <w:link w:val="CommentTextChar"/>
    <w:uiPriority w:val="99"/>
    <w:semiHidden/>
    <w:unhideWhenUsed/>
    <w:rsid w:val="00037FDD"/>
    <w:pPr>
      <w:spacing w:line="240" w:lineRule="auto"/>
    </w:pPr>
    <w:rPr>
      <w:sz w:val="20"/>
      <w:szCs w:val="20"/>
    </w:rPr>
  </w:style>
  <w:style w:type="character" w:customStyle="1" w:styleId="CommentTextChar">
    <w:name w:val="Comment Text Char"/>
    <w:basedOn w:val="DefaultParagraphFont"/>
    <w:link w:val="CommentText"/>
    <w:uiPriority w:val="99"/>
    <w:semiHidden/>
    <w:rsid w:val="00037FDD"/>
    <w:rPr>
      <w:sz w:val="20"/>
      <w:szCs w:val="20"/>
    </w:rPr>
  </w:style>
  <w:style w:type="paragraph" w:styleId="CommentSubject">
    <w:name w:val="annotation subject"/>
    <w:basedOn w:val="CommentText"/>
    <w:next w:val="CommentText"/>
    <w:link w:val="CommentSubjectChar"/>
    <w:uiPriority w:val="99"/>
    <w:semiHidden/>
    <w:unhideWhenUsed/>
    <w:rsid w:val="00037FDD"/>
    <w:rPr>
      <w:b/>
      <w:bCs/>
    </w:rPr>
  </w:style>
  <w:style w:type="character" w:customStyle="1" w:styleId="CommentSubjectChar">
    <w:name w:val="Comment Subject Char"/>
    <w:basedOn w:val="CommentTextChar"/>
    <w:link w:val="CommentSubject"/>
    <w:uiPriority w:val="99"/>
    <w:semiHidden/>
    <w:rsid w:val="00037FDD"/>
    <w:rPr>
      <w:b/>
      <w:bCs/>
      <w:sz w:val="20"/>
      <w:szCs w:val="20"/>
    </w:rPr>
  </w:style>
  <w:style w:type="paragraph" w:customStyle="1" w:styleId="Default">
    <w:name w:val="Default"/>
    <w:rsid w:val="007C55FF"/>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BodyText">
    <w:name w:val="Body Text"/>
    <w:link w:val="BodyTextChar"/>
    <w:uiPriority w:val="99"/>
    <w:qFormat/>
    <w:rsid w:val="007B00A5"/>
    <w:pPr>
      <w:spacing w:before="60" w:after="0" w:line="250" w:lineRule="atLeast"/>
    </w:pPr>
    <w:rPr>
      <w:rFonts w:ascii="Arial" w:eastAsia="Times New Roman" w:hAnsi="Arial" w:cs="Times New Roman"/>
      <w:lang w:eastAsia="en-US"/>
    </w:rPr>
  </w:style>
  <w:style w:type="character" w:customStyle="1" w:styleId="BodyTextChar">
    <w:name w:val="Body Text Char"/>
    <w:basedOn w:val="DefaultParagraphFont"/>
    <w:link w:val="BodyText"/>
    <w:uiPriority w:val="99"/>
    <w:rsid w:val="007B00A5"/>
    <w:rPr>
      <w:rFonts w:ascii="Arial" w:eastAsia="Times New Roman" w:hAnsi="Arial" w:cs="Times New Roman"/>
      <w:lang w:eastAsia="en-US"/>
    </w:rPr>
  </w:style>
  <w:style w:type="character" w:styleId="FollowedHyperlink">
    <w:name w:val="FollowedHyperlink"/>
    <w:basedOn w:val="DefaultParagraphFont"/>
    <w:uiPriority w:val="99"/>
    <w:semiHidden/>
    <w:unhideWhenUsed/>
    <w:rsid w:val="009C7F9A"/>
    <w:rPr>
      <w:color w:val="800080" w:themeColor="followedHyperlink"/>
      <w:u w:val="single"/>
    </w:rPr>
  </w:style>
  <w:style w:type="paragraph" w:styleId="Revision">
    <w:name w:val="Revision"/>
    <w:hidden/>
    <w:uiPriority w:val="99"/>
    <w:semiHidden/>
    <w:rsid w:val="00232D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74681">
      <w:bodyDiv w:val="1"/>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74757782">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749469847">
      <w:bodyDiv w:val="1"/>
      <w:marLeft w:val="0"/>
      <w:marRight w:val="0"/>
      <w:marTop w:val="0"/>
      <w:marBottom w:val="0"/>
      <w:divBdr>
        <w:top w:val="none" w:sz="0" w:space="0" w:color="auto"/>
        <w:left w:val="none" w:sz="0" w:space="0" w:color="auto"/>
        <w:bottom w:val="none" w:sz="0" w:space="0" w:color="auto"/>
        <w:right w:val="none" w:sz="0" w:space="0" w:color="auto"/>
      </w:divBdr>
    </w:div>
    <w:div w:id="1323393446">
      <w:bodyDiv w:val="1"/>
      <w:marLeft w:val="0"/>
      <w:marRight w:val="0"/>
      <w:marTop w:val="0"/>
      <w:marBottom w:val="0"/>
      <w:divBdr>
        <w:top w:val="none" w:sz="0" w:space="0" w:color="auto"/>
        <w:left w:val="none" w:sz="0" w:space="0" w:color="auto"/>
        <w:bottom w:val="none" w:sz="0" w:space="0" w:color="auto"/>
        <w:right w:val="none" w:sz="0" w:space="0" w:color="auto"/>
      </w:divBdr>
    </w:div>
    <w:div w:id="1493911726">
      <w:bodyDiv w:val="1"/>
      <w:marLeft w:val="0"/>
      <w:marRight w:val="0"/>
      <w:marTop w:val="0"/>
      <w:marBottom w:val="0"/>
      <w:divBdr>
        <w:top w:val="none" w:sz="0" w:space="0" w:color="auto"/>
        <w:left w:val="none" w:sz="0" w:space="0" w:color="auto"/>
        <w:bottom w:val="none" w:sz="0" w:space="0" w:color="auto"/>
        <w:right w:val="none" w:sz="0" w:space="0" w:color="auto"/>
      </w:divBdr>
    </w:div>
    <w:div w:id="1838375839">
      <w:bodyDiv w:val="1"/>
      <w:marLeft w:val="0"/>
      <w:marRight w:val="0"/>
      <w:marTop w:val="0"/>
      <w:marBottom w:val="0"/>
      <w:divBdr>
        <w:top w:val="none" w:sz="0" w:space="0" w:color="auto"/>
        <w:left w:val="none" w:sz="0" w:space="0" w:color="auto"/>
        <w:bottom w:val="none" w:sz="0" w:space="0" w:color="auto"/>
        <w:right w:val="none" w:sz="0" w:space="0" w:color="auto"/>
      </w:divBdr>
    </w:div>
    <w:div w:id="2001232070">
      <w:bodyDiv w:val="1"/>
      <w:marLeft w:val="0"/>
      <w:marRight w:val="0"/>
      <w:marTop w:val="0"/>
      <w:marBottom w:val="0"/>
      <w:divBdr>
        <w:top w:val="none" w:sz="0" w:space="0" w:color="auto"/>
        <w:left w:val="none" w:sz="0" w:space="0" w:color="auto"/>
        <w:bottom w:val="none" w:sz="0" w:space="0" w:color="auto"/>
        <w:right w:val="none" w:sz="0" w:space="0" w:color="auto"/>
      </w:divBdr>
    </w:div>
    <w:div w:id="2020157297">
      <w:bodyDiv w:val="1"/>
      <w:marLeft w:val="0"/>
      <w:marRight w:val="0"/>
      <w:marTop w:val="0"/>
      <w:marBottom w:val="0"/>
      <w:divBdr>
        <w:top w:val="none" w:sz="0" w:space="0" w:color="auto"/>
        <w:left w:val="none" w:sz="0" w:space="0" w:color="auto"/>
        <w:bottom w:val="none" w:sz="0" w:space="0" w:color="auto"/>
        <w:right w:val="none" w:sz="0" w:space="0" w:color="auto"/>
      </w:divBdr>
    </w:div>
    <w:div w:id="20522235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www.health.gov.au/cdn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creativecommons.org/licenses/by-nc-nd/4.0/legalco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1F24EB-7B06-4F8C-9C0A-36EADF27F857}">
  <ds:schemaRefs>
    <ds:schemaRef ds:uri="http://schemas.microsoft.com/sharepoint/v3/contenttype/forms"/>
  </ds:schemaRefs>
</ds:datastoreItem>
</file>

<file path=customXml/itemProps3.xml><?xml version="1.0" encoding="utf-8"?>
<ds:datastoreItem xmlns:ds="http://schemas.openxmlformats.org/officeDocument/2006/customXml" ds:itemID="{05F8FFD4-451A-47AF-B307-A56180CA93AC}">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20B6383D-8150-45E4-8F44-3DED2D6C1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B4C889B-0A2D-409B-B14F-035287EC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3</TotalTime>
  <Pages>30</Pages>
  <Words>9366</Words>
  <Characters>56455</Characters>
  <Application>Microsoft Office Word</Application>
  <DocSecurity>0</DocSecurity>
  <Lines>470</Lines>
  <Paragraphs>131</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19: Fortnightly reporting period ending 21 June 2020</vt:lpstr>
    </vt:vector>
  </TitlesOfParts>
  <Manager/>
  <Company>Australian Government, Department of Health</Company>
  <LinksUpToDate>false</LinksUpToDate>
  <CharactersWithSpaces>65690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19: Fortnightly reporting period ending 21 June 2020</dc:title>
  <dc:subject>This is the nineteenth epidemiological report for coronavirus disease 2019 (COVID-19), reported in Australia as at 23:59 Australian Eastern Standard Time [AEST] 21 June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cp:revision>
  <cp:lastPrinted>2018-05-10T02:19:00Z</cp:lastPrinted>
  <dcterms:created xsi:type="dcterms:W3CDTF">2020-06-29T00:34:00Z</dcterms:created>
  <dcterms:modified xsi:type="dcterms:W3CDTF">2020-06-29T01:09:00Z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29/06/2020</vt:lpwstr>
  </property>
  <property fmtid="{D5CDD505-2E9C-101B-9397-08002B2CF9AE}" pid="5" name="DOI">
    <vt:lpwstr>https://doi.org/10.33321/cdi.2020.44.54</vt:lpwstr>
  </property>
</Properties>
</file>